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DA4B7" w14:textId="7EB1C193" w:rsidR="00FB7F50" w:rsidRPr="002245BE" w:rsidRDefault="00A3279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3279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3279C">
        <w:rPr>
          <w:sz w:val="22"/>
          <w:szCs w:val="22"/>
        </w:rPr>
        <w:t>2022-05-2</w:t>
      </w:r>
      <w:r w:rsidR="00941623">
        <w:rPr>
          <w:sz w:val="22"/>
          <w:szCs w:val="22"/>
        </w:rPr>
        <w:t>3</w:t>
      </w:r>
    </w:p>
    <w:p w14:paraId="16D4F82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3405A11" w14:textId="77777777" w:rsidR="00A3279C" w:rsidRPr="00A3279C" w:rsidRDefault="00A3279C" w:rsidP="00FB7F50">
      <w:pPr>
        <w:spacing w:after="40"/>
        <w:rPr>
          <w:b/>
          <w:bCs/>
          <w:sz w:val="22"/>
          <w:szCs w:val="22"/>
        </w:rPr>
      </w:pPr>
      <w:r w:rsidRPr="00A3279C">
        <w:rPr>
          <w:b/>
          <w:bCs/>
          <w:sz w:val="22"/>
          <w:szCs w:val="22"/>
        </w:rPr>
        <w:t>Politechnika Rzeszowska</w:t>
      </w:r>
    </w:p>
    <w:p w14:paraId="56CC019C" w14:textId="77777777" w:rsidR="00FB7F50" w:rsidRPr="002245BE" w:rsidRDefault="00A3279C" w:rsidP="00FB7F50">
      <w:pPr>
        <w:spacing w:after="40"/>
        <w:rPr>
          <w:b/>
          <w:bCs/>
          <w:sz w:val="22"/>
          <w:szCs w:val="22"/>
        </w:rPr>
      </w:pPr>
      <w:r w:rsidRPr="00A3279C">
        <w:rPr>
          <w:b/>
          <w:bCs/>
          <w:sz w:val="22"/>
          <w:szCs w:val="22"/>
        </w:rPr>
        <w:t>Dział Zamówień Publicznych</w:t>
      </w:r>
    </w:p>
    <w:p w14:paraId="6B66A9CB" w14:textId="77777777" w:rsidR="00FB7F50" w:rsidRPr="002245BE" w:rsidRDefault="00A3279C" w:rsidP="00FB7F50">
      <w:pPr>
        <w:rPr>
          <w:sz w:val="22"/>
          <w:szCs w:val="22"/>
        </w:rPr>
      </w:pPr>
      <w:r w:rsidRPr="00A3279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3279C">
        <w:rPr>
          <w:sz w:val="22"/>
          <w:szCs w:val="22"/>
        </w:rPr>
        <w:t>12</w:t>
      </w:r>
    </w:p>
    <w:p w14:paraId="5C8CC5B5" w14:textId="77777777" w:rsidR="00FB7F50" w:rsidRPr="002245BE" w:rsidRDefault="00A3279C" w:rsidP="00FB7F50">
      <w:pPr>
        <w:rPr>
          <w:sz w:val="22"/>
          <w:szCs w:val="22"/>
        </w:rPr>
      </w:pPr>
      <w:r w:rsidRPr="00A3279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3279C">
        <w:rPr>
          <w:sz w:val="22"/>
          <w:szCs w:val="22"/>
        </w:rPr>
        <w:t>Rzeszów</w:t>
      </w:r>
    </w:p>
    <w:p w14:paraId="1F899F6D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DB5D6EF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39F5D15" w14:textId="77777777" w:rsidR="00941623" w:rsidRDefault="00941623">
      <w:pPr>
        <w:pStyle w:val="Nagwek1"/>
        <w:spacing w:before="600"/>
        <w:rPr>
          <w:sz w:val="28"/>
        </w:rPr>
      </w:pPr>
    </w:p>
    <w:p w14:paraId="440393D2" w14:textId="67F9C249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84AC903" w14:textId="43C2E46B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26C1A507" w14:textId="77777777" w:rsidR="00941623" w:rsidRDefault="00941623" w:rsidP="00C65E53">
      <w:pPr>
        <w:spacing w:after="480"/>
        <w:jc w:val="center"/>
        <w:rPr>
          <w:b/>
          <w:sz w:val="28"/>
        </w:rPr>
      </w:pPr>
    </w:p>
    <w:p w14:paraId="145C0D70" w14:textId="7AADE369" w:rsidR="00E55CF4" w:rsidRDefault="00E55CF4" w:rsidP="00E55CF4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1410" w:hanging="141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Dotyczy:</w:t>
      </w:r>
      <w:r>
        <w:rPr>
          <w:bCs/>
          <w:sz w:val="22"/>
          <w:szCs w:val="22"/>
        </w:rPr>
        <w:tab/>
      </w:r>
      <w:r w:rsidRPr="00607F9B">
        <w:rPr>
          <w:sz w:val="22"/>
          <w:szCs w:val="22"/>
        </w:rPr>
        <w:t xml:space="preserve">postępowania o udzielenie zamówienia publicznego, prowadzonego w trybie </w:t>
      </w:r>
      <w:r w:rsidRPr="00A3279C">
        <w:rPr>
          <w:sz w:val="22"/>
          <w:szCs w:val="22"/>
        </w:rPr>
        <w:t>uproszczone (pozaustawowe)</w:t>
      </w:r>
      <w:r w:rsidRPr="00607F9B">
        <w:rPr>
          <w:b/>
          <w:sz w:val="22"/>
          <w:szCs w:val="22"/>
        </w:rPr>
        <w:t xml:space="preserve"> </w:t>
      </w:r>
      <w:r w:rsidRPr="00607F9B">
        <w:rPr>
          <w:bCs/>
          <w:sz w:val="22"/>
          <w:szCs w:val="22"/>
        </w:rPr>
        <w:t>na</w:t>
      </w:r>
      <w:r w:rsidRPr="00607F9B">
        <w:rPr>
          <w:b/>
          <w:sz w:val="22"/>
          <w:szCs w:val="22"/>
        </w:rPr>
        <w:t xml:space="preserve"> </w:t>
      </w:r>
      <w:r w:rsidRPr="00607F9B">
        <w:rPr>
          <w:bCs/>
          <w:sz w:val="22"/>
          <w:szCs w:val="22"/>
        </w:rPr>
        <w:t>”</w:t>
      </w:r>
      <w:r w:rsidRPr="00A3279C">
        <w:rPr>
          <w:b/>
          <w:bCs/>
          <w:sz w:val="22"/>
          <w:szCs w:val="22"/>
        </w:rPr>
        <w:t>Dostawa komponentów do budowy prototypu Akumulatora wód deszczowych o zmodernizowanym układzie hydraulicznym. Dostawa przeciwciał. Dostawa zestawu do przygotowania prób</w:t>
      </w:r>
      <w:r w:rsidRPr="00607F9B">
        <w:rPr>
          <w:bCs/>
          <w:sz w:val="22"/>
          <w:szCs w:val="22"/>
        </w:rPr>
        <w:t>”</w:t>
      </w:r>
    </w:p>
    <w:p w14:paraId="72932182" w14:textId="18D73D6C" w:rsidR="00E55CF4" w:rsidRDefault="00E55CF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607F9B">
        <w:rPr>
          <w:bCs/>
          <w:sz w:val="22"/>
          <w:szCs w:val="22"/>
        </w:rPr>
        <w:t>Znak sprawy</w:t>
      </w:r>
      <w:r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ab/>
      </w:r>
      <w:r w:rsidRPr="00A3279C">
        <w:rPr>
          <w:b/>
          <w:sz w:val="22"/>
          <w:szCs w:val="22"/>
        </w:rPr>
        <w:t>NA/O/99/2022</w:t>
      </w:r>
    </w:p>
    <w:p w14:paraId="0FA413DF" w14:textId="108FAAAB" w:rsidR="00A3279C" w:rsidRPr="00A3279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3279C" w:rsidRPr="00A3279C">
        <w:rPr>
          <w:b/>
          <w:sz w:val="22"/>
          <w:szCs w:val="22"/>
        </w:rPr>
        <w:t>Politechnika Rzeszowska</w:t>
      </w:r>
    </w:p>
    <w:p w14:paraId="15630024" w14:textId="77777777" w:rsidR="00941623" w:rsidRDefault="00941623" w:rsidP="00941623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/>
          <w:sz w:val="22"/>
          <w:szCs w:val="22"/>
        </w:rPr>
      </w:pPr>
    </w:p>
    <w:p w14:paraId="249AFCB9" w14:textId="34BB6D75" w:rsidR="008642B3" w:rsidRDefault="00A3279C" w:rsidP="00941623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A3279C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3279C" w14:paraId="2AE555C7" w14:textId="77777777" w:rsidTr="008D7177">
        <w:trPr>
          <w:cantSplit/>
        </w:trPr>
        <w:tc>
          <w:tcPr>
            <w:tcW w:w="9498" w:type="dxa"/>
          </w:tcPr>
          <w:p w14:paraId="68DE0D36" w14:textId="77777777" w:rsidR="00A3279C" w:rsidRPr="00E55CF4" w:rsidRDefault="00A3279C" w:rsidP="00E55CF4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E55CF4">
              <w:rPr>
                <w:b/>
                <w:sz w:val="22"/>
                <w:szCs w:val="22"/>
              </w:rPr>
              <w:lastRenderedPageBreak/>
              <w:t xml:space="preserve">Quatro </w:t>
            </w:r>
            <w:proofErr w:type="spellStart"/>
            <w:r w:rsidRPr="00E55CF4">
              <w:rPr>
                <w:b/>
                <w:sz w:val="22"/>
                <w:szCs w:val="22"/>
              </w:rPr>
              <w:t>Computers</w:t>
            </w:r>
            <w:proofErr w:type="spellEnd"/>
            <w:r w:rsidRPr="00E55CF4">
              <w:rPr>
                <w:b/>
                <w:sz w:val="22"/>
                <w:szCs w:val="22"/>
              </w:rPr>
              <w:t xml:space="preserve"> Maciej Zachara</w:t>
            </w:r>
          </w:p>
          <w:p w14:paraId="29ADBFD0" w14:textId="77777777" w:rsidR="00A3279C" w:rsidRPr="00E55CF4" w:rsidRDefault="00A3279C" w:rsidP="00E55CF4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E55CF4">
              <w:rPr>
                <w:b/>
                <w:sz w:val="22"/>
                <w:szCs w:val="22"/>
              </w:rPr>
              <w:t xml:space="preserve">Matejki 2 </w:t>
            </w:r>
          </w:p>
          <w:p w14:paraId="09A45752" w14:textId="77777777" w:rsidR="00A3279C" w:rsidRPr="00E55CF4" w:rsidRDefault="00A3279C" w:rsidP="00E55CF4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E55CF4">
              <w:rPr>
                <w:b/>
                <w:sz w:val="22"/>
                <w:szCs w:val="22"/>
              </w:rPr>
              <w:t>35-064 Rzeszów</w:t>
            </w:r>
          </w:p>
          <w:p w14:paraId="00B6A695" w14:textId="77777777" w:rsidR="00A3279C" w:rsidRDefault="00A3279C" w:rsidP="00E55CF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1E7A1B0" w14:textId="77777777" w:rsidR="00E55CF4" w:rsidRPr="00E55CF4" w:rsidRDefault="00A3279C" w:rsidP="00E55CF4">
            <w:pPr>
              <w:spacing w:before="60" w:after="60" w:line="276" w:lineRule="auto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E55CF4">
              <w:rPr>
                <w:b/>
                <w:bCs/>
                <w:i/>
                <w:iCs/>
                <w:sz w:val="22"/>
                <w:szCs w:val="22"/>
              </w:rPr>
              <w:t xml:space="preserve">Zadanie nr 1: Dostawa komponentów o budowy prototypu Akumulatora wód deszczowych o zmodernizowanym układzie hydraulicznym </w:t>
            </w:r>
          </w:p>
          <w:p w14:paraId="7A2141AC" w14:textId="4E5B5C10" w:rsidR="00A3279C" w:rsidRPr="00211A34" w:rsidRDefault="00A3279C" w:rsidP="00E55CF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279C">
              <w:rPr>
                <w:b/>
                <w:sz w:val="22"/>
                <w:szCs w:val="22"/>
              </w:rPr>
              <w:t>74 046.00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8E14F61" w14:textId="77777777" w:rsidR="00A3279C" w:rsidRPr="00D26ED6" w:rsidRDefault="00A3279C" w:rsidP="00E55CF4">
            <w:pPr>
              <w:spacing w:before="60" w:after="6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55CF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D26ED6">
              <w:rPr>
                <w:color w:val="000000"/>
                <w:sz w:val="22"/>
                <w:szCs w:val="22"/>
              </w:rPr>
              <w:t>:</w:t>
            </w:r>
          </w:p>
          <w:p w14:paraId="26AF3733" w14:textId="77777777" w:rsidR="00A3279C" w:rsidRDefault="00A3279C" w:rsidP="00E55CF4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A3279C">
              <w:t>Oferta zgodna z wymaganiami Zamawiającego, spełnia wszystkie warunki postawione przez Zamawiającego. Uzyskała największą liczbę punktów w ramach kryteriów oceny ofert. Wykonawca spełnia wszystkie warunki postawione przez Zamawiającego w niniejszym postępowaniu</w:t>
            </w:r>
          </w:p>
        </w:tc>
      </w:tr>
      <w:tr w:rsidR="00A3279C" w14:paraId="66130692" w14:textId="77777777" w:rsidTr="008D7177">
        <w:trPr>
          <w:cantSplit/>
        </w:trPr>
        <w:tc>
          <w:tcPr>
            <w:tcW w:w="9498" w:type="dxa"/>
          </w:tcPr>
          <w:p w14:paraId="3B187A40" w14:textId="77777777" w:rsidR="00A3279C" w:rsidRPr="00D26ED6" w:rsidRDefault="00A3279C" w:rsidP="00E55CF4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A3279C">
              <w:rPr>
                <w:b/>
                <w:sz w:val="22"/>
                <w:szCs w:val="22"/>
              </w:rPr>
              <w:t>Element Urszula Bryja</w:t>
            </w:r>
          </w:p>
          <w:p w14:paraId="3516C39D" w14:textId="77777777" w:rsidR="00A3279C" w:rsidRPr="00E55CF4" w:rsidRDefault="00A3279C" w:rsidP="00E55CF4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55CF4">
              <w:rPr>
                <w:b/>
                <w:sz w:val="22"/>
                <w:szCs w:val="22"/>
              </w:rPr>
              <w:t>Prof</w:t>
            </w:r>
            <w:proofErr w:type="spellEnd"/>
            <w:r w:rsidRPr="00E55CF4">
              <w:rPr>
                <w:b/>
                <w:sz w:val="22"/>
                <w:szCs w:val="22"/>
              </w:rPr>
              <w:t xml:space="preserve"> L. </w:t>
            </w:r>
            <w:proofErr w:type="spellStart"/>
            <w:r w:rsidRPr="00E55CF4">
              <w:rPr>
                <w:b/>
                <w:sz w:val="22"/>
                <w:szCs w:val="22"/>
              </w:rPr>
              <w:t>Chmaja</w:t>
            </w:r>
            <w:proofErr w:type="spellEnd"/>
            <w:r w:rsidRPr="00E55CF4">
              <w:rPr>
                <w:b/>
                <w:sz w:val="22"/>
                <w:szCs w:val="22"/>
              </w:rPr>
              <w:t xml:space="preserve"> 4 </w:t>
            </w:r>
          </w:p>
          <w:p w14:paraId="455B3A1F" w14:textId="77777777" w:rsidR="00A3279C" w:rsidRPr="00E55CF4" w:rsidRDefault="00A3279C" w:rsidP="00E55CF4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E55CF4">
              <w:rPr>
                <w:b/>
                <w:sz w:val="22"/>
                <w:szCs w:val="22"/>
              </w:rPr>
              <w:t>35-021 Rzeszów</w:t>
            </w:r>
          </w:p>
          <w:p w14:paraId="57D19A2A" w14:textId="77777777" w:rsidR="00A3279C" w:rsidRDefault="00A3279C" w:rsidP="00E55CF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33CA42C" w14:textId="77777777" w:rsidR="00E55CF4" w:rsidRPr="00E55CF4" w:rsidRDefault="00A3279C" w:rsidP="00E55CF4">
            <w:pPr>
              <w:spacing w:before="60" w:after="60" w:line="276" w:lineRule="auto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E55CF4">
              <w:rPr>
                <w:b/>
                <w:bCs/>
                <w:i/>
                <w:iCs/>
                <w:sz w:val="22"/>
                <w:szCs w:val="22"/>
              </w:rPr>
              <w:t xml:space="preserve">Zadanie nr 2: Dostawa przeciwciał </w:t>
            </w:r>
          </w:p>
          <w:p w14:paraId="1F143479" w14:textId="3DA58DC5" w:rsidR="00A3279C" w:rsidRPr="00211A34" w:rsidRDefault="00A3279C" w:rsidP="00E55CF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279C">
              <w:rPr>
                <w:b/>
                <w:sz w:val="22"/>
                <w:szCs w:val="22"/>
              </w:rPr>
              <w:t>20 976.91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2DB90E" w14:textId="77777777" w:rsidR="00A3279C" w:rsidRPr="00D26ED6" w:rsidRDefault="00A3279C" w:rsidP="00E55CF4">
            <w:pPr>
              <w:spacing w:before="60" w:after="6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55CF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D26ED6">
              <w:rPr>
                <w:color w:val="000000"/>
                <w:sz w:val="22"/>
                <w:szCs w:val="22"/>
              </w:rPr>
              <w:t>:</w:t>
            </w:r>
          </w:p>
          <w:p w14:paraId="262149A5" w14:textId="77777777" w:rsidR="00A3279C" w:rsidRDefault="00A3279C" w:rsidP="00E55CF4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A3279C">
              <w:t>Oferta zgodna z wymaganiami Zamawiającego, spełnia wszystkie warunki postawione przez Zamawiającego. Uzyskała największą liczbę punktów w ramach kryteriów oceny ofert. Wykonawca spełnia wszystkie warunki postawione przez Zamawiającego w niniejszym postępowaniu</w:t>
            </w:r>
          </w:p>
        </w:tc>
      </w:tr>
      <w:tr w:rsidR="00A3279C" w14:paraId="687E8FD1" w14:textId="77777777" w:rsidTr="008D7177">
        <w:trPr>
          <w:cantSplit/>
        </w:trPr>
        <w:tc>
          <w:tcPr>
            <w:tcW w:w="9498" w:type="dxa"/>
          </w:tcPr>
          <w:p w14:paraId="02F001C2" w14:textId="77777777" w:rsidR="00A3279C" w:rsidRPr="00D26ED6" w:rsidRDefault="00A3279C" w:rsidP="00E55CF4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A3279C">
              <w:rPr>
                <w:b/>
                <w:sz w:val="22"/>
                <w:szCs w:val="22"/>
              </w:rPr>
              <w:t xml:space="preserve">A.G.A. </w:t>
            </w:r>
            <w:proofErr w:type="spellStart"/>
            <w:r w:rsidRPr="00A3279C">
              <w:rPr>
                <w:b/>
                <w:sz w:val="22"/>
                <w:szCs w:val="22"/>
              </w:rPr>
              <w:t>Analitycal</w:t>
            </w:r>
            <w:proofErr w:type="spellEnd"/>
          </w:p>
          <w:p w14:paraId="4C802679" w14:textId="77777777" w:rsidR="00A3279C" w:rsidRPr="00E55CF4" w:rsidRDefault="00A3279C" w:rsidP="00E55CF4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E55CF4">
              <w:rPr>
                <w:b/>
                <w:sz w:val="22"/>
                <w:szCs w:val="22"/>
              </w:rPr>
              <w:t xml:space="preserve">Dzierzby 17 </w:t>
            </w:r>
          </w:p>
          <w:p w14:paraId="6B50D63C" w14:textId="77777777" w:rsidR="00A3279C" w:rsidRPr="00E55CF4" w:rsidRDefault="00A3279C" w:rsidP="00E55CF4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E55CF4">
              <w:rPr>
                <w:b/>
                <w:sz w:val="22"/>
                <w:szCs w:val="22"/>
              </w:rPr>
              <w:t>02-836 Warszawa</w:t>
            </w:r>
          </w:p>
          <w:p w14:paraId="1737AA52" w14:textId="77777777" w:rsidR="00A3279C" w:rsidRDefault="00A3279C" w:rsidP="00E55CF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3B0116" w14:textId="77777777" w:rsidR="00E55CF4" w:rsidRPr="00E55CF4" w:rsidRDefault="00A3279C" w:rsidP="00E55CF4">
            <w:pPr>
              <w:spacing w:before="60" w:after="60" w:line="276" w:lineRule="auto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E55CF4">
              <w:rPr>
                <w:b/>
                <w:bCs/>
                <w:i/>
                <w:iCs/>
                <w:sz w:val="22"/>
                <w:szCs w:val="22"/>
              </w:rPr>
              <w:t xml:space="preserve">Zadanie nr 3: Dostawa zestawu do przygotowania prób </w:t>
            </w:r>
          </w:p>
          <w:p w14:paraId="4D8DBC44" w14:textId="6F08FF67" w:rsidR="00A3279C" w:rsidRPr="00211A34" w:rsidRDefault="00A3279C" w:rsidP="00E55CF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279C">
              <w:rPr>
                <w:b/>
                <w:sz w:val="22"/>
                <w:szCs w:val="22"/>
              </w:rPr>
              <w:t>56 703.00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7C6A8C" w14:textId="77777777" w:rsidR="00A3279C" w:rsidRPr="00D26ED6" w:rsidRDefault="00A3279C" w:rsidP="00E55CF4">
            <w:pPr>
              <w:spacing w:before="60" w:after="6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55CF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D26ED6">
              <w:rPr>
                <w:color w:val="000000"/>
                <w:sz w:val="22"/>
                <w:szCs w:val="22"/>
              </w:rPr>
              <w:t>:</w:t>
            </w:r>
          </w:p>
          <w:p w14:paraId="2D1061A4" w14:textId="77777777" w:rsidR="00A3279C" w:rsidRDefault="00A3279C" w:rsidP="00E55CF4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A3279C">
              <w:t>Oferta zgodna z wymaganiami Zamawiającego, spełnia wszystkie warunki postawione przez Zamawiającego. Uzyskała największą liczbę punktów w ramach kryteriów oceny ofert. Wykonawca spełnia wszystkie warunki postawione przez Zamawiającego w niniejszym postępowaniu</w:t>
            </w:r>
          </w:p>
        </w:tc>
      </w:tr>
    </w:tbl>
    <w:p w14:paraId="5A602A7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E55CF4" w14:paraId="6A7925DC" w14:textId="77777777" w:rsidTr="00596EA3">
        <w:tc>
          <w:tcPr>
            <w:tcW w:w="2169" w:type="dxa"/>
            <w:shd w:val="clear" w:color="auto" w:fill="F3F3F3"/>
          </w:tcPr>
          <w:p w14:paraId="364982B3" w14:textId="77777777" w:rsidR="00211A34" w:rsidRPr="00E55CF4" w:rsidRDefault="00211A34" w:rsidP="00E55CF4">
            <w:pPr>
              <w:spacing w:before="60" w:after="120"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E55CF4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D27EFB5" w14:textId="77777777" w:rsidR="00211A34" w:rsidRPr="00E55CF4" w:rsidRDefault="00211A34" w:rsidP="00E55CF4">
            <w:pPr>
              <w:spacing w:before="60" w:after="120"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E55CF4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023D50F" w14:textId="77777777" w:rsidR="00211A34" w:rsidRPr="00E55CF4" w:rsidRDefault="00211A34" w:rsidP="00E55CF4">
            <w:pPr>
              <w:spacing w:before="60" w:after="120"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E55CF4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9B18647" w14:textId="77777777" w:rsidR="00211A34" w:rsidRPr="00E55CF4" w:rsidRDefault="00211A34" w:rsidP="00E55CF4">
            <w:pPr>
              <w:spacing w:before="60" w:after="120"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E55CF4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A3279C" w:rsidRPr="00E55CF4" w14:paraId="2CED0CE5" w14:textId="77777777" w:rsidTr="008D7177">
        <w:tc>
          <w:tcPr>
            <w:tcW w:w="2169" w:type="dxa"/>
            <w:shd w:val="clear" w:color="auto" w:fill="auto"/>
          </w:tcPr>
          <w:p w14:paraId="44AE617B" w14:textId="77777777" w:rsidR="00A3279C" w:rsidRPr="00E55CF4" w:rsidRDefault="00A3279C" w:rsidP="00E55CF4">
            <w:pPr>
              <w:spacing w:before="60" w:after="120" w:line="276" w:lineRule="auto"/>
              <w:rPr>
                <w:color w:val="000000"/>
                <w:sz w:val="22"/>
                <w:szCs w:val="22"/>
              </w:rPr>
            </w:pPr>
            <w:r w:rsidRPr="00E55CF4">
              <w:rPr>
                <w:sz w:val="22"/>
                <w:szCs w:val="22"/>
              </w:rPr>
              <w:t>1 - Dostawa komponentów o budowy prototypu Akumulatora wód deszczowych o zmodernizowanym układzie hydraulicznym</w:t>
            </w:r>
          </w:p>
        </w:tc>
        <w:tc>
          <w:tcPr>
            <w:tcW w:w="2793" w:type="dxa"/>
            <w:shd w:val="clear" w:color="auto" w:fill="auto"/>
          </w:tcPr>
          <w:p w14:paraId="70DE8F7C" w14:textId="77777777" w:rsidR="00A3279C" w:rsidRPr="00E55CF4" w:rsidRDefault="00A3279C" w:rsidP="00E55CF4">
            <w:pPr>
              <w:spacing w:before="60" w:after="120" w:line="276" w:lineRule="auto"/>
              <w:rPr>
                <w:b/>
                <w:bCs/>
                <w:sz w:val="22"/>
                <w:szCs w:val="22"/>
              </w:rPr>
            </w:pPr>
            <w:r w:rsidRPr="00E55CF4">
              <w:rPr>
                <w:b/>
                <w:bCs/>
                <w:sz w:val="22"/>
                <w:szCs w:val="22"/>
              </w:rPr>
              <w:t xml:space="preserve">Quatro </w:t>
            </w:r>
            <w:proofErr w:type="spellStart"/>
            <w:r w:rsidRPr="00E55CF4">
              <w:rPr>
                <w:b/>
                <w:bCs/>
                <w:sz w:val="22"/>
                <w:szCs w:val="22"/>
              </w:rPr>
              <w:t>Computers</w:t>
            </w:r>
            <w:proofErr w:type="spellEnd"/>
            <w:r w:rsidRPr="00E55CF4">
              <w:rPr>
                <w:b/>
                <w:bCs/>
                <w:sz w:val="22"/>
                <w:szCs w:val="22"/>
              </w:rPr>
              <w:t xml:space="preserve"> Maciej Zachara</w:t>
            </w:r>
          </w:p>
          <w:p w14:paraId="25338627" w14:textId="77777777" w:rsidR="00A3279C" w:rsidRPr="00E55CF4" w:rsidRDefault="00A3279C" w:rsidP="00E55CF4">
            <w:pPr>
              <w:spacing w:before="60" w:after="120" w:line="276" w:lineRule="auto"/>
              <w:rPr>
                <w:sz w:val="22"/>
                <w:szCs w:val="22"/>
              </w:rPr>
            </w:pPr>
            <w:r w:rsidRPr="00E55CF4">
              <w:rPr>
                <w:sz w:val="22"/>
                <w:szCs w:val="22"/>
              </w:rPr>
              <w:t>Matejki 2</w:t>
            </w:r>
          </w:p>
          <w:p w14:paraId="44AE549E" w14:textId="77777777" w:rsidR="00A3279C" w:rsidRPr="00E55CF4" w:rsidRDefault="00A3279C" w:rsidP="00E55CF4">
            <w:pPr>
              <w:spacing w:before="60" w:after="120" w:line="276" w:lineRule="auto"/>
              <w:rPr>
                <w:color w:val="000000"/>
                <w:sz w:val="22"/>
                <w:szCs w:val="22"/>
              </w:rPr>
            </w:pPr>
            <w:r w:rsidRPr="00E55CF4">
              <w:rPr>
                <w:sz w:val="22"/>
                <w:szCs w:val="22"/>
              </w:rPr>
              <w:t>35-064 Rzeszów</w:t>
            </w:r>
          </w:p>
        </w:tc>
        <w:tc>
          <w:tcPr>
            <w:tcW w:w="2976" w:type="dxa"/>
            <w:shd w:val="clear" w:color="auto" w:fill="auto"/>
          </w:tcPr>
          <w:p w14:paraId="6EF1120E" w14:textId="31C6455A" w:rsidR="00A3279C" w:rsidRPr="00E55CF4" w:rsidRDefault="00A3279C" w:rsidP="00E55CF4">
            <w:pPr>
              <w:spacing w:before="60" w:after="120" w:line="276" w:lineRule="auto"/>
              <w:rPr>
                <w:color w:val="000000"/>
                <w:sz w:val="22"/>
                <w:szCs w:val="22"/>
              </w:rPr>
            </w:pPr>
            <w:r w:rsidRPr="00E55CF4">
              <w:rPr>
                <w:sz w:val="22"/>
                <w:szCs w:val="22"/>
              </w:rPr>
              <w:t xml:space="preserve">1 - Cena </w:t>
            </w:r>
            <w:r w:rsidR="00E55CF4" w:rsidRPr="00E55CF4">
              <w:rPr>
                <w:sz w:val="22"/>
                <w:szCs w:val="22"/>
              </w:rPr>
              <w:t>– 100,00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4E8911" w14:textId="46C42635" w:rsidR="00A3279C" w:rsidRPr="00E55CF4" w:rsidRDefault="00E55CF4" w:rsidP="00E55CF4">
            <w:pPr>
              <w:spacing w:before="60" w:after="12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E55CF4">
              <w:rPr>
                <w:sz w:val="22"/>
                <w:szCs w:val="22"/>
              </w:rPr>
              <w:t>100,00</w:t>
            </w:r>
          </w:p>
        </w:tc>
      </w:tr>
      <w:tr w:rsidR="00A3279C" w:rsidRPr="00E55CF4" w14:paraId="6F53CF89" w14:textId="77777777" w:rsidTr="008D7177">
        <w:tc>
          <w:tcPr>
            <w:tcW w:w="2169" w:type="dxa"/>
            <w:shd w:val="clear" w:color="auto" w:fill="auto"/>
          </w:tcPr>
          <w:p w14:paraId="1D147E1E" w14:textId="77777777" w:rsidR="00A3279C" w:rsidRPr="00E55CF4" w:rsidRDefault="00A3279C" w:rsidP="00E55CF4">
            <w:pPr>
              <w:spacing w:before="60" w:after="120" w:line="276" w:lineRule="auto"/>
              <w:rPr>
                <w:color w:val="000000"/>
                <w:sz w:val="22"/>
                <w:szCs w:val="22"/>
              </w:rPr>
            </w:pPr>
            <w:r w:rsidRPr="00E55CF4">
              <w:rPr>
                <w:sz w:val="22"/>
                <w:szCs w:val="22"/>
              </w:rPr>
              <w:t>2 - Dostawa przeciwciał</w:t>
            </w:r>
          </w:p>
        </w:tc>
        <w:tc>
          <w:tcPr>
            <w:tcW w:w="2793" w:type="dxa"/>
            <w:shd w:val="clear" w:color="auto" w:fill="auto"/>
          </w:tcPr>
          <w:p w14:paraId="3636FEF8" w14:textId="77777777" w:rsidR="00A3279C" w:rsidRPr="00E55CF4" w:rsidRDefault="00A3279C" w:rsidP="00E55CF4">
            <w:pPr>
              <w:spacing w:before="60" w:after="120" w:line="276" w:lineRule="auto"/>
              <w:rPr>
                <w:b/>
                <w:bCs/>
                <w:sz w:val="22"/>
                <w:szCs w:val="22"/>
              </w:rPr>
            </w:pPr>
            <w:r w:rsidRPr="00E55CF4">
              <w:rPr>
                <w:b/>
                <w:bCs/>
                <w:sz w:val="22"/>
                <w:szCs w:val="22"/>
              </w:rPr>
              <w:t>Element Urszula Bryja</w:t>
            </w:r>
          </w:p>
          <w:p w14:paraId="76E0412A" w14:textId="77777777" w:rsidR="00A3279C" w:rsidRPr="00E55CF4" w:rsidRDefault="00A3279C" w:rsidP="00E55CF4">
            <w:pPr>
              <w:spacing w:before="60" w:after="120" w:line="276" w:lineRule="auto"/>
              <w:rPr>
                <w:sz w:val="22"/>
                <w:szCs w:val="22"/>
              </w:rPr>
            </w:pPr>
            <w:proofErr w:type="spellStart"/>
            <w:r w:rsidRPr="00E55CF4">
              <w:rPr>
                <w:sz w:val="22"/>
                <w:szCs w:val="22"/>
              </w:rPr>
              <w:t>Prof</w:t>
            </w:r>
            <w:proofErr w:type="spellEnd"/>
            <w:r w:rsidRPr="00E55CF4">
              <w:rPr>
                <w:sz w:val="22"/>
                <w:szCs w:val="22"/>
              </w:rPr>
              <w:t xml:space="preserve"> L. </w:t>
            </w:r>
            <w:proofErr w:type="spellStart"/>
            <w:r w:rsidRPr="00E55CF4">
              <w:rPr>
                <w:sz w:val="22"/>
                <w:szCs w:val="22"/>
              </w:rPr>
              <w:t>Chmaja</w:t>
            </w:r>
            <w:proofErr w:type="spellEnd"/>
            <w:r w:rsidRPr="00E55CF4">
              <w:rPr>
                <w:sz w:val="22"/>
                <w:szCs w:val="22"/>
              </w:rPr>
              <w:t xml:space="preserve"> 4</w:t>
            </w:r>
          </w:p>
          <w:p w14:paraId="1430D6A1" w14:textId="77777777" w:rsidR="00A3279C" w:rsidRPr="00E55CF4" w:rsidRDefault="00A3279C" w:rsidP="00E55CF4">
            <w:pPr>
              <w:spacing w:before="60" w:after="120" w:line="276" w:lineRule="auto"/>
              <w:rPr>
                <w:color w:val="000000"/>
                <w:sz w:val="22"/>
                <w:szCs w:val="22"/>
              </w:rPr>
            </w:pPr>
            <w:r w:rsidRPr="00E55CF4">
              <w:rPr>
                <w:sz w:val="22"/>
                <w:szCs w:val="22"/>
              </w:rPr>
              <w:t>35-021 Rzeszów</w:t>
            </w:r>
          </w:p>
        </w:tc>
        <w:tc>
          <w:tcPr>
            <w:tcW w:w="2976" w:type="dxa"/>
            <w:shd w:val="clear" w:color="auto" w:fill="auto"/>
          </w:tcPr>
          <w:p w14:paraId="30A6A765" w14:textId="772A6F02" w:rsidR="00A3279C" w:rsidRPr="00E55CF4" w:rsidRDefault="00A3279C" w:rsidP="00E55CF4">
            <w:pPr>
              <w:spacing w:before="60" w:after="120" w:line="276" w:lineRule="auto"/>
              <w:rPr>
                <w:color w:val="000000"/>
                <w:sz w:val="22"/>
                <w:szCs w:val="22"/>
              </w:rPr>
            </w:pPr>
            <w:r w:rsidRPr="00E55CF4">
              <w:rPr>
                <w:sz w:val="22"/>
                <w:szCs w:val="22"/>
              </w:rPr>
              <w:t xml:space="preserve">1 - Cena </w:t>
            </w:r>
            <w:r w:rsidR="00E55CF4" w:rsidRPr="00E55CF4">
              <w:rPr>
                <w:sz w:val="22"/>
                <w:szCs w:val="22"/>
              </w:rPr>
              <w:t>–</w:t>
            </w:r>
            <w:r w:rsidRPr="00E55CF4">
              <w:rPr>
                <w:sz w:val="22"/>
                <w:szCs w:val="22"/>
              </w:rPr>
              <w:t xml:space="preserve"> </w:t>
            </w:r>
            <w:r w:rsidR="00E55CF4" w:rsidRPr="00E55CF4">
              <w:rPr>
                <w:sz w:val="22"/>
                <w:szCs w:val="22"/>
              </w:rPr>
              <w:t>100,00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709D6B" w14:textId="5A14CAE9" w:rsidR="00A3279C" w:rsidRPr="00E55CF4" w:rsidRDefault="00E55CF4" w:rsidP="00E55CF4">
            <w:pPr>
              <w:spacing w:before="60" w:after="12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E55CF4">
              <w:rPr>
                <w:sz w:val="22"/>
                <w:szCs w:val="22"/>
              </w:rPr>
              <w:t>100,00</w:t>
            </w:r>
          </w:p>
        </w:tc>
      </w:tr>
      <w:tr w:rsidR="00A3279C" w:rsidRPr="00E55CF4" w14:paraId="3AF70F6E" w14:textId="77777777" w:rsidTr="008D7177">
        <w:tc>
          <w:tcPr>
            <w:tcW w:w="2169" w:type="dxa"/>
            <w:shd w:val="clear" w:color="auto" w:fill="auto"/>
          </w:tcPr>
          <w:p w14:paraId="7D4DA76A" w14:textId="77777777" w:rsidR="00A3279C" w:rsidRPr="00E55CF4" w:rsidRDefault="00A3279C" w:rsidP="00E55CF4">
            <w:pPr>
              <w:spacing w:before="60" w:after="120" w:line="276" w:lineRule="auto"/>
              <w:rPr>
                <w:color w:val="000000"/>
                <w:sz w:val="22"/>
                <w:szCs w:val="22"/>
              </w:rPr>
            </w:pPr>
            <w:r w:rsidRPr="00E55CF4">
              <w:rPr>
                <w:sz w:val="22"/>
                <w:szCs w:val="22"/>
              </w:rPr>
              <w:t>3 - Dostawa zestawu do przygotowania prób</w:t>
            </w:r>
          </w:p>
        </w:tc>
        <w:tc>
          <w:tcPr>
            <w:tcW w:w="2793" w:type="dxa"/>
            <w:shd w:val="clear" w:color="auto" w:fill="auto"/>
          </w:tcPr>
          <w:p w14:paraId="271C7609" w14:textId="77777777" w:rsidR="00A3279C" w:rsidRPr="00E55CF4" w:rsidRDefault="00A3279C" w:rsidP="00E55CF4">
            <w:pPr>
              <w:spacing w:before="60" w:after="120" w:line="276" w:lineRule="auto"/>
              <w:rPr>
                <w:b/>
                <w:bCs/>
                <w:sz w:val="22"/>
                <w:szCs w:val="22"/>
              </w:rPr>
            </w:pPr>
            <w:r w:rsidRPr="00E55CF4">
              <w:rPr>
                <w:b/>
                <w:bCs/>
                <w:sz w:val="22"/>
                <w:szCs w:val="22"/>
              </w:rPr>
              <w:t xml:space="preserve">A.G.A. </w:t>
            </w:r>
            <w:proofErr w:type="spellStart"/>
            <w:r w:rsidRPr="00E55CF4">
              <w:rPr>
                <w:b/>
                <w:bCs/>
                <w:sz w:val="22"/>
                <w:szCs w:val="22"/>
              </w:rPr>
              <w:t>Analitycal</w:t>
            </w:r>
            <w:proofErr w:type="spellEnd"/>
          </w:p>
          <w:p w14:paraId="09E8F9BC" w14:textId="77777777" w:rsidR="00A3279C" w:rsidRPr="00E55CF4" w:rsidRDefault="00A3279C" w:rsidP="00E55CF4">
            <w:pPr>
              <w:spacing w:before="60" w:after="120" w:line="276" w:lineRule="auto"/>
              <w:rPr>
                <w:sz w:val="22"/>
                <w:szCs w:val="22"/>
              </w:rPr>
            </w:pPr>
            <w:r w:rsidRPr="00E55CF4">
              <w:rPr>
                <w:sz w:val="22"/>
                <w:szCs w:val="22"/>
              </w:rPr>
              <w:t>Dzierzby 17</w:t>
            </w:r>
          </w:p>
          <w:p w14:paraId="49C15931" w14:textId="77777777" w:rsidR="00A3279C" w:rsidRPr="00E55CF4" w:rsidRDefault="00A3279C" w:rsidP="00E55CF4">
            <w:pPr>
              <w:spacing w:before="60" w:after="120" w:line="276" w:lineRule="auto"/>
              <w:rPr>
                <w:color w:val="000000"/>
                <w:sz w:val="22"/>
                <w:szCs w:val="22"/>
              </w:rPr>
            </w:pPr>
            <w:r w:rsidRPr="00E55CF4">
              <w:rPr>
                <w:sz w:val="22"/>
                <w:szCs w:val="22"/>
              </w:rPr>
              <w:t>02-836 Warszawa</w:t>
            </w:r>
          </w:p>
        </w:tc>
        <w:tc>
          <w:tcPr>
            <w:tcW w:w="2976" w:type="dxa"/>
            <w:shd w:val="clear" w:color="auto" w:fill="auto"/>
          </w:tcPr>
          <w:p w14:paraId="198799F9" w14:textId="0BC49AF3" w:rsidR="00A3279C" w:rsidRPr="00E55CF4" w:rsidRDefault="00A3279C" w:rsidP="00E55CF4">
            <w:pPr>
              <w:spacing w:before="60" w:after="120" w:line="276" w:lineRule="auto"/>
              <w:rPr>
                <w:color w:val="000000"/>
                <w:sz w:val="22"/>
                <w:szCs w:val="22"/>
              </w:rPr>
            </w:pPr>
            <w:r w:rsidRPr="00E55CF4">
              <w:rPr>
                <w:sz w:val="22"/>
                <w:szCs w:val="22"/>
              </w:rPr>
              <w:t xml:space="preserve">1 - Cena </w:t>
            </w:r>
            <w:r w:rsidR="00E55CF4" w:rsidRPr="00E55CF4">
              <w:rPr>
                <w:sz w:val="22"/>
                <w:szCs w:val="22"/>
              </w:rPr>
              <w:t>–</w:t>
            </w:r>
            <w:r w:rsidRPr="00E55CF4">
              <w:rPr>
                <w:sz w:val="22"/>
                <w:szCs w:val="22"/>
              </w:rPr>
              <w:t xml:space="preserve"> </w:t>
            </w:r>
            <w:r w:rsidR="00E55CF4" w:rsidRPr="00E55CF4">
              <w:rPr>
                <w:sz w:val="22"/>
                <w:szCs w:val="22"/>
              </w:rPr>
              <w:t>100,00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2AB1E3" w14:textId="76C213EB" w:rsidR="00A3279C" w:rsidRPr="00E55CF4" w:rsidRDefault="00E55CF4" w:rsidP="00E55CF4">
            <w:pPr>
              <w:spacing w:before="60" w:after="12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E55CF4">
              <w:rPr>
                <w:sz w:val="22"/>
                <w:szCs w:val="22"/>
              </w:rPr>
              <w:t>100,00</w:t>
            </w:r>
          </w:p>
        </w:tc>
      </w:tr>
    </w:tbl>
    <w:p w14:paraId="3317D11F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28ADF0FE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E96BC" w14:textId="77777777" w:rsidR="00A0640D" w:rsidRDefault="00A0640D">
      <w:r>
        <w:separator/>
      </w:r>
    </w:p>
  </w:endnote>
  <w:endnote w:type="continuationSeparator" w:id="0">
    <w:p w14:paraId="4C0D3C8E" w14:textId="77777777" w:rsidR="00A0640D" w:rsidRDefault="00A06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C0C8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FA8BA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FCCB7C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4EFBB" w14:textId="77777777" w:rsidR="00A0640D" w:rsidRDefault="00A0640D">
      <w:r>
        <w:separator/>
      </w:r>
    </w:p>
  </w:footnote>
  <w:footnote w:type="continuationSeparator" w:id="0">
    <w:p w14:paraId="271B5C5E" w14:textId="77777777" w:rsidR="00A0640D" w:rsidRDefault="00A06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F4094" w14:textId="77777777" w:rsidR="00941623" w:rsidRDefault="00941623" w:rsidP="00941623">
    <w:pPr>
      <w:pStyle w:val="Nagwek"/>
      <w:rPr>
        <w:sz w:val="22"/>
        <w:szCs w:val="22"/>
      </w:rPr>
    </w:pPr>
    <w:r>
      <w:rPr>
        <w:noProof/>
      </w:rPr>
      <w:pict w14:anchorId="2EA55D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0" o:spid="_x0000_i1025" type="#_x0000_t75" alt="logo ue RPO PCI.png" style="width:453.75pt;height:39pt;visibility:visible;mso-wrap-style:square">
          <v:imagedata r:id="rId1" o:title="logo ue RPO PCI"/>
        </v:shape>
      </w:pict>
    </w:r>
  </w:p>
  <w:p w14:paraId="792D3E4F" w14:textId="77777777" w:rsidR="00941623" w:rsidRDefault="00941623" w:rsidP="00941623">
    <w:pPr>
      <w:pStyle w:val="Nagwek"/>
    </w:pPr>
  </w:p>
  <w:p w14:paraId="57BC6704" w14:textId="77777777" w:rsidR="00941623" w:rsidRDefault="00941623" w:rsidP="00941623">
    <w:pPr>
      <w:pStyle w:val="Nagwek"/>
      <w:spacing w:before="60" w:after="6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>
      <w:rPr>
        <w:rFonts w:ascii="Arial" w:hAnsi="Arial" w:cs="Arial"/>
        <w:b/>
        <w:i/>
        <w:color w:val="000000"/>
        <w:sz w:val="16"/>
        <w:szCs w:val="18"/>
      </w:rPr>
      <w:t>Zadanie 1 - RPO .RB .22.003 - N3_030 Inteligentny system sterowania indywidualną retencją wód deszczowych dla systemów kanalizacyjnych</w:t>
    </w:r>
  </w:p>
  <w:p w14:paraId="71C8EA47" w14:textId="77777777" w:rsidR="00941623" w:rsidRDefault="00941623" w:rsidP="00941623">
    <w:pPr>
      <w:pStyle w:val="Nagwek"/>
      <w:spacing w:before="60" w:after="6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>
      <w:rPr>
        <w:rFonts w:ascii="Arial" w:hAnsi="Arial" w:cs="Arial"/>
        <w:b/>
        <w:i/>
        <w:color w:val="000000"/>
        <w:sz w:val="16"/>
        <w:szCs w:val="18"/>
      </w:rPr>
      <w:t>Zadanie 2 - RPO .RC .22.004 - N3_012 Peptydy antybakteryjne jako nowoczesne konserwanty żywności;</w:t>
    </w:r>
  </w:p>
  <w:p w14:paraId="43D0A03A" w14:textId="77777777" w:rsidR="00941623" w:rsidRPr="00941623" w:rsidRDefault="00941623" w:rsidP="00941623">
    <w:pPr>
      <w:pStyle w:val="Nagwek"/>
      <w:spacing w:before="60" w:after="480" w:line="276" w:lineRule="auto"/>
      <w:jc w:val="both"/>
      <w:rPr>
        <w:rFonts w:ascii="Arial" w:eastAsia="Calibri" w:hAnsi="Arial" w:cs="Arial"/>
        <w:b/>
        <w:i/>
        <w:color w:val="000000"/>
        <w:sz w:val="16"/>
        <w:szCs w:val="18"/>
        <w:lang w:eastAsia="en-US"/>
      </w:rPr>
    </w:pPr>
    <w:r>
      <w:rPr>
        <w:rFonts w:ascii="Arial" w:hAnsi="Arial" w:cs="Arial"/>
        <w:b/>
        <w:i/>
        <w:color w:val="000000"/>
        <w:sz w:val="16"/>
        <w:szCs w:val="18"/>
      </w:rPr>
      <w:t>Zadanie 3 - RPO .RC .22.003 - PCI N3_554 Peptydy penetrujące komórki (CPP) zaprojektowane na bazie białek jadu kobry;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40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1623"/>
    <w:rsid w:val="00952256"/>
    <w:rsid w:val="0097748A"/>
    <w:rsid w:val="009F0E5C"/>
    <w:rsid w:val="00A029B8"/>
    <w:rsid w:val="00A0640D"/>
    <w:rsid w:val="00A3279C"/>
    <w:rsid w:val="00A91321"/>
    <w:rsid w:val="00AA02AC"/>
    <w:rsid w:val="00B32D12"/>
    <w:rsid w:val="00B464D3"/>
    <w:rsid w:val="00B76B2B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55CF4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3A35EE"/>
  <w15:chartTrackingRefBased/>
  <w15:docId w15:val="{757049B5-B371-49CB-B131-3D2094D35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416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335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Pękala</dc:creator>
  <cp:keywords/>
  <dc:description/>
  <cp:lastModifiedBy>Michał Pękala</cp:lastModifiedBy>
  <cp:revision>2</cp:revision>
  <cp:lastPrinted>2022-05-23T06:37:00Z</cp:lastPrinted>
  <dcterms:created xsi:type="dcterms:W3CDTF">2022-05-23T06:37:00Z</dcterms:created>
  <dcterms:modified xsi:type="dcterms:W3CDTF">2022-05-23T06:37:00Z</dcterms:modified>
</cp:coreProperties>
</file>