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01F9C" w14:textId="77777777" w:rsidR="00EF0FC8" w:rsidRDefault="00481DD3" w:rsidP="00481DD3">
      <w:pPr>
        <w:jc w:val="right"/>
        <w:rPr>
          <w:sz w:val="22"/>
        </w:rPr>
      </w:pPr>
      <w:r>
        <w:rPr>
          <w:sz w:val="22"/>
        </w:rPr>
        <w:t>Załącznik nr 3</w:t>
      </w:r>
    </w:p>
    <w:p w14:paraId="77D951D3" w14:textId="0C8AB268" w:rsidR="00EF0FC8" w:rsidRDefault="000D3536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5A67CBB" wp14:editId="6F182685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13335" t="10160" r="12700" b="1016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4EF60B6" w14:textId="77777777" w:rsidR="00EF0FC8" w:rsidRDefault="00EF0FC8"/>
                          <w:p w14:paraId="3E5DE9C7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3DE51F5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2FAF59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ACE75E" w14:textId="77777777" w:rsidR="00EF0FC8" w:rsidRPr="00481DD3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34D37F" w14:textId="77777777" w:rsidR="00EF0FC8" w:rsidRPr="00481DD3" w:rsidRDefault="00EF0FC8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481DD3">
                              <w:rPr>
                                <w:sz w:val="16"/>
                              </w:rPr>
                              <w:t>pieczęć wykonawcy</w:t>
                            </w:r>
                          </w:p>
                          <w:p w14:paraId="19A27A84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A67CBB"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" filled="f" strokeweight=".25pt">
                <v:textbox inset="1pt,1pt,1pt,1pt">
                  <w:txbxContent>
                    <w:p w14:paraId="14EF60B6" w14:textId="77777777" w:rsidR="00EF0FC8" w:rsidRDefault="00EF0FC8"/>
                    <w:p w14:paraId="3E5DE9C7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33DE51F5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2FAF59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0ACE75E" w14:textId="77777777" w:rsidR="00EF0FC8" w:rsidRPr="00481DD3" w:rsidRDefault="00EF0FC8">
                      <w:pPr>
                        <w:rPr>
                          <w:sz w:val="12"/>
                        </w:rPr>
                      </w:pPr>
                    </w:p>
                    <w:p w14:paraId="2434D37F" w14:textId="77777777" w:rsidR="00EF0FC8" w:rsidRPr="00481DD3" w:rsidRDefault="00EF0FC8">
                      <w:pPr>
                        <w:jc w:val="center"/>
                        <w:rPr>
                          <w:sz w:val="16"/>
                        </w:rPr>
                      </w:pPr>
                      <w:r w:rsidRPr="00481DD3">
                        <w:rPr>
                          <w:sz w:val="16"/>
                        </w:rPr>
                        <w:t>pieczęć wykonawcy</w:t>
                      </w:r>
                    </w:p>
                    <w:p w14:paraId="19A27A84" w14:textId="77777777" w:rsidR="00EF0FC8" w:rsidRDefault="00EF0FC8"/>
                  </w:txbxContent>
                </v:textbox>
              </v:roundrect>
            </w:pict>
          </mc:Fallback>
        </mc:AlternateContent>
      </w:r>
    </w:p>
    <w:p w14:paraId="672507A8" w14:textId="77777777" w:rsidR="00EF0FC8" w:rsidRDefault="00EF0FC8">
      <w:pPr>
        <w:rPr>
          <w:sz w:val="22"/>
        </w:rPr>
      </w:pPr>
    </w:p>
    <w:p w14:paraId="12A3A98D" w14:textId="77777777" w:rsidR="00EF0FC8" w:rsidRDefault="00EF0FC8">
      <w:pPr>
        <w:rPr>
          <w:sz w:val="22"/>
        </w:rPr>
      </w:pPr>
    </w:p>
    <w:p w14:paraId="2BAC40D1" w14:textId="77777777" w:rsidR="00EF0FC8" w:rsidRDefault="00EF0FC8"/>
    <w:p w14:paraId="0A3F6D6B" w14:textId="77777777" w:rsidR="00EF0FC8" w:rsidRDefault="00EF0FC8"/>
    <w:p w14:paraId="3E554D08" w14:textId="77777777" w:rsidR="002778B7" w:rsidRDefault="00425DD9" w:rsidP="002778B7">
      <w:pPr>
        <w:pStyle w:val="Nagwek2"/>
        <w:jc w:val="center"/>
        <w:rPr>
          <w:b/>
          <w:spacing w:val="20"/>
        </w:rPr>
      </w:pPr>
      <w:r w:rsidRPr="00313E79">
        <w:rPr>
          <w:b/>
          <w:spacing w:val="20"/>
        </w:rPr>
        <w:t xml:space="preserve">WYKAZ </w:t>
      </w:r>
      <w:r w:rsidR="00300BBC">
        <w:rPr>
          <w:b/>
          <w:spacing w:val="20"/>
        </w:rPr>
        <w:t xml:space="preserve">ZREALIZOWANYCH </w:t>
      </w:r>
      <w:r w:rsidR="003C0A2A">
        <w:rPr>
          <w:b/>
          <w:spacing w:val="20"/>
        </w:rPr>
        <w:t>OBOZÓW</w:t>
      </w:r>
    </w:p>
    <w:p w14:paraId="6978F75B" w14:textId="77777777" w:rsidR="00023F90" w:rsidRPr="00023F90" w:rsidRDefault="00023F90" w:rsidP="00023F90"/>
    <w:p w14:paraId="60B65AE3" w14:textId="77777777" w:rsidR="00023F90" w:rsidRPr="00023F90" w:rsidRDefault="00023F90" w:rsidP="00023F90">
      <w:pPr>
        <w:autoSpaceDE w:val="0"/>
        <w:autoSpaceDN w:val="0"/>
        <w:adjustRightInd w:val="0"/>
        <w:jc w:val="both"/>
      </w:pPr>
      <w:r>
        <w:t>Wykaz</w:t>
      </w:r>
      <w:r w:rsidRPr="00023F90">
        <w:t xml:space="preserve"> usług wykonanych, a w przypadku świadczeń okresowych lub ciągłych również wykonywanych,</w:t>
      </w:r>
      <w:r>
        <w:t xml:space="preserve"> </w:t>
      </w:r>
      <w:r w:rsidRPr="00023F90">
        <w:t>w okresie ostatnich 3 lat przed upływem terminu składania ofert albo wniosków o dopuszczenie do udziału w postępowaniu,</w:t>
      </w:r>
      <w:r>
        <w:t xml:space="preserve"> </w:t>
      </w:r>
      <w:r w:rsidRPr="00023F90">
        <w:t>a jeżeli okres prowadzenia działalności jest krótszy – w tym okresie, wraz z podaniem ich wartości, przedmiotu,</w:t>
      </w:r>
      <w:r>
        <w:t xml:space="preserve"> </w:t>
      </w:r>
      <w:r w:rsidRPr="00023F90">
        <w:t xml:space="preserve">dat wykonania i podmiotów, na rzecz których dostawy lub usługi zostały wykonane, </w:t>
      </w:r>
      <w:r w:rsidRPr="00FC5A37">
        <w:rPr>
          <w:b/>
          <w:highlight w:val="yellow"/>
          <w:u w:val="single"/>
        </w:rPr>
        <w:t>oraz załączeniem dowodów określających czy te dostawy lub usługi zostały wykonane lub są wykonywane należycie</w:t>
      </w:r>
      <w:r w:rsidRPr="00023F90">
        <w:t>, przy czym dowodami,</w:t>
      </w:r>
      <w:r>
        <w:t xml:space="preserve"> </w:t>
      </w:r>
      <w:r w:rsidRPr="00023F90">
        <w:t>o których mowa, są referencje bądź inne dokumenty wystawione przez podmiot, na rzecz którego dostawy lub usługi</w:t>
      </w:r>
      <w:r>
        <w:t xml:space="preserve"> </w:t>
      </w:r>
      <w:r w:rsidRPr="00023F90">
        <w:t>były wykonywane, a w przypadku świadczeń okresowych lub ciągłych są wykonywane, a jeżeli z uzasadnionej przyczyny</w:t>
      </w:r>
      <w:r>
        <w:t xml:space="preserve"> </w:t>
      </w:r>
      <w:r w:rsidRPr="00023F90">
        <w:t>o obiektywnym charakterze wykonawca nie jest w stanie uzyskać tych dokumentów – oświadczenie wykonawcy;</w:t>
      </w:r>
      <w:r>
        <w:t xml:space="preserve"> </w:t>
      </w:r>
      <w:r w:rsidRPr="00023F90">
        <w:t>w przypadku świadczeń okresowych lub ciągłych nadal wykonywanych referencje bądź inne dokumenty potwierdzające</w:t>
      </w:r>
      <w:r>
        <w:t xml:space="preserve"> </w:t>
      </w:r>
      <w:r w:rsidRPr="00023F90">
        <w:t>ich należyte wykonywanie powinny być wydane nie wcześniej niż 3 miesiące przed upływem terminu</w:t>
      </w:r>
      <w:r>
        <w:t xml:space="preserve"> </w:t>
      </w:r>
      <w:r w:rsidRPr="00023F90">
        <w:t>składania ofert albo wniosków o dopuszc</w:t>
      </w:r>
      <w:r>
        <w:t>zenie do udziału w postępowaniu.</w:t>
      </w:r>
    </w:p>
    <w:p w14:paraId="4EC9A7D5" w14:textId="77777777" w:rsidR="00C27693" w:rsidRPr="00DC0703" w:rsidRDefault="00C27693" w:rsidP="00023F90">
      <w:pPr>
        <w:pStyle w:val="Nagwek2"/>
        <w:jc w:val="center"/>
        <w:rPr>
          <w:b/>
          <w:spacing w:val="20"/>
          <w:sz w:val="24"/>
          <w:szCs w:val="24"/>
        </w:rPr>
      </w:pPr>
    </w:p>
    <w:tbl>
      <w:tblPr>
        <w:tblW w:w="14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3869"/>
        <w:gridCol w:w="1842"/>
        <w:gridCol w:w="1985"/>
        <w:gridCol w:w="1984"/>
        <w:gridCol w:w="1985"/>
        <w:gridCol w:w="1843"/>
      </w:tblGrid>
      <w:tr w:rsidR="004118D1" w14:paraId="2281F040" w14:textId="77777777" w:rsidTr="00481DD3">
        <w:tc>
          <w:tcPr>
            <w:tcW w:w="596" w:type="dxa"/>
          </w:tcPr>
          <w:p w14:paraId="29386967" w14:textId="77777777" w:rsidR="004118D1" w:rsidRDefault="004118D1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3869" w:type="dxa"/>
          </w:tcPr>
          <w:p w14:paraId="743051C8" w14:textId="77777777" w:rsidR="004118D1" w:rsidRPr="00481DD3" w:rsidRDefault="004118D1" w:rsidP="00481DD3">
            <w:pPr>
              <w:spacing w:before="60" w:after="60" w:line="276" w:lineRule="auto"/>
              <w:ind w:left="284"/>
              <w:jc w:val="center"/>
            </w:pPr>
            <w:r w:rsidRPr="00593A14">
              <w:rPr>
                <w:color w:val="000000"/>
              </w:rPr>
              <w:t>Opis</w:t>
            </w:r>
            <w:r>
              <w:rPr>
                <w:color w:val="000000"/>
              </w:rPr>
              <w:t xml:space="preserve">y kolonii </w:t>
            </w:r>
            <w:r>
              <w:t xml:space="preserve">spełniających wymogi </w:t>
            </w:r>
            <w:r w:rsidR="00023F90">
              <w:t>Zamawiającego</w:t>
            </w:r>
          </w:p>
        </w:tc>
        <w:tc>
          <w:tcPr>
            <w:tcW w:w="1842" w:type="dxa"/>
          </w:tcPr>
          <w:p w14:paraId="7CBE5CCA" w14:textId="77777777" w:rsidR="004118D1" w:rsidRDefault="004118D1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14:paraId="2DFAAA65" w14:textId="77777777" w:rsidR="004118D1" w:rsidRDefault="004118D1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985" w:type="dxa"/>
          </w:tcPr>
          <w:p w14:paraId="0467A5A8" w14:textId="77777777" w:rsidR="004118D1" w:rsidRDefault="004118D1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Wartość brutto</w:t>
            </w:r>
          </w:p>
          <w:p w14:paraId="174AE404" w14:textId="77777777" w:rsidR="004118D1" w:rsidRDefault="00481DD3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U</w:t>
            </w:r>
            <w:r w:rsidR="00023F90">
              <w:rPr>
                <w:bCs/>
              </w:rPr>
              <w:t>sługi</w:t>
            </w:r>
            <w:r>
              <w:rPr>
                <w:bCs/>
              </w:rPr>
              <w:t xml:space="preserve"> </w:t>
            </w:r>
            <w:r w:rsidR="004118D1">
              <w:rPr>
                <w:bCs/>
              </w:rPr>
              <w:t>[PLN]</w:t>
            </w:r>
          </w:p>
        </w:tc>
        <w:tc>
          <w:tcPr>
            <w:tcW w:w="1984" w:type="dxa"/>
          </w:tcPr>
          <w:p w14:paraId="2F1A39F5" w14:textId="77777777" w:rsidR="004118D1" w:rsidRDefault="004118D1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14:paraId="1C2E30F1" w14:textId="77777777" w:rsidR="004118D1" w:rsidRDefault="00023F90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 w:rsidR="004118D1">
              <w:rPr>
                <w:bCs/>
              </w:rPr>
              <w:t xml:space="preserve">(miesiąc - rok) </w:t>
            </w:r>
          </w:p>
        </w:tc>
        <w:tc>
          <w:tcPr>
            <w:tcW w:w="1985" w:type="dxa"/>
          </w:tcPr>
          <w:p w14:paraId="33184539" w14:textId="77777777" w:rsidR="004118D1" w:rsidRDefault="004118D1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Wiek dzieci</w:t>
            </w:r>
          </w:p>
        </w:tc>
        <w:tc>
          <w:tcPr>
            <w:tcW w:w="1843" w:type="dxa"/>
          </w:tcPr>
          <w:p w14:paraId="452473F9" w14:textId="77777777" w:rsidR="004118D1" w:rsidRDefault="004118D1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Ilość dzieci na kolonii</w:t>
            </w:r>
          </w:p>
        </w:tc>
      </w:tr>
      <w:tr w:rsidR="004118D1" w14:paraId="50196DF6" w14:textId="77777777" w:rsidTr="00481DD3">
        <w:tc>
          <w:tcPr>
            <w:tcW w:w="596" w:type="dxa"/>
            <w:shd w:val="clear" w:color="auto" w:fill="C0C0C0"/>
          </w:tcPr>
          <w:p w14:paraId="6DEA8417" w14:textId="77777777" w:rsidR="004118D1" w:rsidRDefault="004118D1" w:rsidP="00481DD3">
            <w:pPr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869" w:type="dxa"/>
            <w:shd w:val="clear" w:color="auto" w:fill="C0C0C0"/>
          </w:tcPr>
          <w:p w14:paraId="58DA5313" w14:textId="77777777" w:rsidR="004118D1" w:rsidRDefault="004118D1" w:rsidP="00481DD3">
            <w:pPr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842" w:type="dxa"/>
            <w:shd w:val="clear" w:color="auto" w:fill="C0C0C0"/>
          </w:tcPr>
          <w:p w14:paraId="4AB1EF52" w14:textId="77777777" w:rsidR="004118D1" w:rsidRDefault="004118D1" w:rsidP="00481DD3">
            <w:pPr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985" w:type="dxa"/>
            <w:shd w:val="clear" w:color="auto" w:fill="C0C0C0"/>
          </w:tcPr>
          <w:p w14:paraId="2736FA74" w14:textId="77777777" w:rsidR="004118D1" w:rsidRDefault="004118D1" w:rsidP="00481DD3">
            <w:pPr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984" w:type="dxa"/>
            <w:shd w:val="clear" w:color="auto" w:fill="C0C0C0"/>
          </w:tcPr>
          <w:p w14:paraId="0332E992" w14:textId="77777777" w:rsidR="004118D1" w:rsidRDefault="004118D1" w:rsidP="00481DD3">
            <w:pPr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985" w:type="dxa"/>
            <w:shd w:val="clear" w:color="auto" w:fill="C0C0C0"/>
          </w:tcPr>
          <w:p w14:paraId="533726B5" w14:textId="77777777" w:rsidR="004118D1" w:rsidRDefault="004118D1" w:rsidP="00481DD3">
            <w:pPr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843" w:type="dxa"/>
            <w:shd w:val="clear" w:color="auto" w:fill="C0C0C0"/>
          </w:tcPr>
          <w:p w14:paraId="05D4CF18" w14:textId="77777777" w:rsidR="004118D1" w:rsidRDefault="004118D1" w:rsidP="00481DD3">
            <w:pPr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4118D1" w14:paraId="002A3894" w14:textId="77777777" w:rsidTr="00481DD3">
        <w:trPr>
          <w:trHeight w:val="354"/>
        </w:trPr>
        <w:tc>
          <w:tcPr>
            <w:tcW w:w="596" w:type="dxa"/>
          </w:tcPr>
          <w:p w14:paraId="7A9C5094" w14:textId="77777777" w:rsidR="004118D1" w:rsidRDefault="004118D1" w:rsidP="00481DD3">
            <w:pPr>
              <w:spacing w:before="60" w:after="60" w:line="276" w:lineRule="auto"/>
            </w:pPr>
            <w:r>
              <w:t>1</w:t>
            </w:r>
          </w:p>
        </w:tc>
        <w:tc>
          <w:tcPr>
            <w:tcW w:w="3869" w:type="dxa"/>
          </w:tcPr>
          <w:p w14:paraId="59CC3247" w14:textId="77777777"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842" w:type="dxa"/>
          </w:tcPr>
          <w:p w14:paraId="09B1B905" w14:textId="77777777"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14:paraId="0213A586" w14:textId="77777777"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4" w:type="dxa"/>
          </w:tcPr>
          <w:p w14:paraId="46C1BBB4" w14:textId="77777777"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14:paraId="114AC0D0" w14:textId="77777777"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843" w:type="dxa"/>
          </w:tcPr>
          <w:p w14:paraId="7BD39C90" w14:textId="77777777" w:rsidR="004118D1" w:rsidRDefault="004118D1" w:rsidP="00481DD3">
            <w:pPr>
              <w:spacing w:before="60" w:after="60" w:line="276" w:lineRule="auto"/>
            </w:pPr>
          </w:p>
        </w:tc>
      </w:tr>
      <w:tr w:rsidR="004118D1" w14:paraId="1A3B6BD5" w14:textId="77777777" w:rsidTr="00481DD3">
        <w:trPr>
          <w:trHeight w:val="354"/>
        </w:trPr>
        <w:tc>
          <w:tcPr>
            <w:tcW w:w="596" w:type="dxa"/>
          </w:tcPr>
          <w:p w14:paraId="6EC92768" w14:textId="77777777" w:rsidR="004118D1" w:rsidRDefault="004118D1" w:rsidP="00481DD3">
            <w:pPr>
              <w:spacing w:before="60" w:after="60" w:line="276" w:lineRule="auto"/>
            </w:pPr>
            <w:r>
              <w:t>2</w:t>
            </w:r>
          </w:p>
        </w:tc>
        <w:tc>
          <w:tcPr>
            <w:tcW w:w="3869" w:type="dxa"/>
          </w:tcPr>
          <w:p w14:paraId="35F9AFFA" w14:textId="77777777"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842" w:type="dxa"/>
          </w:tcPr>
          <w:p w14:paraId="46E0E0F6" w14:textId="77777777"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14:paraId="3C2320B9" w14:textId="77777777"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4" w:type="dxa"/>
          </w:tcPr>
          <w:p w14:paraId="2AAB2D81" w14:textId="77777777"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14:paraId="03FD6E9B" w14:textId="77777777"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843" w:type="dxa"/>
          </w:tcPr>
          <w:p w14:paraId="2C88E163" w14:textId="77777777" w:rsidR="004118D1" w:rsidRDefault="004118D1" w:rsidP="00481DD3">
            <w:pPr>
              <w:spacing w:before="60" w:after="60" w:line="276" w:lineRule="auto"/>
            </w:pPr>
          </w:p>
        </w:tc>
      </w:tr>
      <w:tr w:rsidR="004118D1" w14:paraId="0EFD610E" w14:textId="77777777" w:rsidTr="00481DD3">
        <w:trPr>
          <w:trHeight w:val="354"/>
        </w:trPr>
        <w:tc>
          <w:tcPr>
            <w:tcW w:w="596" w:type="dxa"/>
          </w:tcPr>
          <w:p w14:paraId="74A48E30" w14:textId="77777777" w:rsidR="004118D1" w:rsidRDefault="004118D1" w:rsidP="00481DD3">
            <w:pPr>
              <w:spacing w:before="60" w:after="60" w:line="276" w:lineRule="auto"/>
            </w:pPr>
            <w:r>
              <w:t>3</w:t>
            </w:r>
          </w:p>
        </w:tc>
        <w:tc>
          <w:tcPr>
            <w:tcW w:w="3869" w:type="dxa"/>
          </w:tcPr>
          <w:p w14:paraId="67EFB009" w14:textId="77777777"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842" w:type="dxa"/>
          </w:tcPr>
          <w:p w14:paraId="714138FC" w14:textId="77777777"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14:paraId="6E341514" w14:textId="77777777"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4" w:type="dxa"/>
          </w:tcPr>
          <w:p w14:paraId="5F199215" w14:textId="77777777"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14:paraId="7306062B" w14:textId="77777777"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843" w:type="dxa"/>
          </w:tcPr>
          <w:p w14:paraId="492797F5" w14:textId="77777777" w:rsidR="004118D1" w:rsidRDefault="004118D1" w:rsidP="00481DD3">
            <w:pPr>
              <w:spacing w:before="60" w:after="60" w:line="276" w:lineRule="auto"/>
            </w:pPr>
          </w:p>
        </w:tc>
      </w:tr>
      <w:tr w:rsidR="009844AE" w14:paraId="20409462" w14:textId="77777777" w:rsidTr="00481DD3">
        <w:trPr>
          <w:trHeight w:val="354"/>
        </w:trPr>
        <w:tc>
          <w:tcPr>
            <w:tcW w:w="596" w:type="dxa"/>
          </w:tcPr>
          <w:p w14:paraId="298121C4" w14:textId="77777777" w:rsidR="009844AE" w:rsidRDefault="009844AE" w:rsidP="00481DD3">
            <w:pPr>
              <w:spacing w:before="60" w:after="60" w:line="276" w:lineRule="auto"/>
            </w:pPr>
            <w:r>
              <w:t>4</w:t>
            </w:r>
          </w:p>
        </w:tc>
        <w:tc>
          <w:tcPr>
            <w:tcW w:w="3869" w:type="dxa"/>
          </w:tcPr>
          <w:p w14:paraId="59F92136" w14:textId="77777777" w:rsidR="009844AE" w:rsidRDefault="009844AE" w:rsidP="00481DD3">
            <w:pPr>
              <w:spacing w:before="60" w:after="60" w:line="276" w:lineRule="auto"/>
            </w:pPr>
          </w:p>
        </w:tc>
        <w:tc>
          <w:tcPr>
            <w:tcW w:w="1842" w:type="dxa"/>
          </w:tcPr>
          <w:p w14:paraId="457BF99F" w14:textId="77777777" w:rsidR="009844AE" w:rsidRDefault="009844AE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14:paraId="40241CE8" w14:textId="77777777" w:rsidR="009844AE" w:rsidRDefault="009844AE" w:rsidP="00481DD3">
            <w:pPr>
              <w:spacing w:before="60" w:after="60" w:line="276" w:lineRule="auto"/>
            </w:pPr>
          </w:p>
        </w:tc>
        <w:tc>
          <w:tcPr>
            <w:tcW w:w="1984" w:type="dxa"/>
          </w:tcPr>
          <w:p w14:paraId="4475C972" w14:textId="77777777" w:rsidR="009844AE" w:rsidRDefault="009844AE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14:paraId="75BDFA18" w14:textId="77777777" w:rsidR="009844AE" w:rsidRDefault="009844AE" w:rsidP="00481DD3">
            <w:pPr>
              <w:spacing w:before="60" w:after="60" w:line="276" w:lineRule="auto"/>
            </w:pPr>
          </w:p>
        </w:tc>
        <w:tc>
          <w:tcPr>
            <w:tcW w:w="1843" w:type="dxa"/>
          </w:tcPr>
          <w:p w14:paraId="14306933" w14:textId="77777777" w:rsidR="009844AE" w:rsidRDefault="009844AE" w:rsidP="00481DD3">
            <w:pPr>
              <w:spacing w:before="60" w:after="60" w:line="276" w:lineRule="auto"/>
            </w:pPr>
          </w:p>
        </w:tc>
      </w:tr>
    </w:tbl>
    <w:p w14:paraId="688938AF" w14:textId="77777777" w:rsidR="00DC0703" w:rsidRDefault="00DC0703" w:rsidP="00C27693">
      <w:pPr>
        <w:jc w:val="both"/>
        <w:rPr>
          <w:b/>
          <w:bCs/>
          <w:sz w:val="22"/>
          <w:szCs w:val="22"/>
        </w:rPr>
      </w:pPr>
    </w:p>
    <w:p w14:paraId="73507D8B" w14:textId="77777777" w:rsidR="00DC0703" w:rsidRDefault="00300BBC" w:rsidP="00C27693">
      <w:pPr>
        <w:jc w:val="both"/>
        <w:rPr>
          <w:b/>
          <w:bCs/>
          <w:sz w:val="16"/>
          <w:szCs w:val="16"/>
        </w:rPr>
      </w:pPr>
      <w:r>
        <w:rPr>
          <w:b/>
          <w:bCs/>
          <w:sz w:val="22"/>
          <w:szCs w:val="22"/>
        </w:rPr>
        <w:t>*</w:t>
      </w:r>
      <w:r w:rsidRPr="009A3C82">
        <w:rPr>
          <w:b/>
          <w:bCs/>
          <w:sz w:val="16"/>
          <w:szCs w:val="16"/>
        </w:rPr>
        <w:t>niepotrzebne skreślić</w:t>
      </w:r>
    </w:p>
    <w:p w14:paraId="71ED33E1" w14:textId="77777777" w:rsidR="00481DD3" w:rsidRDefault="00481DD3" w:rsidP="00C27693">
      <w:pPr>
        <w:jc w:val="both"/>
        <w:rPr>
          <w:b/>
          <w:bCs/>
          <w:sz w:val="22"/>
          <w:szCs w:val="22"/>
        </w:rPr>
      </w:pPr>
    </w:p>
    <w:p w14:paraId="33EC3EA4" w14:textId="77777777" w:rsidR="00C27693" w:rsidRPr="00481DD3" w:rsidRDefault="00C27693" w:rsidP="00C27693">
      <w:pPr>
        <w:jc w:val="both"/>
        <w:rPr>
          <w:b/>
          <w:bCs/>
        </w:rPr>
      </w:pPr>
      <w:r w:rsidRPr="00481DD3">
        <w:rPr>
          <w:b/>
          <w:bCs/>
        </w:rPr>
        <w:t>UWAGA</w:t>
      </w:r>
    </w:p>
    <w:p w14:paraId="092BF5D2" w14:textId="77777777" w:rsidR="00C27693" w:rsidRPr="00481DD3" w:rsidRDefault="00C27693" w:rsidP="00C27693">
      <w:pPr>
        <w:jc w:val="both"/>
        <w:rPr>
          <w:i/>
          <w:iCs/>
        </w:rPr>
      </w:pPr>
      <w:r w:rsidRPr="00481DD3">
        <w:rPr>
          <w:i/>
          <w:iCs/>
        </w:rPr>
        <w:t xml:space="preserve">Należy załączyć </w:t>
      </w:r>
      <w:r w:rsidR="00753B18" w:rsidRPr="00481DD3">
        <w:rPr>
          <w:i/>
          <w:iCs/>
        </w:rPr>
        <w:t>dowody</w:t>
      </w:r>
      <w:r w:rsidRPr="00481DD3">
        <w:rPr>
          <w:i/>
          <w:iCs/>
        </w:rPr>
        <w:t xml:space="preserve">  </w:t>
      </w:r>
      <w:r w:rsidR="00753B18" w:rsidRPr="00481DD3">
        <w:rPr>
          <w:i/>
          <w:iCs/>
        </w:rPr>
        <w:t xml:space="preserve">poświadczające, że </w:t>
      </w:r>
      <w:r w:rsidR="00300BBC" w:rsidRPr="00481DD3">
        <w:rPr>
          <w:i/>
          <w:iCs/>
        </w:rPr>
        <w:t xml:space="preserve">kolonie </w:t>
      </w:r>
      <w:r w:rsidRPr="00481DD3">
        <w:rPr>
          <w:i/>
          <w:iCs/>
        </w:rPr>
        <w:t xml:space="preserve">zostały wykonane </w:t>
      </w:r>
      <w:r w:rsidR="00753B18" w:rsidRPr="00481DD3">
        <w:rPr>
          <w:i/>
          <w:iCs/>
        </w:rPr>
        <w:t>należycie</w:t>
      </w:r>
      <w:r w:rsidRPr="00481DD3">
        <w:rPr>
          <w:i/>
          <w:iCs/>
        </w:rPr>
        <w:t xml:space="preserve">. </w:t>
      </w:r>
    </w:p>
    <w:p w14:paraId="76821D67" w14:textId="77777777" w:rsidR="00C27693" w:rsidRPr="00481DD3" w:rsidRDefault="00C27693" w:rsidP="005B559A">
      <w:pPr>
        <w:rPr>
          <w:i/>
          <w:iCs/>
        </w:rPr>
      </w:pPr>
      <w:r w:rsidRPr="00481DD3">
        <w:rPr>
          <w:i/>
          <w:iCs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14:paraId="78AEE762" w14:textId="77777777" w:rsidR="005B559A" w:rsidRPr="005B559A" w:rsidRDefault="005B559A" w:rsidP="005B559A">
      <w:pPr>
        <w:rPr>
          <w:i/>
          <w:iCs/>
          <w:szCs w:val="22"/>
        </w:rPr>
      </w:pPr>
    </w:p>
    <w:p w14:paraId="68EF9B40" w14:textId="77777777" w:rsidR="00300BBC" w:rsidRDefault="00C27693" w:rsidP="009A3C82">
      <w:pPr>
        <w:pStyle w:val="Tekstpodstawowywcity"/>
        <w:rPr>
          <w:sz w:val="20"/>
        </w:rPr>
      </w:pPr>
      <w:r>
        <w:rPr>
          <w:sz w:val="20"/>
        </w:rPr>
        <w:t xml:space="preserve">....................................... , dnia ........................                                </w:t>
      </w:r>
    </w:p>
    <w:p w14:paraId="4B23E1CE" w14:textId="77777777" w:rsidR="00C27693" w:rsidRDefault="00C27693" w:rsidP="00300BBC">
      <w:pPr>
        <w:pStyle w:val="Tekstpodstawowywcity"/>
        <w:ind w:left="5239" w:firstLine="425"/>
        <w:rPr>
          <w:sz w:val="20"/>
        </w:rPr>
      </w:pPr>
      <w:r>
        <w:rPr>
          <w:sz w:val="20"/>
        </w:rPr>
        <w:t xml:space="preserve">                                                                 ....................................... ............................................</w:t>
      </w:r>
    </w:p>
    <w:p w14:paraId="3A9A89D5" w14:textId="77777777" w:rsidR="00EF0FC8" w:rsidRPr="00481DD3" w:rsidRDefault="00C27693" w:rsidP="005B559A">
      <w:pPr>
        <w:pStyle w:val="Tekstpodstawowywcity"/>
        <w:tabs>
          <w:tab w:val="left" w:pos="5621"/>
        </w:tabs>
        <w:jc w:val="right"/>
        <w:rPr>
          <w:i/>
          <w:iCs/>
          <w:sz w:val="18"/>
        </w:rPr>
      </w:pPr>
      <w:r w:rsidRPr="00481DD3">
        <w:rPr>
          <w:i/>
          <w:iCs/>
          <w:sz w:val="18"/>
        </w:rPr>
        <w:t xml:space="preserve">podpisy i  pieczęcie osób  upoważnionych ze strony  </w:t>
      </w:r>
      <w:r w:rsidR="00974E5C" w:rsidRPr="00481DD3">
        <w:rPr>
          <w:i/>
          <w:iCs/>
          <w:sz w:val="18"/>
        </w:rPr>
        <w:t>Wykonawcy</w:t>
      </w:r>
      <w:r w:rsidRPr="00481DD3">
        <w:rPr>
          <w:i/>
          <w:iCs/>
          <w:sz w:val="18"/>
        </w:rPr>
        <w:tab/>
      </w:r>
    </w:p>
    <w:sectPr w:rsidR="00EF0FC8" w:rsidRPr="00481DD3" w:rsidSect="00023F90"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644" w:right="1418" w:bottom="709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EFF4D" w14:textId="77777777" w:rsidR="00BD1AE1" w:rsidRDefault="00BD1AE1">
      <w:r>
        <w:separator/>
      </w:r>
    </w:p>
  </w:endnote>
  <w:endnote w:type="continuationSeparator" w:id="0">
    <w:p w14:paraId="756C0B29" w14:textId="77777777" w:rsidR="00BD1AE1" w:rsidRDefault="00BD1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20C9A" w14:textId="77777777" w:rsidR="00EF0FC8" w:rsidRDefault="00FC4A6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5A3B9F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CB35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E97E34" w14:textId="77777777" w:rsidR="00EF0FC8" w:rsidRDefault="00EF0FC8">
    <w:pPr>
      <w:pStyle w:val="Stopka"/>
      <w:tabs>
        <w:tab w:val="clear" w:pos="4536"/>
      </w:tabs>
      <w:jc w:val="center"/>
    </w:pPr>
  </w:p>
  <w:p w14:paraId="659B6A0E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FC4A69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FC4A69">
      <w:rPr>
        <w:rStyle w:val="Numerstrony"/>
        <w:rFonts w:ascii="Arial" w:hAnsi="Arial"/>
      </w:rPr>
      <w:fldChar w:fldCharType="separate"/>
    </w:r>
    <w:r w:rsidR="00BB3E27">
      <w:rPr>
        <w:rStyle w:val="Numerstrony"/>
        <w:rFonts w:ascii="Arial" w:hAnsi="Arial"/>
        <w:noProof/>
      </w:rPr>
      <w:t>1</w:t>
    </w:r>
    <w:r w:rsidR="00FC4A69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FC4A69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FC4A69">
      <w:rPr>
        <w:rStyle w:val="Numerstrony"/>
        <w:rFonts w:ascii="Arial" w:hAnsi="Arial"/>
      </w:rPr>
      <w:fldChar w:fldCharType="separate"/>
    </w:r>
    <w:r w:rsidR="00BB3E27">
      <w:rPr>
        <w:rStyle w:val="Numerstrony"/>
        <w:rFonts w:ascii="Arial" w:hAnsi="Arial"/>
        <w:noProof/>
      </w:rPr>
      <w:t>1</w:t>
    </w:r>
    <w:r w:rsidR="00FC4A69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01C0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20BDF9" w14:textId="77777777" w:rsidR="00EF0FC8" w:rsidRDefault="00EF0FC8">
    <w:pPr>
      <w:pStyle w:val="Stopka"/>
      <w:tabs>
        <w:tab w:val="clear" w:pos="4536"/>
      </w:tabs>
      <w:jc w:val="center"/>
    </w:pPr>
  </w:p>
  <w:p w14:paraId="0224A31F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FC4A6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C4A69">
      <w:rPr>
        <w:rStyle w:val="Numerstrony"/>
      </w:rPr>
      <w:fldChar w:fldCharType="separate"/>
    </w:r>
    <w:r>
      <w:rPr>
        <w:rStyle w:val="Numerstrony"/>
        <w:noProof/>
      </w:rPr>
      <w:t>1</w:t>
    </w:r>
    <w:r w:rsidR="00FC4A69">
      <w:rPr>
        <w:rStyle w:val="Numerstrony"/>
      </w:rPr>
      <w:fldChar w:fldCharType="end"/>
    </w:r>
    <w:r>
      <w:rPr>
        <w:rStyle w:val="Numerstrony"/>
      </w:rPr>
      <w:t>/</w:t>
    </w:r>
    <w:r w:rsidR="00FC4A6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C4A69">
      <w:rPr>
        <w:rStyle w:val="Numerstrony"/>
      </w:rPr>
      <w:fldChar w:fldCharType="separate"/>
    </w:r>
    <w:r w:rsidR="00BB3E27">
      <w:rPr>
        <w:rStyle w:val="Numerstrony"/>
        <w:noProof/>
      </w:rPr>
      <w:t>1</w:t>
    </w:r>
    <w:r w:rsidR="00FC4A69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5D5A3" w14:textId="77777777" w:rsidR="00BD1AE1" w:rsidRDefault="00BD1AE1">
      <w:r>
        <w:separator/>
      </w:r>
    </w:p>
  </w:footnote>
  <w:footnote w:type="continuationSeparator" w:id="0">
    <w:p w14:paraId="51C642A6" w14:textId="77777777" w:rsidR="00BD1AE1" w:rsidRDefault="00BD1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2AFAF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272A5D"/>
    <w:multiLevelType w:val="singleLevel"/>
    <w:tmpl w:val="E5569514"/>
    <w:lvl w:ilvl="0">
      <w:start w:val="1"/>
      <w:numFmt w:val="decimal"/>
      <w:lvlText w:val="%1)"/>
      <w:legacy w:legacy="1" w:legacySpace="0" w:legacyIndent="21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0D3"/>
    <w:rsid w:val="00023F90"/>
    <w:rsid w:val="000D0DFF"/>
    <w:rsid w:val="000D3536"/>
    <w:rsid w:val="000F5493"/>
    <w:rsid w:val="001410BA"/>
    <w:rsid w:val="00150541"/>
    <w:rsid w:val="001A6619"/>
    <w:rsid w:val="00205F3E"/>
    <w:rsid w:val="00246EA2"/>
    <w:rsid w:val="0027083B"/>
    <w:rsid w:val="002778B7"/>
    <w:rsid w:val="002C1158"/>
    <w:rsid w:val="002D4DBA"/>
    <w:rsid w:val="002E7548"/>
    <w:rsid w:val="00300BBC"/>
    <w:rsid w:val="00311A04"/>
    <w:rsid w:val="00313E79"/>
    <w:rsid w:val="0032681F"/>
    <w:rsid w:val="00327325"/>
    <w:rsid w:val="00333361"/>
    <w:rsid w:val="003A0EAC"/>
    <w:rsid w:val="003A2B27"/>
    <w:rsid w:val="003C0A2A"/>
    <w:rsid w:val="003C446A"/>
    <w:rsid w:val="004118D1"/>
    <w:rsid w:val="00425DD9"/>
    <w:rsid w:val="00481DD3"/>
    <w:rsid w:val="0048595E"/>
    <w:rsid w:val="004D3FEF"/>
    <w:rsid w:val="00513255"/>
    <w:rsid w:val="00591399"/>
    <w:rsid w:val="005917D7"/>
    <w:rsid w:val="00593A14"/>
    <w:rsid w:val="005B559A"/>
    <w:rsid w:val="00603BBF"/>
    <w:rsid w:val="006563C3"/>
    <w:rsid w:val="0066364D"/>
    <w:rsid w:val="006B3E2B"/>
    <w:rsid w:val="007432FF"/>
    <w:rsid w:val="00753B18"/>
    <w:rsid w:val="0078618E"/>
    <w:rsid w:val="00792635"/>
    <w:rsid w:val="00794AA7"/>
    <w:rsid w:val="007A0082"/>
    <w:rsid w:val="007E51DF"/>
    <w:rsid w:val="007F1FF0"/>
    <w:rsid w:val="0083514E"/>
    <w:rsid w:val="00874B9F"/>
    <w:rsid w:val="00895DE2"/>
    <w:rsid w:val="008F2B31"/>
    <w:rsid w:val="008F50C0"/>
    <w:rsid w:val="008F5F36"/>
    <w:rsid w:val="009424A0"/>
    <w:rsid w:val="009733AA"/>
    <w:rsid w:val="00974E5C"/>
    <w:rsid w:val="009844AE"/>
    <w:rsid w:val="009A3C82"/>
    <w:rsid w:val="00A43C8C"/>
    <w:rsid w:val="00A50C60"/>
    <w:rsid w:val="00A56787"/>
    <w:rsid w:val="00A62500"/>
    <w:rsid w:val="00A833E4"/>
    <w:rsid w:val="00AC3747"/>
    <w:rsid w:val="00AE2309"/>
    <w:rsid w:val="00B709FA"/>
    <w:rsid w:val="00B76110"/>
    <w:rsid w:val="00BA1BFD"/>
    <w:rsid w:val="00BB3E27"/>
    <w:rsid w:val="00BC5173"/>
    <w:rsid w:val="00BD1AE1"/>
    <w:rsid w:val="00BD768C"/>
    <w:rsid w:val="00C027A8"/>
    <w:rsid w:val="00C27693"/>
    <w:rsid w:val="00C30073"/>
    <w:rsid w:val="00C75A34"/>
    <w:rsid w:val="00C91677"/>
    <w:rsid w:val="00D11AA9"/>
    <w:rsid w:val="00D23BCB"/>
    <w:rsid w:val="00DC0703"/>
    <w:rsid w:val="00E02DCA"/>
    <w:rsid w:val="00E24F41"/>
    <w:rsid w:val="00E411FF"/>
    <w:rsid w:val="00E604C0"/>
    <w:rsid w:val="00E92483"/>
    <w:rsid w:val="00EA5D39"/>
    <w:rsid w:val="00EC10DD"/>
    <w:rsid w:val="00ED04E5"/>
    <w:rsid w:val="00EE713B"/>
    <w:rsid w:val="00EF0FC8"/>
    <w:rsid w:val="00F220D3"/>
    <w:rsid w:val="00F25D8C"/>
    <w:rsid w:val="00F422D0"/>
    <w:rsid w:val="00F61B2A"/>
    <w:rsid w:val="00F8136C"/>
    <w:rsid w:val="00F85E7E"/>
    <w:rsid w:val="00FC130E"/>
    <w:rsid w:val="00FC4A69"/>
    <w:rsid w:val="00FC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205A96"/>
  <w15:docId w15:val="{9E358657-648B-4B16-B7DD-9094912C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03BBF"/>
  </w:style>
  <w:style w:type="paragraph" w:styleId="Nagwek1">
    <w:name w:val="heading 1"/>
    <w:basedOn w:val="Normalny"/>
    <w:next w:val="Normalny"/>
    <w:qFormat/>
    <w:rsid w:val="00603BB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03BBF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03BB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3BB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03BBF"/>
  </w:style>
  <w:style w:type="character" w:styleId="Odwoaniedokomentarza">
    <w:name w:val="annotation reference"/>
    <w:semiHidden/>
    <w:rsid w:val="00603BBF"/>
    <w:rPr>
      <w:sz w:val="16"/>
    </w:rPr>
  </w:style>
  <w:style w:type="paragraph" w:styleId="Tekstkomentarza">
    <w:name w:val="annotation text"/>
    <w:basedOn w:val="Normalny"/>
    <w:semiHidden/>
    <w:rsid w:val="00603BBF"/>
  </w:style>
  <w:style w:type="paragraph" w:styleId="Tytu">
    <w:name w:val="Title"/>
    <w:basedOn w:val="Normalny"/>
    <w:qFormat/>
    <w:rsid w:val="00603BBF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603BBF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11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min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Maciek</dc:creator>
  <cp:lastModifiedBy>Michał Pękala</cp:lastModifiedBy>
  <cp:revision>2</cp:revision>
  <cp:lastPrinted>2022-04-25T11:04:00Z</cp:lastPrinted>
  <dcterms:created xsi:type="dcterms:W3CDTF">2022-05-18T12:30:00Z</dcterms:created>
  <dcterms:modified xsi:type="dcterms:W3CDTF">2022-05-18T12:30:00Z</dcterms:modified>
</cp:coreProperties>
</file>