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2766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2766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27663">
        <w:rPr>
          <w:sz w:val="22"/>
          <w:szCs w:val="22"/>
        </w:rPr>
        <w:t>2022-05-11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27663" w:rsidRPr="00627663" w:rsidRDefault="00627663" w:rsidP="00FB7F50">
      <w:pPr>
        <w:spacing w:after="40"/>
        <w:rPr>
          <w:b/>
          <w:bCs/>
          <w:sz w:val="22"/>
          <w:szCs w:val="22"/>
        </w:rPr>
      </w:pPr>
      <w:r w:rsidRPr="00627663">
        <w:rPr>
          <w:b/>
          <w:bCs/>
          <w:sz w:val="22"/>
          <w:szCs w:val="22"/>
        </w:rPr>
        <w:t>Politechnika Rzeszowska</w:t>
      </w:r>
    </w:p>
    <w:p w:rsidR="00FB7F50" w:rsidRPr="002245BE" w:rsidRDefault="00627663" w:rsidP="00FB7F50">
      <w:pPr>
        <w:spacing w:after="40"/>
        <w:rPr>
          <w:b/>
          <w:bCs/>
          <w:sz w:val="22"/>
          <w:szCs w:val="22"/>
        </w:rPr>
      </w:pPr>
      <w:r w:rsidRPr="00627663">
        <w:rPr>
          <w:b/>
          <w:bCs/>
          <w:sz w:val="22"/>
          <w:szCs w:val="22"/>
        </w:rPr>
        <w:t>Dział Zamówień Publicznych</w:t>
      </w:r>
    </w:p>
    <w:p w:rsidR="00FB7F50" w:rsidRPr="002245BE" w:rsidRDefault="00627663" w:rsidP="00FB7F50">
      <w:pPr>
        <w:rPr>
          <w:sz w:val="22"/>
          <w:szCs w:val="22"/>
        </w:rPr>
      </w:pPr>
      <w:r w:rsidRPr="0062766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27663">
        <w:rPr>
          <w:sz w:val="22"/>
          <w:szCs w:val="22"/>
        </w:rPr>
        <w:t>12</w:t>
      </w:r>
    </w:p>
    <w:p w:rsidR="00FB7F50" w:rsidRPr="002245BE" w:rsidRDefault="00627663" w:rsidP="00FB7F50">
      <w:pPr>
        <w:rPr>
          <w:sz w:val="22"/>
          <w:szCs w:val="22"/>
        </w:rPr>
      </w:pPr>
      <w:r w:rsidRPr="0062766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2766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27663" w:rsidRPr="00607F9B" w:rsidTr="00A02F09">
        <w:trPr>
          <w:trHeight w:val="638"/>
        </w:trPr>
        <w:tc>
          <w:tcPr>
            <w:tcW w:w="959" w:type="dxa"/>
            <w:shd w:val="clear" w:color="auto" w:fill="auto"/>
          </w:tcPr>
          <w:p w:rsidR="00627663" w:rsidRPr="00607F9B" w:rsidRDefault="00627663" w:rsidP="00A02F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7663" w:rsidRPr="00607F9B" w:rsidRDefault="00627663" w:rsidP="00A02F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766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7663">
              <w:rPr>
                <w:b/>
                <w:bCs/>
                <w:sz w:val="22"/>
                <w:szCs w:val="22"/>
              </w:rPr>
              <w:t xml:space="preserve">Wykonanie płyt betonowych wraz z dostawą do </w:t>
            </w:r>
            <w:proofErr w:type="spellStart"/>
            <w:r w:rsidRPr="00627663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7663">
              <w:rPr>
                <w:b/>
                <w:sz w:val="22"/>
                <w:szCs w:val="22"/>
              </w:rPr>
              <w:t>NA/O/88/2022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27663" w:rsidRPr="0062766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27663" w:rsidRPr="00627663">
        <w:rPr>
          <w:b/>
          <w:sz w:val="22"/>
          <w:szCs w:val="22"/>
        </w:rPr>
        <w:t>Politechnika Rzeszowska</w:t>
      </w:r>
    </w:p>
    <w:p w:rsidR="008642B3" w:rsidRDefault="0062766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27663">
        <w:rPr>
          <w:b/>
          <w:sz w:val="22"/>
          <w:szCs w:val="22"/>
        </w:rPr>
        <w:t>Dział Zamówień Publicznych</w:t>
      </w:r>
      <w:r w:rsidR="001E1F85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27663" w:rsidRPr="00020D8F" w:rsidTr="00A02F09">
        <w:trPr>
          <w:cantSplit/>
        </w:trPr>
        <w:tc>
          <w:tcPr>
            <w:tcW w:w="10150" w:type="dxa"/>
          </w:tcPr>
          <w:p w:rsidR="00627663" w:rsidRPr="00020D8F" w:rsidRDefault="00627663" w:rsidP="00A02F0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20D8F">
              <w:rPr>
                <w:b/>
                <w:sz w:val="22"/>
                <w:szCs w:val="22"/>
              </w:rPr>
              <w:t xml:space="preserve">Zakład Produkcyjno-Handlowo-Usługowy "JAR" s.c. Jan </w:t>
            </w:r>
            <w:proofErr w:type="spellStart"/>
            <w:r w:rsidRPr="00020D8F">
              <w:rPr>
                <w:b/>
                <w:sz w:val="22"/>
                <w:szCs w:val="22"/>
              </w:rPr>
              <w:t>Synoś</w:t>
            </w:r>
            <w:proofErr w:type="spellEnd"/>
            <w:r w:rsidRPr="00020D8F">
              <w:rPr>
                <w:b/>
                <w:sz w:val="22"/>
                <w:szCs w:val="22"/>
              </w:rPr>
              <w:t>, Ryszard Rząsa</w:t>
            </w:r>
          </w:p>
          <w:p w:rsidR="00627663" w:rsidRPr="00020D8F" w:rsidRDefault="00627663" w:rsidP="00A02F09">
            <w:pPr>
              <w:jc w:val="both"/>
              <w:rPr>
                <w:bCs/>
                <w:sz w:val="22"/>
                <w:szCs w:val="22"/>
              </w:rPr>
            </w:pPr>
            <w:r w:rsidRPr="00020D8F">
              <w:rPr>
                <w:bCs/>
                <w:sz w:val="22"/>
                <w:szCs w:val="22"/>
              </w:rPr>
              <w:t xml:space="preserve">Kielnarowa 20 </w:t>
            </w:r>
          </w:p>
          <w:p w:rsidR="00627663" w:rsidRPr="00020D8F" w:rsidRDefault="00627663" w:rsidP="00A02F09">
            <w:pPr>
              <w:jc w:val="both"/>
              <w:rPr>
                <w:bCs/>
                <w:sz w:val="22"/>
                <w:szCs w:val="22"/>
              </w:rPr>
            </w:pPr>
            <w:r w:rsidRPr="00020D8F">
              <w:rPr>
                <w:bCs/>
                <w:sz w:val="22"/>
                <w:szCs w:val="22"/>
              </w:rPr>
              <w:t>36-020 Tyczyn</w:t>
            </w:r>
          </w:p>
          <w:p w:rsidR="00627663" w:rsidRPr="00020D8F" w:rsidRDefault="00627663" w:rsidP="00A02F0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>na:</w:t>
            </w:r>
          </w:p>
          <w:p w:rsidR="00627663" w:rsidRPr="00020D8F" w:rsidRDefault="00627663" w:rsidP="00A02F0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 xml:space="preserve">Wykonanie płyt betonowych wraz z dostawą do </w:t>
            </w:r>
            <w:proofErr w:type="spellStart"/>
            <w:r w:rsidRPr="00020D8F">
              <w:rPr>
                <w:sz w:val="22"/>
                <w:szCs w:val="22"/>
              </w:rPr>
              <w:t>PRz.</w:t>
            </w:r>
            <w:proofErr w:type="spellEnd"/>
            <w:r w:rsidRPr="00020D8F">
              <w:rPr>
                <w:sz w:val="22"/>
                <w:szCs w:val="22"/>
              </w:rPr>
              <w:t xml:space="preserve"> za cenę brutto </w:t>
            </w:r>
            <w:r w:rsidRPr="00020D8F">
              <w:rPr>
                <w:b/>
                <w:sz w:val="22"/>
                <w:szCs w:val="22"/>
              </w:rPr>
              <w:t>7 380.00 zł</w:t>
            </w:r>
            <w:r w:rsidRPr="00020D8F">
              <w:rPr>
                <w:bCs/>
                <w:sz w:val="22"/>
                <w:szCs w:val="22"/>
              </w:rPr>
              <w:t>.</w:t>
            </w:r>
          </w:p>
          <w:p w:rsidR="00627663" w:rsidRPr="00020D8F" w:rsidRDefault="00627663" w:rsidP="00A02F0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20D8F">
              <w:rPr>
                <w:color w:val="000000"/>
                <w:sz w:val="22"/>
                <w:szCs w:val="22"/>
              </w:rPr>
              <w:t>Uzasadnienie wyboru:</w:t>
            </w:r>
          </w:p>
          <w:p w:rsidR="00627663" w:rsidRPr="00020D8F" w:rsidRDefault="00627663" w:rsidP="00A02F0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>Oferta zgodna z warunkami ogłoszenia.</w:t>
            </w:r>
          </w:p>
        </w:tc>
      </w:tr>
    </w:tbl>
    <w:p w:rsidR="003A0AFC" w:rsidRPr="00020D8F" w:rsidRDefault="00020D8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 w:rsidRPr="00020D8F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020D8F" w:rsidRPr="00020D8F" w:rsidTr="00A02F09">
        <w:tc>
          <w:tcPr>
            <w:tcW w:w="993" w:type="dxa"/>
            <w:shd w:val="clear" w:color="auto" w:fill="auto"/>
            <w:vAlign w:val="center"/>
          </w:tcPr>
          <w:p w:rsidR="00020D8F" w:rsidRPr="00020D8F" w:rsidRDefault="00020D8F" w:rsidP="00A02F0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020D8F" w:rsidRPr="00020D8F" w:rsidRDefault="00020D8F" w:rsidP="00A02F0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D8F" w:rsidRPr="00020D8F" w:rsidRDefault="00020D8F" w:rsidP="00A02F0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>Cena oferty</w:t>
            </w:r>
          </w:p>
        </w:tc>
      </w:tr>
      <w:tr w:rsidR="00020D8F" w:rsidRPr="00020D8F" w:rsidTr="00A02F09">
        <w:tc>
          <w:tcPr>
            <w:tcW w:w="993" w:type="dxa"/>
            <w:shd w:val="clear" w:color="auto" w:fill="auto"/>
            <w:vAlign w:val="center"/>
          </w:tcPr>
          <w:p w:rsidR="00020D8F" w:rsidRPr="00020D8F" w:rsidRDefault="00020D8F" w:rsidP="00A02F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20D8F" w:rsidRPr="00020D8F" w:rsidRDefault="00020D8F" w:rsidP="00A02F09">
            <w:pPr>
              <w:spacing w:before="80"/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 xml:space="preserve">Zakład Produkcyjno-Handlowo-Usługowy "JAR" s.c. Jan </w:t>
            </w:r>
            <w:proofErr w:type="spellStart"/>
            <w:r w:rsidRPr="00020D8F">
              <w:rPr>
                <w:sz w:val="22"/>
                <w:szCs w:val="22"/>
              </w:rPr>
              <w:t>Synoś</w:t>
            </w:r>
            <w:proofErr w:type="spellEnd"/>
            <w:r w:rsidRPr="00020D8F">
              <w:rPr>
                <w:sz w:val="22"/>
                <w:szCs w:val="22"/>
              </w:rPr>
              <w:t>, Ryszard Rząsa</w:t>
            </w:r>
          </w:p>
          <w:p w:rsidR="00020D8F" w:rsidRPr="00020D8F" w:rsidRDefault="00020D8F" w:rsidP="00A02F09">
            <w:pPr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 xml:space="preserve">Kielnarowa 20 </w:t>
            </w:r>
          </w:p>
          <w:p w:rsidR="00020D8F" w:rsidRPr="00020D8F" w:rsidRDefault="00020D8F" w:rsidP="00A02F09">
            <w:pPr>
              <w:spacing w:after="80"/>
              <w:jc w:val="both"/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>36-020 Tyczyn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D8F" w:rsidRPr="00020D8F" w:rsidRDefault="00020D8F" w:rsidP="00A02F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20D8F">
              <w:rPr>
                <w:sz w:val="22"/>
                <w:szCs w:val="22"/>
              </w:rPr>
              <w:t>7 380.00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E1660F" w:rsidRDefault="00B464D3" w:rsidP="00E1660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E1660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04C" w:rsidRDefault="006A704C">
      <w:r>
        <w:separator/>
      </w:r>
    </w:p>
  </w:endnote>
  <w:endnote w:type="continuationSeparator" w:id="0">
    <w:p w:rsidR="006A704C" w:rsidRDefault="006A7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04C" w:rsidRDefault="006A704C">
      <w:r>
        <w:separator/>
      </w:r>
    </w:p>
  </w:footnote>
  <w:footnote w:type="continuationSeparator" w:id="0">
    <w:p w:rsidR="006A704C" w:rsidRDefault="006A70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04C"/>
    <w:rsid w:val="00005838"/>
    <w:rsid w:val="00020D8F"/>
    <w:rsid w:val="00022322"/>
    <w:rsid w:val="00042497"/>
    <w:rsid w:val="000C1E6F"/>
    <w:rsid w:val="000E4E56"/>
    <w:rsid w:val="001A1468"/>
    <w:rsid w:val="001B7815"/>
    <w:rsid w:val="001E1F8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7663"/>
    <w:rsid w:val="00644DCB"/>
    <w:rsid w:val="00657C1E"/>
    <w:rsid w:val="006A704C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660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0BEC9E-3E90-4FE7-82A8-D2C76A66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2022-05-11T11:13:00Z</dcterms:created>
  <dcterms:modified xsi:type="dcterms:W3CDTF">2022-05-11T11:15:00Z</dcterms:modified>
</cp:coreProperties>
</file>