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333C1C">
        <w:rPr>
          <w:rFonts w:ascii="Times New Roman" w:hAnsi="Times New Roman"/>
          <w:sz w:val="24"/>
        </w:rPr>
        <w:t>2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B45747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3749C4">
        <w:rPr>
          <w:b/>
          <w:spacing w:val="20"/>
        </w:rPr>
        <w:t>WYKAZ DOSTAW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531" w:rsidRDefault="000E6531">
      <w:r>
        <w:separator/>
      </w:r>
    </w:p>
  </w:endnote>
  <w:endnote w:type="continuationSeparator" w:id="0">
    <w:p w:rsidR="000E6531" w:rsidRDefault="000E6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33C1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33C1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4E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531" w:rsidRDefault="000E6531">
      <w:r>
        <w:separator/>
      </w:r>
    </w:p>
  </w:footnote>
  <w:footnote w:type="continuationSeparator" w:id="0">
    <w:p w:rsidR="000E6531" w:rsidRDefault="000E6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49B" w:rsidRDefault="001E64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49B" w:rsidRDefault="001E64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11"/>
    <w:rsid w:val="000E6531"/>
    <w:rsid w:val="001E649B"/>
    <w:rsid w:val="00333C1C"/>
    <w:rsid w:val="003749C4"/>
    <w:rsid w:val="003A2B27"/>
    <w:rsid w:val="00425DD9"/>
    <w:rsid w:val="00792635"/>
    <w:rsid w:val="00794AA7"/>
    <w:rsid w:val="00895DE2"/>
    <w:rsid w:val="008F50C0"/>
    <w:rsid w:val="00A43C8C"/>
    <w:rsid w:val="00AE4E11"/>
    <w:rsid w:val="00B45747"/>
    <w:rsid w:val="00B709FA"/>
    <w:rsid w:val="00C27693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81C490-0A76-4358-9233-EAB96FF9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2</cp:revision>
  <cp:lastPrinted>2010-03-18T12:03:00Z</cp:lastPrinted>
  <dcterms:created xsi:type="dcterms:W3CDTF">2022-04-27T10:25:00Z</dcterms:created>
  <dcterms:modified xsi:type="dcterms:W3CDTF">2022-04-27T10:25:00Z</dcterms:modified>
</cp:coreProperties>
</file>