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8A7D93" w:rsidRDefault="00396879" w:rsidP="008A7D93">
      <w:pPr>
        <w:spacing w:line="276" w:lineRule="auto"/>
        <w:jc w:val="right"/>
        <w:rPr>
          <w:sz w:val="22"/>
        </w:rPr>
      </w:pPr>
      <w:r w:rsidRPr="008A7D93">
        <w:rPr>
          <w:sz w:val="22"/>
        </w:rPr>
        <w:t>Załącznik nr 4</w:t>
      </w:r>
    </w:p>
    <w:p w:rsidR="00821C80" w:rsidRDefault="00821C80" w:rsidP="008A7D93">
      <w:pPr>
        <w:spacing w:line="276" w:lineRule="auto"/>
        <w:rPr>
          <w:sz w:val="22"/>
        </w:rPr>
      </w:pPr>
    </w:p>
    <w:p w:rsidR="00821C80" w:rsidRPr="0060654D" w:rsidRDefault="0060654D" w:rsidP="008A7D93">
      <w:pPr>
        <w:pStyle w:val="Nagwek4"/>
        <w:spacing w:before="0" w:line="276" w:lineRule="auto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A7D93" w:rsidRDefault="008A7D93" w:rsidP="008A7D93">
      <w:pPr>
        <w:autoSpaceDE w:val="0"/>
        <w:autoSpaceDN w:val="0"/>
        <w:adjustRightInd w:val="0"/>
        <w:spacing w:line="276" w:lineRule="auto"/>
        <w:jc w:val="both"/>
        <w:rPr>
          <w:sz w:val="22"/>
        </w:rPr>
      </w:pPr>
    </w:p>
    <w:p w:rsidR="000170EF" w:rsidRPr="008A7D93" w:rsidRDefault="001710FE" w:rsidP="008A7D93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8A7D93">
        <w:rPr>
          <w:sz w:val="22"/>
        </w:rPr>
        <w:t xml:space="preserve">Wykaz osób, skierowanych przez wykonawcę do realizacji zamówienia publicznego, w szczególności odpowiedzialnych za świadczenie usług, kontrolę </w:t>
      </w:r>
      <w:r w:rsidRPr="008A7D93">
        <w:rPr>
          <w:sz w:val="22"/>
          <w:szCs w:val="22"/>
        </w:rPr>
        <w:t>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0170EF" w:rsidRPr="008A7D93" w:rsidRDefault="000170EF" w:rsidP="008A7D93">
      <w:pPr>
        <w:pStyle w:val="Tekstpodstawowy2"/>
        <w:spacing w:line="276" w:lineRule="auto"/>
        <w:rPr>
          <w:b/>
          <w:sz w:val="22"/>
          <w:szCs w:val="22"/>
        </w:rPr>
      </w:pPr>
    </w:p>
    <w:tbl>
      <w:tblPr>
        <w:tblW w:w="140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0170EF" w:rsidRPr="008A7D93" w:rsidTr="004267D5">
        <w:tblPrEx>
          <w:tblCellMar>
            <w:top w:w="0" w:type="dxa"/>
            <w:bottom w:w="0" w:type="dxa"/>
          </w:tblCellMar>
        </w:tblPrEx>
        <w:trPr>
          <w:cantSplit/>
          <w:trHeight w:val="600"/>
          <w:jc w:val="center"/>
        </w:trPr>
        <w:tc>
          <w:tcPr>
            <w:tcW w:w="1985" w:type="dxa"/>
            <w:vAlign w:val="center"/>
          </w:tcPr>
          <w:p w:rsidR="000170EF" w:rsidRPr="008A7D93" w:rsidRDefault="000170EF" w:rsidP="008A7D9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0170EF" w:rsidRPr="008A7D93" w:rsidRDefault="000170EF" w:rsidP="008A7D93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0170EF" w:rsidRPr="008A7D93" w:rsidRDefault="000170EF" w:rsidP="008A7D93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0170EF" w:rsidRPr="008A7D93" w:rsidRDefault="000170EF" w:rsidP="008A7D9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Wykształcenie</w:t>
            </w:r>
          </w:p>
        </w:tc>
        <w:tc>
          <w:tcPr>
            <w:tcW w:w="2061" w:type="dxa"/>
            <w:vAlign w:val="center"/>
          </w:tcPr>
          <w:p w:rsidR="000170EF" w:rsidRPr="008A7D93" w:rsidRDefault="000170EF" w:rsidP="008A7D93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0170EF" w:rsidRPr="008A7D93" w:rsidRDefault="000170EF" w:rsidP="008A7D93">
            <w:pPr>
              <w:spacing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8A7D93">
              <w:rPr>
                <w:b/>
                <w:sz w:val="22"/>
                <w:szCs w:val="22"/>
              </w:rPr>
              <w:t>Informacja o podstawie do dysponowania tymi osobami (</w:t>
            </w:r>
            <w:r w:rsidRPr="008A7D93">
              <w:rPr>
                <w:b/>
                <w:i/>
                <w:sz w:val="22"/>
                <w:szCs w:val="22"/>
              </w:rPr>
              <w:t xml:space="preserve">np. umowa o pracę, umowa zlecenie, udostępnienie od innego podmiotu) </w:t>
            </w:r>
          </w:p>
        </w:tc>
      </w:tr>
      <w:tr w:rsidR="000170EF" w:rsidRPr="008A7D93" w:rsidTr="004267D5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8A7D93">
              <w:rPr>
                <w:sz w:val="22"/>
                <w:szCs w:val="22"/>
              </w:rPr>
              <w:t>Kierownik</w:t>
            </w:r>
          </w:p>
        </w:tc>
        <w:tc>
          <w:tcPr>
            <w:tcW w:w="2537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  <w:tr w:rsidR="000170EF" w:rsidRPr="008A7D93" w:rsidTr="004267D5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8A7D93">
              <w:rPr>
                <w:sz w:val="22"/>
                <w:szCs w:val="22"/>
              </w:rPr>
              <w:t>Wychowawca</w:t>
            </w:r>
          </w:p>
        </w:tc>
        <w:tc>
          <w:tcPr>
            <w:tcW w:w="2537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  <w:tr w:rsidR="00593C2D" w:rsidRPr="008A7D93" w:rsidTr="004267D5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:rsidR="00593C2D" w:rsidRPr="008A7D93" w:rsidRDefault="00593C2D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8A7D93">
              <w:rPr>
                <w:sz w:val="22"/>
                <w:szCs w:val="22"/>
              </w:rPr>
              <w:t>Wychowawca</w:t>
            </w:r>
          </w:p>
        </w:tc>
        <w:tc>
          <w:tcPr>
            <w:tcW w:w="2537" w:type="dxa"/>
            <w:vAlign w:val="center"/>
          </w:tcPr>
          <w:p w:rsidR="00593C2D" w:rsidRPr="008A7D93" w:rsidRDefault="00593C2D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  <w:tr w:rsidR="000170EF" w:rsidRPr="008A7D93" w:rsidTr="004267D5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8A7D93">
              <w:rPr>
                <w:sz w:val="22"/>
                <w:szCs w:val="22"/>
              </w:rPr>
              <w:t>Pielęgniarka</w:t>
            </w:r>
          </w:p>
        </w:tc>
        <w:tc>
          <w:tcPr>
            <w:tcW w:w="2537" w:type="dxa"/>
            <w:vAlign w:val="center"/>
          </w:tcPr>
          <w:p w:rsidR="000170EF" w:rsidRPr="008A7D93" w:rsidRDefault="000170EF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  <w:tr w:rsidR="008A7D93" w:rsidRPr="008A7D93" w:rsidTr="004267D5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  <w:jc w:val="center"/>
        </w:trPr>
        <w:tc>
          <w:tcPr>
            <w:tcW w:w="1985" w:type="dxa"/>
            <w:vAlign w:val="center"/>
          </w:tcPr>
          <w:p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631" w:type="dxa"/>
            <w:vAlign w:val="center"/>
          </w:tcPr>
          <w:p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vAlign w:val="center"/>
          </w:tcPr>
          <w:p w:rsidR="008A7D93" w:rsidRPr="008A7D93" w:rsidRDefault="008A7D93" w:rsidP="008A7D93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37" w:type="dxa"/>
            <w:vAlign w:val="center"/>
          </w:tcPr>
          <w:p w:rsidR="008A7D93" w:rsidRPr="008A7D93" w:rsidRDefault="008A7D93" w:rsidP="008A7D93">
            <w:pPr>
              <w:spacing w:before="120" w:line="276" w:lineRule="auto"/>
              <w:rPr>
                <w:sz w:val="22"/>
                <w:szCs w:val="22"/>
              </w:rPr>
            </w:pPr>
          </w:p>
        </w:tc>
      </w:tr>
    </w:tbl>
    <w:p w:rsidR="000170EF" w:rsidRPr="008A7D93" w:rsidRDefault="000170EF" w:rsidP="008A7D93">
      <w:pPr>
        <w:pStyle w:val="Tekstpodstawowy2"/>
        <w:spacing w:line="276" w:lineRule="auto"/>
        <w:rPr>
          <w:b/>
          <w:sz w:val="22"/>
          <w:szCs w:val="22"/>
        </w:rPr>
      </w:pPr>
    </w:p>
    <w:p w:rsidR="000170EF" w:rsidRPr="008A7D93" w:rsidRDefault="000170EF" w:rsidP="008A7D93">
      <w:pPr>
        <w:pStyle w:val="Tekstpodstawowy2"/>
        <w:spacing w:line="276" w:lineRule="auto"/>
        <w:jc w:val="center"/>
        <w:rPr>
          <w:b/>
          <w:sz w:val="22"/>
          <w:szCs w:val="22"/>
        </w:rPr>
      </w:pPr>
    </w:p>
    <w:p w:rsidR="005B0B44" w:rsidRPr="008A7D93" w:rsidRDefault="005B0B44" w:rsidP="008A7D93">
      <w:pPr>
        <w:spacing w:after="120" w:line="276" w:lineRule="auto"/>
        <w:ind w:left="283"/>
        <w:rPr>
          <w:sz w:val="22"/>
          <w:szCs w:val="22"/>
        </w:rPr>
      </w:pPr>
      <w:r w:rsidRPr="008A7D93">
        <w:rPr>
          <w:sz w:val="22"/>
          <w:szCs w:val="22"/>
        </w:rPr>
        <w:t xml:space="preserve">....................................... , dnia ........................                                </w:t>
      </w:r>
    </w:p>
    <w:p w:rsidR="005B0B44" w:rsidRPr="008A7D93" w:rsidRDefault="005B0B44" w:rsidP="008A7D93">
      <w:pPr>
        <w:spacing w:after="120" w:line="276" w:lineRule="auto"/>
        <w:ind w:left="5239" w:firstLine="425"/>
        <w:rPr>
          <w:sz w:val="22"/>
          <w:szCs w:val="22"/>
        </w:rPr>
      </w:pPr>
      <w:r w:rsidRPr="008A7D93">
        <w:rPr>
          <w:sz w:val="22"/>
          <w:szCs w:val="22"/>
        </w:rPr>
        <w:t xml:space="preserve">                                                                 ...................................................................................</w:t>
      </w:r>
    </w:p>
    <w:p w:rsidR="000170EF" w:rsidRPr="008A7D93" w:rsidRDefault="005B0B44" w:rsidP="008A7D93">
      <w:pPr>
        <w:pStyle w:val="Tekstpodstawowy2"/>
        <w:spacing w:line="276" w:lineRule="auto"/>
        <w:jc w:val="center"/>
        <w:rPr>
          <w:b/>
          <w:sz w:val="22"/>
          <w:szCs w:val="22"/>
        </w:rPr>
      </w:pPr>
      <w:r w:rsidRPr="008A7D93">
        <w:rPr>
          <w:i/>
          <w:iCs/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8A7D93">
        <w:rPr>
          <w:i/>
          <w:iCs/>
          <w:sz w:val="22"/>
          <w:szCs w:val="22"/>
        </w:rPr>
        <w:t xml:space="preserve">                        </w:t>
      </w:r>
      <w:r w:rsidRPr="008A7D93">
        <w:rPr>
          <w:i/>
          <w:iCs/>
          <w:sz w:val="22"/>
          <w:szCs w:val="22"/>
        </w:rPr>
        <w:t>podpisy i  pieczęcie osób  upoważnionych ze strony  Wykonawcy</w:t>
      </w:r>
    </w:p>
    <w:sectPr w:rsidR="000170EF" w:rsidRPr="008A7D93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89B" w:rsidRDefault="0017589B">
      <w:r>
        <w:separator/>
      </w:r>
    </w:p>
  </w:endnote>
  <w:endnote w:type="continuationSeparator" w:id="0">
    <w:p w:rsidR="0017589B" w:rsidRDefault="00175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A7D9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A7D9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43E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89B" w:rsidRDefault="0017589B">
      <w:r>
        <w:separator/>
      </w:r>
    </w:p>
  </w:footnote>
  <w:footnote w:type="continuationSeparator" w:id="0">
    <w:p w:rsidR="0017589B" w:rsidRDefault="001758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A37" w:rsidRDefault="00981A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4A0" w:rsidRDefault="00FD24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66C79"/>
    <w:rsid w:val="00013B0C"/>
    <w:rsid w:val="00014897"/>
    <w:rsid w:val="000170EF"/>
    <w:rsid w:val="00040CAA"/>
    <w:rsid w:val="000A43E1"/>
    <w:rsid w:val="00127343"/>
    <w:rsid w:val="00167DCC"/>
    <w:rsid w:val="001710FE"/>
    <w:rsid w:val="001743C0"/>
    <w:rsid w:val="0017589B"/>
    <w:rsid w:val="001860B6"/>
    <w:rsid w:val="001E17C3"/>
    <w:rsid w:val="00224F72"/>
    <w:rsid w:val="00247072"/>
    <w:rsid w:val="002A523A"/>
    <w:rsid w:val="002D0AC7"/>
    <w:rsid w:val="002D636A"/>
    <w:rsid w:val="002E6142"/>
    <w:rsid w:val="002F1AC7"/>
    <w:rsid w:val="0030593C"/>
    <w:rsid w:val="0039217B"/>
    <w:rsid w:val="00396879"/>
    <w:rsid w:val="00404913"/>
    <w:rsid w:val="004267D5"/>
    <w:rsid w:val="004457A2"/>
    <w:rsid w:val="00483B8D"/>
    <w:rsid w:val="004A43EB"/>
    <w:rsid w:val="004E070D"/>
    <w:rsid w:val="00527E43"/>
    <w:rsid w:val="00580833"/>
    <w:rsid w:val="00593C2D"/>
    <w:rsid w:val="005B0B44"/>
    <w:rsid w:val="005C5CC4"/>
    <w:rsid w:val="0060654D"/>
    <w:rsid w:val="006130BB"/>
    <w:rsid w:val="006170E5"/>
    <w:rsid w:val="00636A85"/>
    <w:rsid w:val="00646DC8"/>
    <w:rsid w:val="00666C79"/>
    <w:rsid w:val="006C1A0B"/>
    <w:rsid w:val="007064BA"/>
    <w:rsid w:val="00725768"/>
    <w:rsid w:val="00781014"/>
    <w:rsid w:val="007A7A53"/>
    <w:rsid w:val="008025FC"/>
    <w:rsid w:val="00806E29"/>
    <w:rsid w:val="00821C80"/>
    <w:rsid w:val="008A125E"/>
    <w:rsid w:val="008A483C"/>
    <w:rsid w:val="008A7D93"/>
    <w:rsid w:val="008D1079"/>
    <w:rsid w:val="008E36D0"/>
    <w:rsid w:val="008F2B4C"/>
    <w:rsid w:val="00936CFB"/>
    <w:rsid w:val="00981A37"/>
    <w:rsid w:val="009C437A"/>
    <w:rsid w:val="00AA594F"/>
    <w:rsid w:val="00AC62C3"/>
    <w:rsid w:val="00AD7E2F"/>
    <w:rsid w:val="00AF7B0A"/>
    <w:rsid w:val="00B11EA3"/>
    <w:rsid w:val="00B41A5F"/>
    <w:rsid w:val="00B551AF"/>
    <w:rsid w:val="00C430F4"/>
    <w:rsid w:val="00D3217F"/>
    <w:rsid w:val="00E1391C"/>
    <w:rsid w:val="00E754D7"/>
    <w:rsid w:val="00E819CF"/>
    <w:rsid w:val="00EC339F"/>
    <w:rsid w:val="00FC074B"/>
    <w:rsid w:val="00FD2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81014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78101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5B0B4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0B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~1\Admin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PRz</dc:creator>
  <cp:lastModifiedBy>m.pekala</cp:lastModifiedBy>
  <cp:revision>2</cp:revision>
  <cp:lastPrinted>2016-02-15T08:39:00Z</cp:lastPrinted>
  <dcterms:created xsi:type="dcterms:W3CDTF">2022-04-25T10:49:00Z</dcterms:created>
  <dcterms:modified xsi:type="dcterms:W3CDTF">2022-04-25T10:49:00Z</dcterms:modified>
</cp:coreProperties>
</file>