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F43E0" w:rsidP="00A02DF6">
      <w:pPr>
        <w:spacing w:after="240"/>
        <w:jc w:val="right"/>
        <w:rPr>
          <w:sz w:val="22"/>
          <w:szCs w:val="22"/>
        </w:rPr>
      </w:pPr>
      <w:bookmarkStart w:id="0" w:name="_Hlk53520193"/>
      <w:r w:rsidRPr="00EF43E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F43E0">
        <w:rPr>
          <w:sz w:val="22"/>
          <w:szCs w:val="22"/>
        </w:rPr>
        <w:t>2022-04-22</w:t>
      </w:r>
    </w:p>
    <w:p w:rsidR="00EF43E0" w:rsidRPr="00EF43E0" w:rsidRDefault="00EF43E0" w:rsidP="00FB7F50">
      <w:pPr>
        <w:spacing w:after="40"/>
        <w:rPr>
          <w:b/>
          <w:bCs/>
          <w:sz w:val="22"/>
          <w:szCs w:val="22"/>
        </w:rPr>
      </w:pPr>
      <w:r w:rsidRPr="00EF43E0">
        <w:rPr>
          <w:b/>
          <w:bCs/>
          <w:sz w:val="22"/>
          <w:szCs w:val="22"/>
        </w:rPr>
        <w:t>Politechnika Rzeszowska</w:t>
      </w:r>
    </w:p>
    <w:p w:rsidR="00FB7F50" w:rsidRPr="002245BE" w:rsidRDefault="00EF43E0" w:rsidP="00FB7F50">
      <w:pPr>
        <w:spacing w:after="40"/>
        <w:rPr>
          <w:b/>
          <w:bCs/>
          <w:sz w:val="22"/>
          <w:szCs w:val="22"/>
        </w:rPr>
      </w:pPr>
      <w:r w:rsidRPr="00EF43E0">
        <w:rPr>
          <w:b/>
          <w:bCs/>
          <w:sz w:val="22"/>
          <w:szCs w:val="22"/>
        </w:rPr>
        <w:t>Dział Zamówień Publicznych</w:t>
      </w:r>
    </w:p>
    <w:p w:rsidR="00FB7F50" w:rsidRPr="002245BE" w:rsidRDefault="00EF43E0" w:rsidP="00FB7F50">
      <w:pPr>
        <w:rPr>
          <w:sz w:val="22"/>
          <w:szCs w:val="22"/>
        </w:rPr>
      </w:pPr>
      <w:r w:rsidRPr="00EF43E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F43E0">
        <w:rPr>
          <w:sz w:val="22"/>
          <w:szCs w:val="22"/>
        </w:rPr>
        <w:t>12</w:t>
      </w:r>
    </w:p>
    <w:p w:rsidR="00FB7F50" w:rsidRPr="002245BE" w:rsidRDefault="00EF43E0" w:rsidP="00FB7F50">
      <w:pPr>
        <w:rPr>
          <w:sz w:val="22"/>
          <w:szCs w:val="22"/>
        </w:rPr>
      </w:pPr>
      <w:r w:rsidRPr="00EF43E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F43E0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43E0" w:rsidRPr="00607F9B" w:rsidTr="0091217E">
        <w:trPr>
          <w:trHeight w:val="638"/>
        </w:trPr>
        <w:tc>
          <w:tcPr>
            <w:tcW w:w="959" w:type="dxa"/>
            <w:shd w:val="clear" w:color="auto" w:fill="auto"/>
          </w:tcPr>
          <w:p w:rsidR="00EF43E0" w:rsidRPr="00607F9B" w:rsidRDefault="00EF43E0" w:rsidP="009121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43E0" w:rsidRPr="00607F9B" w:rsidRDefault="00EF43E0" w:rsidP="009121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43E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43E0">
              <w:rPr>
                <w:b/>
                <w:bCs/>
                <w:sz w:val="22"/>
                <w:szCs w:val="22"/>
              </w:rPr>
              <w:t>Dostawa multimetru precyzyjnego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43E0">
              <w:rPr>
                <w:b/>
                <w:sz w:val="22"/>
                <w:szCs w:val="22"/>
              </w:rPr>
              <w:t>NA/O/74/2022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F43E0" w:rsidRPr="00EF43E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F43E0" w:rsidRPr="00EF43E0">
        <w:rPr>
          <w:b/>
          <w:sz w:val="22"/>
          <w:szCs w:val="22"/>
        </w:rPr>
        <w:t>Politechnika Rzeszowska</w:t>
      </w:r>
    </w:p>
    <w:p w:rsidR="008642B3" w:rsidRDefault="00EF43E0" w:rsidP="00A02DF6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EF43E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F43E0">
        <w:rPr>
          <w:sz w:val="22"/>
          <w:szCs w:val="22"/>
        </w:rPr>
        <w:t>(</w:t>
      </w:r>
      <w:proofErr w:type="spellStart"/>
      <w:r w:rsidRPr="00EF43E0">
        <w:rPr>
          <w:sz w:val="22"/>
          <w:szCs w:val="22"/>
        </w:rPr>
        <w:t>t.j</w:t>
      </w:r>
      <w:proofErr w:type="spellEnd"/>
      <w:r w:rsidRPr="00EF43E0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43E0" w:rsidTr="0091217E">
        <w:trPr>
          <w:cantSplit/>
        </w:trPr>
        <w:tc>
          <w:tcPr>
            <w:tcW w:w="10150" w:type="dxa"/>
          </w:tcPr>
          <w:p w:rsidR="00EF43E0" w:rsidRPr="00D26ED6" w:rsidRDefault="00EF43E0" w:rsidP="009121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F43E0">
              <w:rPr>
                <w:b/>
                <w:sz w:val="22"/>
                <w:szCs w:val="22"/>
              </w:rPr>
              <w:t>TESPOL Sp. z o.o.</w:t>
            </w:r>
          </w:p>
          <w:p w:rsidR="00EF43E0" w:rsidRPr="009F0E5C" w:rsidRDefault="00EF43E0" w:rsidP="0091217E">
            <w:pPr>
              <w:jc w:val="both"/>
              <w:rPr>
                <w:bCs/>
                <w:sz w:val="22"/>
                <w:szCs w:val="22"/>
              </w:rPr>
            </w:pPr>
            <w:r w:rsidRPr="00EF43E0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EF43E0">
              <w:rPr>
                <w:bCs/>
                <w:sz w:val="22"/>
                <w:szCs w:val="22"/>
              </w:rPr>
              <w:t>Klecińska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3E0">
              <w:rPr>
                <w:bCs/>
                <w:sz w:val="22"/>
                <w:szCs w:val="22"/>
              </w:rPr>
              <w:t>125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43E0" w:rsidRPr="009F0E5C" w:rsidRDefault="00EF43E0" w:rsidP="0091217E">
            <w:pPr>
              <w:jc w:val="both"/>
              <w:rPr>
                <w:bCs/>
                <w:sz w:val="22"/>
                <w:szCs w:val="22"/>
              </w:rPr>
            </w:pPr>
            <w:r w:rsidRPr="00EF43E0">
              <w:rPr>
                <w:bCs/>
                <w:sz w:val="22"/>
                <w:szCs w:val="22"/>
              </w:rPr>
              <w:t>54-413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3E0">
              <w:rPr>
                <w:bCs/>
                <w:sz w:val="22"/>
                <w:szCs w:val="22"/>
              </w:rPr>
              <w:t>Wrocław</w:t>
            </w:r>
          </w:p>
          <w:p w:rsidR="00EF43E0" w:rsidRPr="00D26ED6" w:rsidRDefault="00EF43E0" w:rsidP="00912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43E0" w:rsidRPr="00D26ED6" w:rsidRDefault="00EF43E0" w:rsidP="0091217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F43E0">
              <w:rPr>
                <w:sz w:val="22"/>
                <w:szCs w:val="22"/>
              </w:rPr>
              <w:t>Dostawa multimetru precyzyjnego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F43E0">
              <w:rPr>
                <w:b/>
                <w:sz w:val="22"/>
                <w:szCs w:val="22"/>
              </w:rPr>
              <w:t>8 364.00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F43E0" w:rsidRPr="00D26ED6" w:rsidRDefault="00EF43E0" w:rsidP="009121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43E0" w:rsidRDefault="00EF43E0" w:rsidP="009121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43E0">
              <w:t>najkorzystniejsza oferta wg przyjętych kryteriów</w:t>
            </w:r>
          </w:p>
        </w:tc>
      </w:tr>
    </w:tbl>
    <w:p w:rsidR="003A0AFC" w:rsidRPr="00756CDA" w:rsidRDefault="009E01F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9E01F1" w:rsidRPr="009E01F1" w:rsidTr="009E01F1">
        <w:tc>
          <w:tcPr>
            <w:tcW w:w="993" w:type="dxa"/>
            <w:shd w:val="clear" w:color="auto" w:fill="auto"/>
            <w:vAlign w:val="center"/>
          </w:tcPr>
          <w:p w:rsidR="009E01F1" w:rsidRPr="009E01F1" w:rsidRDefault="009E01F1" w:rsidP="0091217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9E01F1" w:rsidRPr="009E01F1" w:rsidRDefault="009E01F1" w:rsidP="0091217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9E01F1" w:rsidRPr="009E01F1" w:rsidRDefault="009E01F1" w:rsidP="0091217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>Cena oferty</w:t>
            </w:r>
          </w:p>
        </w:tc>
      </w:tr>
      <w:tr w:rsidR="009E01F1" w:rsidRPr="009E01F1" w:rsidTr="009E01F1">
        <w:tc>
          <w:tcPr>
            <w:tcW w:w="993" w:type="dxa"/>
            <w:shd w:val="clear" w:color="auto" w:fill="auto"/>
            <w:vAlign w:val="center"/>
          </w:tcPr>
          <w:p w:rsidR="009E01F1" w:rsidRPr="009E01F1" w:rsidRDefault="009E01F1" w:rsidP="0091217E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E01F1" w:rsidRPr="009E01F1" w:rsidRDefault="009E01F1" w:rsidP="0091217E">
            <w:pPr>
              <w:spacing w:before="80"/>
              <w:rPr>
                <w:sz w:val="20"/>
                <w:szCs w:val="20"/>
              </w:rPr>
            </w:pPr>
            <w:proofErr w:type="spellStart"/>
            <w:r w:rsidRPr="009E01F1">
              <w:rPr>
                <w:sz w:val="20"/>
                <w:szCs w:val="20"/>
              </w:rPr>
              <w:t>Part-AD</w:t>
            </w:r>
            <w:proofErr w:type="spellEnd"/>
            <w:r w:rsidRPr="009E01F1">
              <w:rPr>
                <w:sz w:val="20"/>
                <w:szCs w:val="20"/>
              </w:rPr>
              <w:t xml:space="preserve"> Artur Dyrda</w:t>
            </w:r>
          </w:p>
          <w:p w:rsidR="009E01F1" w:rsidRPr="009E01F1" w:rsidRDefault="009E01F1" w:rsidP="0091217E">
            <w:pPr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 xml:space="preserve">Grzechynia 768 </w:t>
            </w:r>
          </w:p>
          <w:p w:rsidR="009E01F1" w:rsidRPr="009E01F1" w:rsidRDefault="009E01F1" w:rsidP="0091217E">
            <w:pPr>
              <w:spacing w:after="80"/>
              <w:jc w:val="both"/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>34-220 Maków Podhalański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9E01F1" w:rsidRPr="009E01F1" w:rsidRDefault="009E01F1" w:rsidP="0091217E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>6 681.36 zł</w:t>
            </w:r>
          </w:p>
        </w:tc>
      </w:tr>
      <w:tr w:rsidR="009E01F1" w:rsidRPr="009E01F1" w:rsidTr="009E01F1">
        <w:tc>
          <w:tcPr>
            <w:tcW w:w="993" w:type="dxa"/>
            <w:shd w:val="clear" w:color="auto" w:fill="auto"/>
            <w:vAlign w:val="center"/>
          </w:tcPr>
          <w:p w:rsidR="009E01F1" w:rsidRPr="009E01F1" w:rsidRDefault="009E01F1" w:rsidP="0091217E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E01F1" w:rsidRPr="009E01F1" w:rsidRDefault="009E01F1" w:rsidP="0091217E">
            <w:pPr>
              <w:spacing w:before="80"/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>TESPOL Sp. z o.o.</w:t>
            </w:r>
          </w:p>
          <w:p w:rsidR="009E01F1" w:rsidRPr="009E01F1" w:rsidRDefault="009E01F1" w:rsidP="0091217E">
            <w:pPr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 xml:space="preserve">ul. </w:t>
            </w:r>
            <w:proofErr w:type="spellStart"/>
            <w:r w:rsidRPr="009E01F1">
              <w:rPr>
                <w:sz w:val="20"/>
                <w:szCs w:val="20"/>
              </w:rPr>
              <w:t>Klecińska</w:t>
            </w:r>
            <w:proofErr w:type="spellEnd"/>
            <w:r w:rsidRPr="009E01F1">
              <w:rPr>
                <w:sz w:val="20"/>
                <w:szCs w:val="20"/>
              </w:rPr>
              <w:t xml:space="preserve"> 125 </w:t>
            </w:r>
          </w:p>
          <w:p w:rsidR="009E01F1" w:rsidRPr="009E01F1" w:rsidRDefault="009E01F1" w:rsidP="0091217E">
            <w:pPr>
              <w:spacing w:after="80"/>
              <w:jc w:val="both"/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>54-413 Wrocław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9E01F1" w:rsidRPr="009E01F1" w:rsidRDefault="009E01F1" w:rsidP="0091217E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E01F1">
              <w:rPr>
                <w:sz w:val="20"/>
                <w:szCs w:val="20"/>
              </w:rPr>
              <w:t>8 364.00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941" w:rsidRDefault="001B1941">
      <w:r>
        <w:separator/>
      </w:r>
    </w:p>
  </w:endnote>
  <w:endnote w:type="continuationSeparator" w:id="0">
    <w:p w:rsidR="001B1941" w:rsidRDefault="001B1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941" w:rsidRDefault="001B1941">
      <w:r>
        <w:separator/>
      </w:r>
    </w:p>
  </w:footnote>
  <w:footnote w:type="continuationSeparator" w:id="0">
    <w:p w:rsidR="001B1941" w:rsidRDefault="001B1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1941"/>
    <w:rsid w:val="00005838"/>
    <w:rsid w:val="00022322"/>
    <w:rsid w:val="00042497"/>
    <w:rsid w:val="000C1E6F"/>
    <w:rsid w:val="000E4E56"/>
    <w:rsid w:val="001A1468"/>
    <w:rsid w:val="001B1941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01F1"/>
    <w:rsid w:val="009F0E5C"/>
    <w:rsid w:val="00A029B8"/>
    <w:rsid w:val="00A02DF6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43E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C4E433-0CBD-4AD4-AD71-69D25409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2022-04-22T05:54:00Z</cp:lastPrinted>
  <dcterms:created xsi:type="dcterms:W3CDTF">2022-04-22T05:54:00Z</dcterms:created>
  <dcterms:modified xsi:type="dcterms:W3CDTF">2022-04-22T05:54:00Z</dcterms:modified>
</cp:coreProperties>
</file>