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8653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8653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8653F">
        <w:rPr>
          <w:sz w:val="22"/>
          <w:szCs w:val="22"/>
        </w:rPr>
        <w:t>2022-04-11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41F5F" w:rsidRDefault="00041F5F" w:rsidP="00041F5F">
      <w:r w:rsidRPr="006B353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5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041F5F" w:rsidRDefault="00041F5F" w:rsidP="00041F5F">
      <w:r>
        <w:t xml:space="preserve">RPO .RE .22.001 - PCI N3_077 Technika QSAR w doborze proporcji </w:t>
      </w:r>
      <w:proofErr w:type="spellStart"/>
      <w:r>
        <w:t>biopromocyjnych</w:t>
      </w:r>
      <w:proofErr w:type="spellEnd"/>
      <w:r>
        <w:t xml:space="preserve"> bakterii celem stworzenia innowacyjnego </w:t>
      </w:r>
      <w:proofErr w:type="spellStart"/>
      <w:r>
        <w:t>eko</w:t>
      </w:r>
      <w:proofErr w:type="spellEnd"/>
      <w:r>
        <w:t>-nawozu;</w:t>
      </w:r>
    </w:p>
    <w:p w:rsidR="00041F5F" w:rsidRDefault="00041F5F" w:rsidP="00FB7F50">
      <w:pPr>
        <w:spacing w:after="40"/>
        <w:rPr>
          <w:b/>
          <w:bCs/>
          <w:sz w:val="22"/>
          <w:szCs w:val="22"/>
        </w:rPr>
      </w:pPr>
    </w:p>
    <w:p w:rsidR="0048653F" w:rsidRPr="0048653F" w:rsidRDefault="0048653F" w:rsidP="00FB7F50">
      <w:pPr>
        <w:spacing w:after="40"/>
        <w:rPr>
          <w:b/>
          <w:bCs/>
          <w:sz w:val="22"/>
          <w:szCs w:val="22"/>
        </w:rPr>
      </w:pPr>
      <w:r w:rsidRPr="0048653F">
        <w:rPr>
          <w:b/>
          <w:bCs/>
          <w:sz w:val="22"/>
          <w:szCs w:val="22"/>
        </w:rPr>
        <w:t>Politechnika Rzeszowska</w:t>
      </w:r>
    </w:p>
    <w:p w:rsidR="00FB7F50" w:rsidRPr="002245BE" w:rsidRDefault="0048653F" w:rsidP="00FB7F50">
      <w:pPr>
        <w:spacing w:after="40"/>
        <w:rPr>
          <w:b/>
          <w:bCs/>
          <w:sz w:val="22"/>
          <w:szCs w:val="22"/>
        </w:rPr>
      </w:pPr>
      <w:r w:rsidRPr="0048653F">
        <w:rPr>
          <w:b/>
          <w:bCs/>
          <w:sz w:val="22"/>
          <w:szCs w:val="22"/>
        </w:rPr>
        <w:t>Dział Zamówień Publicznych</w:t>
      </w:r>
    </w:p>
    <w:p w:rsidR="00FB7F50" w:rsidRPr="002245BE" w:rsidRDefault="0048653F" w:rsidP="00FB7F50">
      <w:pPr>
        <w:rPr>
          <w:sz w:val="22"/>
          <w:szCs w:val="22"/>
        </w:rPr>
      </w:pPr>
      <w:r w:rsidRPr="0048653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8653F">
        <w:rPr>
          <w:sz w:val="22"/>
          <w:szCs w:val="22"/>
        </w:rPr>
        <w:t>12</w:t>
      </w:r>
    </w:p>
    <w:p w:rsidR="00FB7F50" w:rsidRPr="002245BE" w:rsidRDefault="0048653F" w:rsidP="00FB7F50">
      <w:pPr>
        <w:rPr>
          <w:sz w:val="22"/>
          <w:szCs w:val="22"/>
        </w:rPr>
      </w:pPr>
      <w:r w:rsidRPr="0048653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8653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8653F" w:rsidRPr="00607F9B" w:rsidTr="00C95AA4">
        <w:trPr>
          <w:trHeight w:val="638"/>
        </w:trPr>
        <w:tc>
          <w:tcPr>
            <w:tcW w:w="959" w:type="dxa"/>
            <w:shd w:val="clear" w:color="auto" w:fill="auto"/>
          </w:tcPr>
          <w:p w:rsidR="0048653F" w:rsidRPr="00607F9B" w:rsidRDefault="0048653F" w:rsidP="00C95A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8653F" w:rsidRPr="00607F9B" w:rsidRDefault="0048653F" w:rsidP="00C95A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8653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8653F">
              <w:rPr>
                <w:b/>
                <w:bCs/>
                <w:sz w:val="22"/>
                <w:szCs w:val="22"/>
              </w:rPr>
              <w:t>Dostawa filtrów strzykawkowych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8653F">
              <w:rPr>
                <w:b/>
                <w:sz w:val="22"/>
                <w:szCs w:val="22"/>
              </w:rPr>
              <w:t>NA/O/61/2022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041F5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8653F" w:rsidRPr="0048653F">
        <w:rPr>
          <w:b/>
          <w:sz w:val="22"/>
          <w:szCs w:val="22"/>
        </w:rPr>
        <w:t>Politechnika Rzeszowska</w:t>
      </w:r>
      <w:r w:rsidR="00041F5F">
        <w:rPr>
          <w:b/>
          <w:sz w:val="22"/>
          <w:szCs w:val="22"/>
        </w:rPr>
        <w:t xml:space="preserve"> </w:t>
      </w:r>
      <w:r w:rsidR="0048653F" w:rsidRPr="0048653F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8653F" w:rsidRPr="0048653F">
        <w:rPr>
          <w:sz w:val="22"/>
          <w:szCs w:val="22"/>
        </w:rPr>
        <w:t>(</w:t>
      </w:r>
      <w:proofErr w:type="spellStart"/>
      <w:r w:rsidR="0048653F" w:rsidRPr="0048653F">
        <w:rPr>
          <w:sz w:val="22"/>
          <w:szCs w:val="22"/>
        </w:rPr>
        <w:t>t.j</w:t>
      </w:r>
      <w:proofErr w:type="spellEnd"/>
      <w:r w:rsidR="0048653F" w:rsidRPr="0048653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8653F" w:rsidTr="00C95AA4">
        <w:trPr>
          <w:cantSplit/>
        </w:trPr>
        <w:tc>
          <w:tcPr>
            <w:tcW w:w="10150" w:type="dxa"/>
          </w:tcPr>
          <w:p w:rsidR="0048653F" w:rsidRPr="00D26ED6" w:rsidRDefault="0048653F" w:rsidP="00C95AA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8653F">
              <w:rPr>
                <w:b/>
                <w:sz w:val="22"/>
                <w:szCs w:val="22"/>
              </w:rPr>
              <w:t>ALCHEM Grupa Sp. z o.o.</w:t>
            </w:r>
          </w:p>
          <w:p w:rsidR="0048653F" w:rsidRPr="009F0E5C" w:rsidRDefault="0048653F" w:rsidP="00C95AA4">
            <w:pPr>
              <w:jc w:val="both"/>
              <w:rPr>
                <w:bCs/>
                <w:sz w:val="22"/>
                <w:szCs w:val="22"/>
              </w:rPr>
            </w:pPr>
            <w:r w:rsidRPr="0048653F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653F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8653F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653F">
              <w:rPr>
                <w:bCs/>
                <w:sz w:val="22"/>
                <w:szCs w:val="22"/>
              </w:rPr>
              <w:t>Toruń</w:t>
            </w:r>
          </w:p>
          <w:p w:rsidR="0048653F" w:rsidRPr="00041F5F" w:rsidRDefault="0048653F" w:rsidP="00041F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41F5F">
              <w:rPr>
                <w:sz w:val="22"/>
                <w:szCs w:val="22"/>
              </w:rPr>
              <w:t xml:space="preserve"> </w:t>
            </w:r>
            <w:r w:rsidRPr="0048653F">
              <w:rPr>
                <w:sz w:val="22"/>
                <w:szCs w:val="22"/>
              </w:rPr>
              <w:t>Dostawa filtrów strzykawkowych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8653F">
              <w:rPr>
                <w:b/>
                <w:sz w:val="22"/>
                <w:szCs w:val="22"/>
              </w:rPr>
              <w:t>1 471.08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8653F" w:rsidRPr="00041F5F" w:rsidRDefault="0048653F" w:rsidP="00041F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41F5F">
              <w:rPr>
                <w:color w:val="000000"/>
                <w:sz w:val="22"/>
                <w:szCs w:val="22"/>
              </w:rPr>
              <w:t xml:space="preserve"> </w:t>
            </w:r>
            <w:r w:rsidRPr="0048653F">
              <w:t>Oferta zgodna z warunkami ogłoszenia.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C468A3" w:rsidRPr="00355C9D" w:rsidTr="00041F5F">
        <w:tc>
          <w:tcPr>
            <w:tcW w:w="993" w:type="dxa"/>
            <w:shd w:val="clear" w:color="auto" w:fill="auto"/>
            <w:vAlign w:val="center"/>
          </w:tcPr>
          <w:p w:rsidR="00C468A3" w:rsidRPr="00C468A3" w:rsidRDefault="00C468A3" w:rsidP="00C95AA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C468A3" w:rsidRPr="00C468A3" w:rsidRDefault="00C468A3" w:rsidP="00C95AA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468A3" w:rsidRPr="00C468A3" w:rsidRDefault="00C468A3" w:rsidP="00C95AA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Cena oferty</w:t>
            </w:r>
          </w:p>
        </w:tc>
      </w:tr>
      <w:tr w:rsidR="00C468A3" w:rsidRPr="00355C9D" w:rsidTr="00041F5F">
        <w:tc>
          <w:tcPr>
            <w:tcW w:w="993" w:type="dxa"/>
            <w:shd w:val="clear" w:color="auto" w:fill="auto"/>
            <w:vAlign w:val="center"/>
          </w:tcPr>
          <w:p w:rsidR="00C468A3" w:rsidRPr="00C468A3" w:rsidRDefault="00C468A3" w:rsidP="00C95AA4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468A3" w:rsidRPr="00C468A3" w:rsidRDefault="00C468A3" w:rsidP="00C95AA4">
            <w:pPr>
              <w:spacing w:before="80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Element Urszula Bryja</w:t>
            </w:r>
          </w:p>
          <w:p w:rsidR="00C468A3" w:rsidRPr="00C468A3" w:rsidRDefault="00C468A3" w:rsidP="00C95AA4">
            <w:pPr>
              <w:rPr>
                <w:sz w:val="20"/>
                <w:szCs w:val="20"/>
              </w:rPr>
            </w:pPr>
            <w:proofErr w:type="spellStart"/>
            <w:r w:rsidRPr="00C468A3">
              <w:rPr>
                <w:sz w:val="20"/>
                <w:szCs w:val="20"/>
              </w:rPr>
              <w:t>Prof</w:t>
            </w:r>
            <w:proofErr w:type="spellEnd"/>
            <w:r w:rsidRPr="00C468A3">
              <w:rPr>
                <w:sz w:val="20"/>
                <w:szCs w:val="20"/>
              </w:rPr>
              <w:t xml:space="preserve"> L. </w:t>
            </w:r>
            <w:proofErr w:type="spellStart"/>
            <w:r w:rsidRPr="00C468A3">
              <w:rPr>
                <w:sz w:val="20"/>
                <w:szCs w:val="20"/>
              </w:rPr>
              <w:t>Chmaja</w:t>
            </w:r>
            <w:proofErr w:type="spellEnd"/>
            <w:r w:rsidRPr="00C468A3">
              <w:rPr>
                <w:sz w:val="20"/>
                <w:szCs w:val="20"/>
              </w:rPr>
              <w:t xml:space="preserve"> 4 </w:t>
            </w:r>
          </w:p>
          <w:p w:rsidR="00C468A3" w:rsidRPr="00C468A3" w:rsidRDefault="00C468A3" w:rsidP="00C95AA4">
            <w:pPr>
              <w:spacing w:after="80"/>
              <w:jc w:val="both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35-021 Rzeszów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468A3" w:rsidRPr="00C468A3" w:rsidRDefault="00C468A3" w:rsidP="00C95AA4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4 600.20 zł</w:t>
            </w:r>
          </w:p>
        </w:tc>
      </w:tr>
      <w:tr w:rsidR="00C468A3" w:rsidRPr="00355C9D" w:rsidTr="00041F5F">
        <w:tc>
          <w:tcPr>
            <w:tcW w:w="993" w:type="dxa"/>
            <w:shd w:val="clear" w:color="auto" w:fill="auto"/>
            <w:vAlign w:val="center"/>
          </w:tcPr>
          <w:p w:rsidR="00C468A3" w:rsidRPr="00C468A3" w:rsidRDefault="00C468A3" w:rsidP="00C95AA4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468A3" w:rsidRPr="00C468A3" w:rsidRDefault="00C468A3" w:rsidP="00C95AA4">
            <w:pPr>
              <w:spacing w:before="80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AB SYSTEM Andrzej Białoń</w:t>
            </w:r>
          </w:p>
          <w:p w:rsidR="00C468A3" w:rsidRPr="00C468A3" w:rsidRDefault="00C468A3" w:rsidP="00C95AA4">
            <w:pPr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 xml:space="preserve">Klęczany 165 </w:t>
            </w:r>
          </w:p>
          <w:p w:rsidR="00C468A3" w:rsidRPr="00C468A3" w:rsidRDefault="00C468A3" w:rsidP="00C95AA4">
            <w:pPr>
              <w:spacing w:after="80"/>
              <w:jc w:val="both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38-333 Zagórzany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468A3" w:rsidRPr="00C468A3" w:rsidRDefault="00C468A3" w:rsidP="00C95AA4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4 329.60 zł</w:t>
            </w:r>
          </w:p>
        </w:tc>
      </w:tr>
      <w:tr w:rsidR="00C468A3" w:rsidRPr="00355C9D" w:rsidTr="00041F5F">
        <w:tc>
          <w:tcPr>
            <w:tcW w:w="993" w:type="dxa"/>
            <w:shd w:val="clear" w:color="auto" w:fill="auto"/>
            <w:vAlign w:val="center"/>
          </w:tcPr>
          <w:p w:rsidR="00C468A3" w:rsidRPr="00C468A3" w:rsidRDefault="00C468A3" w:rsidP="00C95AA4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C468A3" w:rsidRPr="00C468A3" w:rsidRDefault="00C468A3" w:rsidP="00C95AA4">
            <w:pPr>
              <w:spacing w:before="80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ALCHEM Grupa Sp. z o.o.</w:t>
            </w:r>
          </w:p>
          <w:p w:rsidR="00C468A3" w:rsidRPr="00C468A3" w:rsidRDefault="00C468A3" w:rsidP="00C95AA4">
            <w:pPr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 xml:space="preserve">Polna 21 </w:t>
            </w:r>
          </w:p>
          <w:p w:rsidR="00C468A3" w:rsidRPr="00C468A3" w:rsidRDefault="00C468A3" w:rsidP="00C95AA4">
            <w:pPr>
              <w:spacing w:after="80"/>
              <w:jc w:val="both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87-100 Toruń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468A3" w:rsidRPr="00C468A3" w:rsidRDefault="00C468A3" w:rsidP="00C95AA4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68A3">
              <w:rPr>
                <w:sz w:val="20"/>
                <w:szCs w:val="20"/>
              </w:rPr>
              <w:t>1 471.08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041F5F" w:rsidRDefault="00B464D3" w:rsidP="00041F5F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041F5F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A22" w:rsidRDefault="00375A22">
      <w:r>
        <w:separator/>
      </w:r>
    </w:p>
  </w:endnote>
  <w:endnote w:type="continuationSeparator" w:id="0">
    <w:p w:rsidR="00375A22" w:rsidRDefault="0037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A22" w:rsidRDefault="00375A22">
      <w:r>
        <w:separator/>
      </w:r>
    </w:p>
  </w:footnote>
  <w:footnote w:type="continuationSeparator" w:id="0">
    <w:p w:rsidR="00375A22" w:rsidRDefault="00375A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5A22"/>
    <w:rsid w:val="00005838"/>
    <w:rsid w:val="00022322"/>
    <w:rsid w:val="00041F5F"/>
    <w:rsid w:val="00042497"/>
    <w:rsid w:val="000C1E6F"/>
    <w:rsid w:val="000E4E56"/>
    <w:rsid w:val="001A1468"/>
    <w:rsid w:val="001B7815"/>
    <w:rsid w:val="002B1E4F"/>
    <w:rsid w:val="002B6761"/>
    <w:rsid w:val="003445A0"/>
    <w:rsid w:val="00375A22"/>
    <w:rsid w:val="003A0AFC"/>
    <w:rsid w:val="003D611C"/>
    <w:rsid w:val="00431C0B"/>
    <w:rsid w:val="00437CAD"/>
    <w:rsid w:val="004657DA"/>
    <w:rsid w:val="0048653F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68A3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F47DF-AD75-4A9A-9A91-B0E4F232C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2022-04-11T11:19:00Z</dcterms:created>
  <dcterms:modified xsi:type="dcterms:W3CDTF">2022-04-11T11:20:00Z</dcterms:modified>
</cp:coreProperties>
</file>