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355C9D" w:rsidRDefault="0071377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13773">
        <w:rPr>
          <w:rFonts w:ascii="Arial" w:hAnsi="Arial" w:cs="Arial"/>
          <w:sz w:val="24"/>
          <w:szCs w:val="24"/>
        </w:rPr>
        <w:t>Rzeszów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713773">
        <w:rPr>
          <w:rFonts w:ascii="Arial" w:hAnsi="Arial" w:cs="Arial"/>
          <w:sz w:val="24"/>
          <w:szCs w:val="24"/>
        </w:rPr>
        <w:t>2022-03-31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13773" w:rsidRPr="00713773" w:rsidRDefault="0071377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13773">
        <w:rPr>
          <w:rFonts w:ascii="Arial" w:hAnsi="Arial" w:cs="Arial"/>
          <w:b/>
          <w:bCs/>
          <w:sz w:val="24"/>
          <w:szCs w:val="24"/>
        </w:rPr>
        <w:t>Politechnika Rzeszowska</w:t>
      </w:r>
    </w:p>
    <w:p w:rsidR="00D665F5" w:rsidRPr="00355C9D" w:rsidRDefault="0071377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1377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713773" w:rsidP="00D665F5">
      <w:pPr>
        <w:rPr>
          <w:rFonts w:ascii="Arial" w:hAnsi="Arial" w:cs="Arial"/>
          <w:sz w:val="24"/>
          <w:szCs w:val="24"/>
        </w:rPr>
      </w:pPr>
      <w:r w:rsidRPr="00713773">
        <w:rPr>
          <w:rFonts w:ascii="Arial" w:hAnsi="Arial" w:cs="Arial"/>
          <w:sz w:val="24"/>
          <w:szCs w:val="24"/>
        </w:rPr>
        <w:t>Al. 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13773">
        <w:rPr>
          <w:rFonts w:ascii="Arial" w:hAnsi="Arial" w:cs="Arial"/>
          <w:sz w:val="24"/>
          <w:szCs w:val="24"/>
        </w:rPr>
        <w:t>12</w:t>
      </w:r>
    </w:p>
    <w:p w:rsidR="00D665F5" w:rsidRPr="00355C9D" w:rsidRDefault="00713773" w:rsidP="00D665F5">
      <w:pPr>
        <w:rPr>
          <w:rFonts w:ascii="Arial" w:hAnsi="Arial" w:cs="Arial"/>
          <w:sz w:val="24"/>
          <w:szCs w:val="24"/>
        </w:rPr>
      </w:pPr>
      <w:r w:rsidRPr="00713773">
        <w:rPr>
          <w:rFonts w:ascii="Arial" w:hAnsi="Arial" w:cs="Arial"/>
          <w:sz w:val="24"/>
          <w:szCs w:val="24"/>
        </w:rPr>
        <w:t>35-959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13773">
        <w:rPr>
          <w:rFonts w:ascii="Arial" w:hAnsi="Arial" w:cs="Arial"/>
          <w:sz w:val="24"/>
          <w:szCs w:val="24"/>
        </w:rPr>
        <w:t>Rzeszów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13773" w:rsidRPr="00713773">
        <w:rPr>
          <w:rFonts w:ascii="Arial" w:hAnsi="Arial" w:cs="Arial"/>
          <w:b/>
          <w:sz w:val="24"/>
          <w:szCs w:val="24"/>
        </w:rPr>
        <w:t>NA/O/56/2022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13773" w:rsidRPr="00713773">
        <w:rPr>
          <w:rFonts w:ascii="Arial" w:hAnsi="Arial" w:cs="Arial"/>
          <w:sz w:val="24"/>
          <w:szCs w:val="24"/>
        </w:rPr>
        <w:t>uproszczone (pozaustawowe)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71377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13773">
        <w:rPr>
          <w:rFonts w:ascii="Arial" w:hAnsi="Arial" w:cs="Arial"/>
          <w:b/>
          <w:szCs w:val="24"/>
        </w:rPr>
        <w:t xml:space="preserve">Dostawa tablic białych </w:t>
      </w:r>
      <w:proofErr w:type="spellStart"/>
      <w:r w:rsidRPr="00713773">
        <w:rPr>
          <w:rFonts w:ascii="Arial" w:hAnsi="Arial" w:cs="Arial"/>
          <w:b/>
          <w:szCs w:val="24"/>
        </w:rPr>
        <w:t>suchościeralnych</w:t>
      </w:r>
      <w:proofErr w:type="spellEnd"/>
      <w:r w:rsidRPr="00713773">
        <w:rPr>
          <w:rFonts w:ascii="Arial" w:hAnsi="Arial" w:cs="Arial"/>
          <w:b/>
          <w:szCs w:val="24"/>
        </w:rPr>
        <w:t xml:space="preserve"> ceramicznych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</w:t>
      </w:r>
      <w:r w:rsidR="003C4ACA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13773" w:rsidRPr="00713773">
        <w:rPr>
          <w:rFonts w:ascii="Arial" w:hAnsi="Arial" w:cs="Arial"/>
          <w:sz w:val="24"/>
          <w:szCs w:val="24"/>
        </w:rPr>
        <w:t>31/03/2022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13773" w:rsidRPr="00713773">
        <w:rPr>
          <w:rFonts w:ascii="Arial" w:hAnsi="Arial" w:cs="Arial"/>
          <w:sz w:val="24"/>
          <w:szCs w:val="24"/>
        </w:rPr>
        <w:t>10:15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13773" w:rsidRPr="00355C9D" w:rsidTr="00D7219F">
        <w:tc>
          <w:tcPr>
            <w:tcW w:w="993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13773" w:rsidRPr="00355C9D" w:rsidRDefault="00713773" w:rsidP="00D7219F">
            <w:pPr>
              <w:spacing w:before="80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Fabryka Pomocy Naukowych Kartuzy</w:t>
            </w:r>
          </w:p>
          <w:p w:rsidR="00713773" w:rsidRPr="00355C9D" w:rsidRDefault="00713773" w:rsidP="00D7219F">
            <w:pPr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Gdańska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41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13773" w:rsidRPr="00355C9D" w:rsidRDefault="00713773" w:rsidP="00D7219F">
            <w:pPr>
              <w:spacing w:after="80"/>
              <w:jc w:val="both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83-300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Kartuzy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38 634.30 zł</w:t>
            </w:r>
          </w:p>
        </w:tc>
      </w:tr>
      <w:tr w:rsidR="00713773" w:rsidRPr="00355C9D" w:rsidTr="00D7219F">
        <w:tc>
          <w:tcPr>
            <w:tcW w:w="993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13773" w:rsidRPr="00355C9D" w:rsidRDefault="00713773" w:rsidP="00D7219F">
            <w:pPr>
              <w:spacing w:before="80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"MAGELLAN" Wojciech Magryś</w:t>
            </w:r>
          </w:p>
          <w:p w:rsidR="00713773" w:rsidRPr="00355C9D" w:rsidRDefault="00713773" w:rsidP="00D7219F">
            <w:pPr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S. Batorego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18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13773" w:rsidRPr="00355C9D" w:rsidRDefault="00713773" w:rsidP="00D7219F">
            <w:pPr>
              <w:spacing w:after="80"/>
              <w:jc w:val="both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35-005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29 520.00 zł</w:t>
            </w:r>
          </w:p>
        </w:tc>
      </w:tr>
      <w:tr w:rsidR="00713773" w:rsidRPr="00355C9D" w:rsidTr="00D7219F">
        <w:tc>
          <w:tcPr>
            <w:tcW w:w="993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713773" w:rsidRPr="00355C9D" w:rsidRDefault="00713773" w:rsidP="00D7219F">
            <w:pPr>
              <w:spacing w:before="80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Centrum Zaopatrzenia Szkół i Biur CEZAS sp. z o. o.</w:t>
            </w:r>
          </w:p>
          <w:p w:rsidR="00713773" w:rsidRPr="00355C9D" w:rsidRDefault="00713773" w:rsidP="00D7219F">
            <w:pPr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Torowa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13773" w:rsidRPr="00355C9D" w:rsidRDefault="00713773" w:rsidP="00D7219F">
            <w:pPr>
              <w:spacing w:after="80"/>
              <w:jc w:val="both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35-205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28 906.85 zł</w:t>
            </w:r>
          </w:p>
        </w:tc>
      </w:tr>
      <w:tr w:rsidR="00713773" w:rsidRPr="00355C9D" w:rsidTr="00D7219F">
        <w:tc>
          <w:tcPr>
            <w:tcW w:w="993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713773" w:rsidRPr="00355C9D" w:rsidRDefault="00713773" w:rsidP="00D7219F">
            <w:pPr>
              <w:spacing w:before="80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Resgraph Spółka z ograniczoną odpowiedzialnością</w:t>
            </w:r>
          </w:p>
          <w:p w:rsidR="00713773" w:rsidRPr="00355C9D" w:rsidRDefault="00713773" w:rsidP="00D7219F">
            <w:pPr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T. Boya Żeleńskiego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19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13773" w:rsidRPr="00355C9D" w:rsidRDefault="00713773" w:rsidP="00D7219F">
            <w:pPr>
              <w:spacing w:after="80"/>
              <w:jc w:val="both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35-105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29 017.03 zł</w:t>
            </w:r>
          </w:p>
        </w:tc>
      </w:tr>
      <w:tr w:rsidR="00713773" w:rsidRPr="00355C9D" w:rsidTr="00D7219F">
        <w:tc>
          <w:tcPr>
            <w:tcW w:w="993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713773" w:rsidRPr="00355C9D" w:rsidRDefault="00713773" w:rsidP="00D7219F">
            <w:pPr>
              <w:spacing w:before="80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PPHU Janusz Ciosek WIELKA reklama</w:t>
            </w:r>
          </w:p>
          <w:p w:rsidR="00713773" w:rsidRPr="00355C9D" w:rsidRDefault="00713773" w:rsidP="00D7219F">
            <w:pPr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Warszawska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10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13773" w:rsidRPr="00355C9D" w:rsidRDefault="00713773" w:rsidP="00D7219F">
            <w:pPr>
              <w:spacing w:after="80"/>
              <w:jc w:val="both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98-300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31 623.30 zł</w:t>
            </w:r>
          </w:p>
        </w:tc>
      </w:tr>
      <w:tr w:rsidR="00713773" w:rsidRPr="00355C9D" w:rsidTr="00D7219F">
        <w:tc>
          <w:tcPr>
            <w:tcW w:w="993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713773" w:rsidRPr="00355C9D" w:rsidRDefault="00713773" w:rsidP="00D7219F">
            <w:pPr>
              <w:spacing w:before="80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HURT-PAPIER Ryszard Cebula Spółka Jawna</w:t>
            </w:r>
          </w:p>
          <w:p w:rsidR="00713773" w:rsidRPr="00355C9D" w:rsidRDefault="00713773" w:rsidP="00D7219F">
            <w:pPr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ul. Podkarpacka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57B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13773" w:rsidRPr="00355C9D" w:rsidRDefault="00713773" w:rsidP="00D7219F">
            <w:pPr>
              <w:spacing w:after="80"/>
              <w:jc w:val="both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35-082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773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773" w:rsidRPr="00355C9D" w:rsidRDefault="00713773" w:rsidP="00D721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773">
              <w:rPr>
                <w:rFonts w:ascii="Arial" w:hAnsi="Arial" w:cs="Arial"/>
              </w:rPr>
              <w:t>33 479.42 zł</w:t>
            </w:r>
          </w:p>
        </w:tc>
      </w:tr>
    </w:tbl>
    <w:p w:rsidR="00C236D3" w:rsidRDefault="00C236D3" w:rsidP="003F08C0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871" w:rsidRDefault="00EB7871">
      <w:r>
        <w:separator/>
      </w:r>
    </w:p>
  </w:endnote>
  <w:endnote w:type="continuationSeparator" w:id="0">
    <w:p w:rsidR="00EB7871" w:rsidRDefault="00EB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08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08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78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871" w:rsidRDefault="00EB7871">
      <w:r>
        <w:separator/>
      </w:r>
    </w:p>
  </w:footnote>
  <w:footnote w:type="continuationSeparator" w:id="0">
    <w:p w:rsidR="00EB7871" w:rsidRDefault="00EB7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773" w:rsidRDefault="007137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773" w:rsidRDefault="007137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773" w:rsidRDefault="007137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787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C4ACA"/>
    <w:rsid w:val="003D72FD"/>
    <w:rsid w:val="003F08C0"/>
    <w:rsid w:val="003F57CD"/>
    <w:rsid w:val="00423179"/>
    <w:rsid w:val="00490DC0"/>
    <w:rsid w:val="00493F8C"/>
    <w:rsid w:val="004C7E9B"/>
    <w:rsid w:val="00577BC6"/>
    <w:rsid w:val="00601802"/>
    <w:rsid w:val="0069085C"/>
    <w:rsid w:val="00713773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76798"/>
    <w:rsid w:val="00EA3476"/>
    <w:rsid w:val="00EB787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5D3082-2292-44BE-A00E-2C023FAED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5</cp:revision>
  <dcterms:created xsi:type="dcterms:W3CDTF">2022-03-31T09:38:00Z</dcterms:created>
  <dcterms:modified xsi:type="dcterms:W3CDTF">2022-03-31T09:38:00Z</dcterms:modified>
</cp:coreProperties>
</file>