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0E7520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D7771A" w:rsidRPr="00D7771A">
        <w:rPr>
          <w:b/>
        </w:rPr>
        <w:t>NA/O/53/2022</w:t>
      </w:r>
      <w:r>
        <w:rPr>
          <w:b/>
          <w:lang w:val="pl-PL"/>
        </w:rPr>
        <w:t xml:space="preserve"> </w:t>
      </w:r>
      <w:r w:rsidR="00D7771A" w:rsidRPr="00D7771A">
        <w:rPr>
          <w:lang w:val="pl-PL"/>
        </w:rPr>
        <w:t>Rzeszów</w:t>
      </w:r>
      <w:r w:rsidR="00211900" w:rsidRPr="003209A8">
        <w:t xml:space="preserve">, </w:t>
      </w:r>
      <w:r w:rsidR="00D7771A" w:rsidRPr="00D7771A">
        <w:t>2022-03-1</w:t>
      </w:r>
      <w:r w:rsidR="000E7520">
        <w:rPr>
          <w:lang w:val="pl-PL"/>
        </w:rPr>
        <w:t>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D7771A" w:rsidRPr="00D7771A">
        <w:t>(</w:t>
      </w:r>
      <w:proofErr w:type="spellStart"/>
      <w:r w:rsidR="00D7771A" w:rsidRPr="00D7771A">
        <w:t>t.j</w:t>
      </w:r>
      <w:proofErr w:type="spellEnd"/>
      <w:r w:rsidR="00D7771A" w:rsidRPr="00D7771A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7771A" w:rsidP="00583EF9">
      <w:pPr>
        <w:spacing w:line="360" w:lineRule="auto"/>
        <w:rPr>
          <w:b/>
        </w:rPr>
      </w:pPr>
      <w:r w:rsidRPr="00D7771A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7771A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D7771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7771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F42612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</w:t>
      </w:r>
      <w:r w:rsidR="00F42612">
        <w:rPr>
          <w:rFonts w:ascii="Times New Roman" w:hAnsi="Times New Roman"/>
          <w:sz w:val="24"/>
        </w:rPr>
        <w:t>ciowych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F42612" w:rsidTr="00F42612">
        <w:tc>
          <w:tcPr>
            <w:tcW w:w="9142" w:type="dxa"/>
            <w:shd w:val="clear" w:color="auto" w:fill="F3F3F3"/>
            <w:vAlign w:val="center"/>
          </w:tcPr>
          <w:p w:rsidR="00F42612" w:rsidRPr="00CA0351" w:rsidRDefault="00F4261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42612" w:rsidTr="00F42612">
        <w:tc>
          <w:tcPr>
            <w:tcW w:w="9142" w:type="dxa"/>
          </w:tcPr>
          <w:p w:rsidR="00F42612" w:rsidRDefault="00F42612" w:rsidP="00F83D8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735C2">
              <w:rPr>
                <w:b/>
              </w:rPr>
              <w:t>Dostawa sukcesywna środków ochrony indywidualnej, odzieży  i obuwia roboczego dla Politechniki Rzeszowskiej w okresie 12 miesięcy</w:t>
            </w:r>
          </w:p>
          <w:p w:rsidR="00F42612" w:rsidRDefault="00F42612" w:rsidP="00F83D8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7771A">
              <w:t>18100000-0 - Odzież branżowa, specjalna odzież robocza i dodatki</w:t>
            </w:r>
            <w:r>
              <w:t xml:space="preserve"> </w:t>
            </w:r>
          </w:p>
          <w:p w:rsidR="00646E87" w:rsidRPr="00646E87" w:rsidRDefault="00646E87" w:rsidP="00646E87">
            <w:pPr>
              <w:spacing w:after="120"/>
              <w:jc w:val="both"/>
            </w:pPr>
            <w:r w:rsidRPr="00646E87">
              <w:rPr>
                <w:b/>
              </w:rPr>
              <w:t>Opis</w:t>
            </w:r>
            <w:r w:rsidRPr="00646E87">
              <w:t xml:space="preserve">: </w:t>
            </w:r>
          </w:p>
          <w:p w:rsidR="00646E87" w:rsidRDefault="00646E87" w:rsidP="00646E87">
            <w:pPr>
              <w:spacing w:after="120"/>
              <w:jc w:val="both"/>
            </w:pPr>
            <w:r w:rsidRPr="00D7771A">
              <w:t>Przedmiotem zamówienia</w:t>
            </w:r>
            <w:r>
              <w:t xml:space="preserve"> jest sukcesywna dostawa m.in.: ubrań roboczych, </w:t>
            </w:r>
            <w:r w:rsidRPr="00D7771A">
              <w:t>fartuchów, kurtek, czapek, koszul, okularów ochronnych, rękawic, obuwia, kamizelek itp.</w:t>
            </w:r>
            <w:r w:rsidR="00EE653E">
              <w:t xml:space="preserve"> Szczegółowy opis zawiera załącznik nr 1 SWZ.</w:t>
            </w:r>
          </w:p>
          <w:p w:rsidR="00646E87" w:rsidRDefault="00646E87" w:rsidP="00646E87">
            <w:pPr>
              <w:spacing w:after="120"/>
              <w:jc w:val="both"/>
            </w:pPr>
            <w:r>
              <w:t xml:space="preserve">1. </w:t>
            </w:r>
            <w:r w:rsidRPr="00646E87">
              <w:t xml:space="preserve">Określone w przedmiocie zamówienia wyroby winny być fabrycznie nowe, zapakowane w sposób zabezpieczający je przed uszkodzeniem, pochodzić z bieżącej produkcji i być wolne od wad. </w:t>
            </w:r>
          </w:p>
          <w:p w:rsidR="00646E87" w:rsidRDefault="00646E87" w:rsidP="00646E87">
            <w:pPr>
              <w:spacing w:after="120"/>
              <w:jc w:val="both"/>
            </w:pPr>
            <w:r>
              <w:t xml:space="preserve">2. </w:t>
            </w:r>
            <w:r w:rsidRPr="00646E87">
              <w:t xml:space="preserve">Zamawiający zastrzega sobie prawo do niezrealizowania przedmiotu zamówienia w całości, tj. w ilościach wykazanych w formularzu cenowym. </w:t>
            </w:r>
          </w:p>
          <w:p w:rsidR="00646E87" w:rsidRDefault="00646E87" w:rsidP="00646E87">
            <w:pPr>
              <w:spacing w:after="120"/>
              <w:jc w:val="both"/>
            </w:pPr>
            <w:r>
              <w:t xml:space="preserve">3. </w:t>
            </w:r>
            <w:r w:rsidRPr="00646E87">
              <w:t>Wykonawca realizuje przedmiot umowy partiami w oparciu o zapotrzebowania częściowe zgłaszane Wykonawcy przez Zamawiającego faksem, pocztą elektroniczną lub telefoniczne przez osobę upoważnioną.</w:t>
            </w:r>
          </w:p>
          <w:p w:rsidR="00646E87" w:rsidRDefault="00646E87" w:rsidP="00646E87">
            <w:pPr>
              <w:spacing w:after="120"/>
              <w:jc w:val="both"/>
            </w:pPr>
            <w:r>
              <w:t xml:space="preserve">4. </w:t>
            </w:r>
            <w:r w:rsidRPr="00646E87">
              <w:t xml:space="preserve">Wykonawca po otrzymaniu zamówienia ma obowiązek w terminie </w:t>
            </w:r>
            <w:r w:rsidRPr="00646E87">
              <w:rPr>
                <w:b/>
                <w:u w:val="single"/>
              </w:rPr>
              <w:t>do 3 godzin</w:t>
            </w:r>
            <w:r w:rsidRPr="00646E87">
              <w:t xml:space="preserve"> od daty otrzymania zgłoszenia poinformować  Zamawiającego o posiadaniu materiałów wyszczególnionych w zamówieniu i o terminie odbioru towaru na terenie Rzeszowa.</w:t>
            </w:r>
          </w:p>
          <w:p w:rsidR="00646E87" w:rsidRDefault="00646E87" w:rsidP="00646E87">
            <w:pPr>
              <w:spacing w:after="120"/>
              <w:jc w:val="both"/>
            </w:pPr>
            <w:r>
              <w:t>5.</w:t>
            </w:r>
            <w:r w:rsidRPr="00646E87">
              <w:t xml:space="preserve">Termin realizacji zapotrzebowania częściowego przez wykonawcę nie może być dłuższy niż </w:t>
            </w:r>
            <w:r w:rsidRPr="00646E87">
              <w:rPr>
                <w:b/>
                <w:u w:val="single"/>
              </w:rPr>
              <w:t>4 dni robocze</w:t>
            </w:r>
            <w:r w:rsidRPr="00646E87">
              <w:t xml:space="preserve"> licząc od daty złożenia zamówienia. </w:t>
            </w:r>
          </w:p>
          <w:p w:rsidR="00646E87" w:rsidRDefault="00646E87" w:rsidP="00646E87">
            <w:pPr>
              <w:spacing w:after="120"/>
              <w:jc w:val="both"/>
            </w:pPr>
            <w:r>
              <w:lastRenderedPageBreak/>
              <w:t xml:space="preserve">6. </w:t>
            </w:r>
            <w:r w:rsidRPr="00646E87">
              <w:t xml:space="preserve">W obowiązku wykonawcy będzie również załadunek do transportu zamawiającego zamawianych materiałów. </w:t>
            </w:r>
          </w:p>
          <w:p w:rsidR="00646E87" w:rsidRPr="00646E87" w:rsidRDefault="00646E87" w:rsidP="00646E87">
            <w:pPr>
              <w:spacing w:after="120"/>
              <w:jc w:val="both"/>
            </w:pPr>
            <w:r>
              <w:t xml:space="preserve">7. </w:t>
            </w:r>
            <w:r w:rsidRPr="00646E87">
              <w:t>Koszty opakowań, załadunku, podatki oraz wszystkie pozostałe koszty związane z terminową i prawidłową realizacją zamówienia ponosi Wykonawca i uwzględnia je w cenie oferty.</w:t>
            </w:r>
          </w:p>
          <w:p w:rsidR="00646E87" w:rsidRDefault="00BB61CE" w:rsidP="00325A62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Cs w:val="20"/>
                <w:lang w:val="x-none" w:eastAsia="x-none"/>
              </w:rPr>
            </w:pPr>
            <w:r>
              <w:rPr>
                <w:szCs w:val="20"/>
                <w:lang w:eastAsia="x-none"/>
              </w:rPr>
              <w:t xml:space="preserve">8. </w:t>
            </w:r>
            <w:r w:rsidR="00646E87" w:rsidRPr="00646E87">
              <w:rPr>
                <w:szCs w:val="20"/>
                <w:lang w:val="x-none" w:eastAsia="x-none"/>
              </w:rPr>
              <w:t xml:space="preserve">Szczegółowy opis </w:t>
            </w:r>
            <w:r w:rsidR="00EE653E">
              <w:rPr>
                <w:szCs w:val="20"/>
                <w:lang w:eastAsia="x-none"/>
              </w:rPr>
              <w:t>przedmiotu umowy</w:t>
            </w:r>
            <w:r w:rsidR="00646E87" w:rsidRPr="00646E87">
              <w:rPr>
                <w:szCs w:val="20"/>
                <w:lang w:val="x-none" w:eastAsia="x-none"/>
              </w:rPr>
              <w:t xml:space="preserve"> wraz z ilościami maksymalnymi został zawarty w zał. nr </w:t>
            </w:r>
            <w:r w:rsidR="00646E87" w:rsidRPr="00646E87">
              <w:rPr>
                <w:szCs w:val="20"/>
                <w:lang w:eastAsia="x-none"/>
              </w:rPr>
              <w:t>1</w:t>
            </w:r>
            <w:r w:rsidR="00C11229">
              <w:rPr>
                <w:szCs w:val="20"/>
                <w:lang w:val="x-none" w:eastAsia="x-none"/>
              </w:rPr>
              <w:t xml:space="preserve"> do S</w:t>
            </w:r>
            <w:r w:rsidR="00646E87" w:rsidRPr="00646E87">
              <w:rPr>
                <w:szCs w:val="20"/>
                <w:lang w:val="x-none" w:eastAsia="x-none"/>
              </w:rPr>
              <w:t>WZ.</w:t>
            </w:r>
          </w:p>
          <w:p w:rsidR="00114D65" w:rsidRDefault="00114D65" w:rsidP="00325A62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Cs w:val="20"/>
                <w:lang w:eastAsia="x-none"/>
              </w:rPr>
            </w:pPr>
            <w:r>
              <w:rPr>
                <w:szCs w:val="20"/>
                <w:lang w:eastAsia="x-none"/>
              </w:rPr>
              <w:t xml:space="preserve">9. W pozycji 1,2,3,6,7,20,31 musi zostać umieszczone logo PRz </w:t>
            </w:r>
            <w:r w:rsidR="00B44036">
              <w:rPr>
                <w:szCs w:val="20"/>
                <w:lang w:eastAsia="x-none"/>
              </w:rPr>
              <w:t xml:space="preserve">na górnej lewej kieszeni, po lewej stronie z przodu </w:t>
            </w:r>
            <w:r>
              <w:rPr>
                <w:szCs w:val="20"/>
                <w:lang w:eastAsia="x-none"/>
              </w:rPr>
              <w:t xml:space="preserve">( wyhaftowane lub metodą  sitodruku). </w:t>
            </w:r>
          </w:p>
          <w:p w:rsidR="00114D65" w:rsidRPr="00114D65" w:rsidRDefault="00114D65" w:rsidP="00325A62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Cs w:val="20"/>
                <w:lang w:eastAsia="x-none"/>
              </w:rPr>
            </w:pPr>
            <w:r>
              <w:rPr>
                <w:szCs w:val="20"/>
                <w:lang w:eastAsia="x-none"/>
              </w:rPr>
              <w:t>W pozycji 36,37,39 musi zostać umieszczone (wyhaftowane) logo PRz- kieszonka na lewej piersi</w:t>
            </w:r>
            <w:r w:rsidR="00B44036">
              <w:rPr>
                <w:szCs w:val="20"/>
                <w:lang w:eastAsia="x-none"/>
              </w:rPr>
              <w:t xml:space="preserve">- zgodnie z wzorem w załączniku nr </w:t>
            </w:r>
            <w:r w:rsidR="003D5B0F">
              <w:rPr>
                <w:szCs w:val="20"/>
                <w:lang w:eastAsia="x-none"/>
              </w:rPr>
              <w:t>3</w:t>
            </w:r>
            <w:bookmarkStart w:id="0" w:name="_GoBack"/>
            <w:bookmarkEnd w:id="0"/>
            <w:r w:rsidR="00B44036">
              <w:rPr>
                <w:szCs w:val="20"/>
                <w:lang w:eastAsia="x-none"/>
              </w:rPr>
              <w:t xml:space="preserve">.  </w:t>
            </w:r>
          </w:p>
          <w:p w:rsidR="00F42612" w:rsidRDefault="00F42612" w:rsidP="00F83D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71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0817D2" w:rsidP="004D2B61">
      <w:pPr>
        <w:pStyle w:val="Akapitzlist"/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7771A" w:rsidRPr="003209A8" w:rsidTr="00F83D80">
        <w:tc>
          <w:tcPr>
            <w:tcW w:w="8640" w:type="dxa"/>
          </w:tcPr>
          <w:p w:rsidR="00D7771A" w:rsidRPr="003209A8" w:rsidRDefault="00D7771A" w:rsidP="00C735C2">
            <w:pPr>
              <w:pStyle w:val="Tekstpodstawowy"/>
            </w:pPr>
            <w:r w:rsidRPr="00D7771A">
              <w:rPr>
                <w:b/>
              </w:rPr>
              <w:t>12 miesięcy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D7771A" w:rsidRPr="003209A8" w:rsidRDefault="00D7771A" w:rsidP="00F83D8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producenta oraz numerami katalogowymi oferowanych produktów. </w:t>
            </w:r>
          </w:p>
          <w:p w:rsidR="000817D2" w:rsidRPr="007D0AC4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D0AC4">
              <w:rPr>
                <w:bCs/>
                <w:color w:val="000000"/>
              </w:rPr>
              <w:t xml:space="preserve">Do oferty należy dołączyć </w:t>
            </w:r>
            <w:r w:rsidR="007D0AC4" w:rsidRPr="007D0AC4">
              <w:t>b</w:t>
            </w:r>
            <w:r w:rsidRPr="007D0AC4">
              <w:t>roszur</w:t>
            </w:r>
            <w:r w:rsidR="007D0AC4" w:rsidRPr="007D0AC4">
              <w:t xml:space="preserve">y produktowe/katalogi produktowe/specyfikację techniczną oferowanych przedmiotów umowy </w:t>
            </w:r>
            <w:r w:rsidR="007D0AC4" w:rsidRPr="007D0AC4">
              <w:rPr>
                <w:b/>
                <w:u w:val="single"/>
              </w:rPr>
              <w:t>potwierdzające</w:t>
            </w:r>
            <w:r w:rsidRPr="007D0AC4">
              <w:rPr>
                <w:b/>
                <w:u w:val="single"/>
              </w:rPr>
              <w:t xml:space="preserve"> spełnienie wszystkich parametrów </w:t>
            </w:r>
            <w:r w:rsidRPr="007D0AC4">
              <w:t xml:space="preserve">określonych przez zamawiającego w ogłoszeniu o udzielanym zamówieniu.- </w:t>
            </w:r>
            <w:r w:rsidRPr="007D0AC4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proofErr w:type="spellStart"/>
            <w:r w:rsidRPr="000306B6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0306B6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</w:t>
            </w:r>
            <w:r w:rsidRPr="000306B6">
              <w:lastRenderedPageBreak/>
              <w:t xml:space="preserve">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577C45" w:rsidRPr="00577C45" w:rsidRDefault="00211900" w:rsidP="00577C45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577C45">
              <w:rPr>
                <w:color w:val="000000"/>
              </w:rPr>
              <w:t>Ofertę należy przygotować w we</w:t>
            </w:r>
            <w:r w:rsidR="00577C45" w:rsidRPr="00577C45">
              <w:rPr>
                <w:color w:val="000000"/>
              </w:rPr>
              <w:t xml:space="preserve">rsji elektronicznej i przesłać </w:t>
            </w:r>
            <w:r w:rsidRPr="00577C45">
              <w:rPr>
                <w:color w:val="000000"/>
              </w:rPr>
              <w:t>drogą</w:t>
            </w:r>
            <w:r w:rsidRPr="00577C45">
              <w:rPr>
                <w:rStyle w:val="apple-converted-space"/>
                <w:color w:val="000000"/>
              </w:rPr>
              <w:t> </w:t>
            </w:r>
            <w:r w:rsidRPr="00577C45">
              <w:rPr>
                <w:rStyle w:val="apple-converted-space"/>
                <w:color w:val="000000"/>
              </w:rPr>
              <w:br/>
            </w:r>
            <w:r w:rsidRPr="00577C45">
              <w:rPr>
                <w:color w:val="000000"/>
              </w:rPr>
              <w:t>e-mailową</w:t>
            </w:r>
            <w:r w:rsidRPr="00577C45">
              <w:rPr>
                <w:rStyle w:val="apple-converted-space"/>
                <w:color w:val="000000"/>
              </w:rPr>
              <w:t> </w:t>
            </w:r>
            <w:r w:rsidRPr="00577C45">
              <w:rPr>
                <w:color w:val="000000"/>
              </w:rPr>
              <w:t xml:space="preserve">na adres </w:t>
            </w:r>
            <w:r w:rsidR="00A14853" w:rsidRPr="00577C45">
              <w:rPr>
                <w:lang w:val="en-US"/>
              </w:rPr>
              <w:t xml:space="preserve">e-mail </w:t>
            </w:r>
            <w:r w:rsidR="00D7771A" w:rsidRPr="00577C45">
              <w:rPr>
                <w:lang w:val="en-US"/>
              </w:rPr>
              <w:t>kaczork@prz.edu.pl</w:t>
            </w:r>
            <w:r w:rsidR="00577C45" w:rsidRPr="00577C45">
              <w:rPr>
                <w:lang w:val="en-US"/>
              </w:rPr>
              <w:t>.</w:t>
            </w:r>
            <w:r w:rsidR="00A14853" w:rsidRPr="00577C45">
              <w:rPr>
                <w:lang w:val="en-US"/>
              </w:rPr>
              <w:t xml:space="preserve"> </w:t>
            </w:r>
            <w:r w:rsidR="00577C45" w:rsidRPr="00577C45">
              <w:rPr>
                <w:color w:val="000000"/>
              </w:rPr>
              <w:t xml:space="preserve">Proszę w tytule wiadomości podać: </w:t>
            </w:r>
            <w:r w:rsidR="00577C45" w:rsidRPr="00577C45">
              <w:t xml:space="preserve">„Oferta na </w:t>
            </w:r>
            <w:r w:rsidR="00577C45" w:rsidRPr="00577C45">
              <w:rPr>
                <w:b/>
              </w:rPr>
              <w:t>NA/O/53/2022</w:t>
            </w:r>
            <w:r w:rsidR="00577C45" w:rsidRPr="00577C45">
              <w:t>”</w:t>
            </w:r>
          </w:p>
          <w:p w:rsidR="000817D2" w:rsidRPr="000306B6" w:rsidRDefault="00211900" w:rsidP="00577C45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Otrzymanie oferty zostanie potwierdzone niezwłocznie w e- mailu zwrotnym</w:t>
            </w:r>
            <w:r w:rsidR="00577C45">
              <w:rPr>
                <w:color w:val="000000"/>
              </w:rPr>
              <w:t xml:space="preserve">. </w:t>
            </w:r>
          </w:p>
          <w:p w:rsidR="000817D2" w:rsidRPr="000306B6" w:rsidRDefault="000817D2" w:rsidP="000817D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</w:rPr>
            </w:pPr>
            <w:r w:rsidRPr="000306B6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0306B6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0817D2" w:rsidRPr="00577C45" w:rsidRDefault="000817D2" w:rsidP="00577C45">
            <w:pPr>
              <w:pStyle w:val="p38"/>
              <w:spacing w:before="0" w:beforeAutospacing="0" w:after="0" w:afterAutospacing="0"/>
              <w:jc w:val="both"/>
            </w:pPr>
            <w:r w:rsidRPr="000306B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6E7E48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6E7E48" w:rsidRPr="00755B90" w:rsidRDefault="006E7E48" w:rsidP="006E7E4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</w:p>
          <w:p w:rsidR="006E7E48" w:rsidRPr="00755B90" w:rsidRDefault="006E7E48" w:rsidP="006E7E48">
            <w:pPr>
              <w:spacing w:after="120"/>
              <w:jc w:val="both"/>
              <w:rPr>
                <w:bCs/>
              </w:rPr>
            </w:pPr>
            <w:r w:rsidRPr="00755B90">
              <w:rPr>
                <w:b/>
              </w:rPr>
              <w:t xml:space="preserve">Miejsce i termin składania ofert: </w:t>
            </w:r>
            <w:r w:rsidRPr="00755B90">
              <w:t xml:space="preserve">oferty należy </w:t>
            </w:r>
            <w:r w:rsidRPr="00755B90">
              <w:rPr>
                <w:color w:val="000000"/>
              </w:rPr>
              <w:t>odpowiednio drogą</w:t>
            </w:r>
            <w:r w:rsidRPr="00755B90">
              <w:rPr>
                <w:rStyle w:val="apple-converted-space"/>
                <w:color w:val="000000"/>
              </w:rPr>
              <w:t> </w:t>
            </w:r>
            <w:r w:rsidRPr="00755B90">
              <w:rPr>
                <w:rStyle w:val="apple-converted-space"/>
                <w:color w:val="000000"/>
              </w:rPr>
              <w:br/>
            </w:r>
            <w:r w:rsidRPr="00755B90">
              <w:rPr>
                <w:color w:val="000000"/>
              </w:rPr>
              <w:t>e-mailową</w:t>
            </w:r>
            <w:r w:rsidRPr="00755B90">
              <w:rPr>
                <w:rStyle w:val="apple-converted-space"/>
                <w:color w:val="000000"/>
              </w:rPr>
              <w:t> </w:t>
            </w:r>
            <w:r w:rsidRPr="00755B90">
              <w:rPr>
                <w:color w:val="000000"/>
              </w:rPr>
              <w:t xml:space="preserve">na adres </w:t>
            </w:r>
            <w:hyperlink r:id="rId8" w:history="1">
              <w:r w:rsidRPr="00755B90">
                <w:rPr>
                  <w:rStyle w:val="Hipercze"/>
                  <w:lang w:val="en-US"/>
                </w:rPr>
                <w:t>kaczork@prz.edu.pl</w:t>
              </w:r>
            </w:hyperlink>
            <w:r w:rsidRPr="00755B90">
              <w:rPr>
                <w:lang w:val="en-US"/>
              </w:rPr>
              <w:t xml:space="preserve">  </w:t>
            </w:r>
            <w:r w:rsidRPr="00755B90">
              <w:t xml:space="preserve">do dnia  </w:t>
            </w:r>
            <w:r w:rsidRPr="00566831">
              <w:rPr>
                <w:b/>
              </w:rPr>
              <w:t>2022-03-</w:t>
            </w:r>
            <w:r>
              <w:rPr>
                <w:b/>
              </w:rPr>
              <w:t>28</w:t>
            </w:r>
            <w:r w:rsidRPr="00566831">
              <w:rPr>
                <w:b/>
              </w:rPr>
              <w:t xml:space="preserve"> o godz. 10:00,</w:t>
            </w:r>
          </w:p>
          <w:p w:rsidR="006E7E48" w:rsidRPr="00755B90" w:rsidRDefault="006E7E48" w:rsidP="006E7E4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755B90">
              <w:t xml:space="preserve">Otwarcie ofert nastąpi w dniu: </w:t>
            </w:r>
            <w:r w:rsidRPr="00566831">
              <w:rPr>
                <w:b/>
              </w:rPr>
              <w:t>2022-03-</w:t>
            </w:r>
            <w:r>
              <w:rPr>
                <w:b/>
              </w:rPr>
              <w:t>28</w:t>
            </w:r>
            <w:r w:rsidRPr="00566831">
              <w:rPr>
                <w:b/>
              </w:rPr>
              <w:t xml:space="preserve"> o godz. 10:15,</w:t>
            </w:r>
          </w:p>
          <w:p w:rsidR="006E7E48" w:rsidRPr="00755B90" w:rsidRDefault="006E7E48" w:rsidP="006E7E48">
            <w:pPr>
              <w:pStyle w:val="p38"/>
              <w:spacing w:before="0" w:beforeAutospacing="0" w:after="0" w:afterAutospacing="0"/>
              <w:jc w:val="both"/>
            </w:pPr>
          </w:p>
          <w:p w:rsidR="00EB415D" w:rsidRPr="006E7E48" w:rsidRDefault="006E7E48" w:rsidP="006E7E48">
            <w:pPr>
              <w:pStyle w:val="p37"/>
              <w:spacing w:before="0" w:beforeAutospacing="0" w:after="0" w:afterAutospacing="0"/>
              <w:rPr>
                <w:color w:val="000000"/>
              </w:rPr>
            </w:pPr>
            <w:r w:rsidRPr="00755B90">
              <w:rPr>
                <w:b/>
              </w:rPr>
              <w:t xml:space="preserve">Termin związania ofertą: </w:t>
            </w:r>
            <w:r w:rsidRPr="00755B90">
              <w:t>30 dn</w:t>
            </w:r>
            <w:r w:rsidRPr="00755B90">
              <w:rPr>
                <w:bCs/>
              </w:rPr>
              <w:t>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lastRenderedPageBreak/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8F527E">
            <w:p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A97DDA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DDA" w:rsidRDefault="00A97DDA" w:rsidP="00A97DD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97DDA" w:rsidRPr="00693802" w:rsidRDefault="00A97DDA" w:rsidP="00A97DD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D7771A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A97DDA" w:rsidRPr="00693802" w:rsidRDefault="00A97DDA" w:rsidP="00A97DD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97DDA" w:rsidRPr="00693802" w:rsidRDefault="00A97DDA" w:rsidP="00A97DD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A97DDA" w:rsidRPr="00693802" w:rsidRDefault="00A97DDA" w:rsidP="00A97DD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A97DDA" w:rsidRPr="000306B6" w:rsidRDefault="00A97DDA" w:rsidP="00A97DDA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97DDA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DDA" w:rsidRDefault="00A97DDA" w:rsidP="00A97DD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97DDA" w:rsidRDefault="00A97D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97DDA" w:rsidRDefault="00A97D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97DDA" w:rsidRDefault="00A97D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97DDA" w:rsidRDefault="00A97D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97DDA" w:rsidRDefault="00A97D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97DDA" w:rsidRDefault="00A97D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97DDA" w:rsidRDefault="00A97D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97DDA" w:rsidRDefault="00A97DDA" w:rsidP="00821035">
      <w:pPr>
        <w:rPr>
          <w:rFonts w:ascii="Arial" w:hAnsi="Arial" w:cs="Arial"/>
          <w:b/>
          <w:sz w:val="28"/>
          <w:szCs w:val="28"/>
        </w:rPr>
      </w:pPr>
    </w:p>
    <w:p w:rsidR="00A97DDA" w:rsidRDefault="00A97DD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97DDA" w:rsidRPr="00A97DDA" w:rsidRDefault="00A97DDA" w:rsidP="00A97DDA">
      <w:pPr>
        <w:jc w:val="right"/>
      </w:pPr>
      <w:r w:rsidRPr="00A97DDA">
        <w:t>Zał.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7771A" w:rsidRPr="00D7771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A97DDA" w:rsidRPr="000C23AE" w:rsidRDefault="00A97DDA" w:rsidP="001B541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C23AE">
        <w:rPr>
          <w:rFonts w:ascii="Arial" w:hAnsi="Arial" w:cs="Arial"/>
          <w:b/>
          <w:sz w:val="28"/>
          <w:szCs w:val="28"/>
          <w:u w:val="single"/>
        </w:rPr>
        <w:t>NA/O/53/2022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7771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7771A">
        <w:rPr>
          <w:rFonts w:ascii="Arial" w:hAnsi="Arial" w:cs="Arial"/>
        </w:rPr>
        <w:t>POLITECHNIKA RZESZOWSKA</w:t>
      </w:r>
    </w:p>
    <w:p w:rsidR="001B541E" w:rsidRPr="00A40632" w:rsidRDefault="00D7771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7771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7771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7771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7771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7771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7771A" w:rsidRPr="00A97DDA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7771A" w:rsidRPr="00D7771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7771A" w:rsidP="001B541E">
      <w:pPr>
        <w:ind w:left="142"/>
        <w:jc w:val="center"/>
        <w:rPr>
          <w:rFonts w:ascii="Arial" w:hAnsi="Arial" w:cs="Arial"/>
        </w:rPr>
      </w:pPr>
      <w:r w:rsidRPr="00D7771A">
        <w:rPr>
          <w:rFonts w:ascii="Arial" w:hAnsi="Arial" w:cs="Arial"/>
          <w:b/>
        </w:rPr>
        <w:t>Dostawa sukcesywna środków ochrony indywidualnej, odzieży  i obuwia roboczego dla Politechniki Rzeszowskiej w okresie 12 miesięcy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D5B0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0C23AE" w:rsidTr="000C23AE">
        <w:tc>
          <w:tcPr>
            <w:tcW w:w="9142" w:type="dxa"/>
            <w:shd w:val="clear" w:color="auto" w:fill="F3F3F3"/>
            <w:vAlign w:val="center"/>
          </w:tcPr>
          <w:p w:rsidR="000C23AE" w:rsidRPr="00CA0351" w:rsidRDefault="000C23A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C23AE" w:rsidTr="000C23AE">
        <w:tc>
          <w:tcPr>
            <w:tcW w:w="9142" w:type="dxa"/>
          </w:tcPr>
          <w:p w:rsidR="000C23AE" w:rsidRPr="002661CA" w:rsidRDefault="000C23AE" w:rsidP="00F83D8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7771A">
              <w:rPr>
                <w:rFonts w:ascii="Arial" w:hAnsi="Arial" w:cs="Arial"/>
                <w:b/>
                <w:sz w:val="22"/>
                <w:szCs w:val="22"/>
              </w:rPr>
              <w:t>Dostawa sukcesywna środków ochrony indywidualnej, odzieży  i obuwia roboczego dla Politechniki Rzeszowskiej w okresie 12 miesięcy</w:t>
            </w:r>
          </w:p>
          <w:p w:rsidR="000C23AE" w:rsidRPr="002661CA" w:rsidRDefault="000C23AE" w:rsidP="00F83D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C23AE" w:rsidRPr="002661CA" w:rsidRDefault="000C23AE" w:rsidP="00F83D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0C23AE" w:rsidRPr="002661CA" w:rsidRDefault="000C23AE" w:rsidP="00F83D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0C23AE" w:rsidRPr="002661CA" w:rsidRDefault="000C23AE" w:rsidP="00F83D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0C23AE" w:rsidRPr="002661CA" w:rsidRDefault="000C23AE" w:rsidP="00F83D8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0C23AE" w:rsidRDefault="000C23AE" w:rsidP="00F83D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7E0343" w:rsidRDefault="007E0343" w:rsidP="007E0343">
      <w:pPr>
        <w:spacing w:line="360" w:lineRule="auto"/>
        <w:rPr>
          <w:rFonts w:ascii="Arial" w:hAnsi="Arial" w:cs="Arial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993"/>
        <w:gridCol w:w="2268"/>
        <w:gridCol w:w="709"/>
        <w:gridCol w:w="850"/>
        <w:gridCol w:w="1418"/>
        <w:gridCol w:w="1134"/>
        <w:gridCol w:w="2835"/>
      </w:tblGrid>
      <w:tr w:rsidR="008F2090" w:rsidRPr="00EF6671" w:rsidTr="00CE0FE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090" w:rsidRPr="00EF6671" w:rsidRDefault="008F2090" w:rsidP="0047076B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6671">
              <w:rPr>
                <w:b/>
                <w:bCs/>
                <w:color w:val="000000"/>
                <w:sz w:val="20"/>
                <w:szCs w:val="20"/>
              </w:rPr>
              <w:t>Pozycja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090" w:rsidRPr="00EF6671" w:rsidRDefault="008F2090" w:rsidP="0047076B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F6671">
              <w:rPr>
                <w:b/>
                <w:bCs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090" w:rsidRPr="00EF6671" w:rsidRDefault="008F2090" w:rsidP="0047076B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090" w:rsidRPr="00EF6671" w:rsidRDefault="008F2090" w:rsidP="0047076B">
            <w:pPr>
              <w:widowControl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090" w:rsidRDefault="008F2090" w:rsidP="0047076B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F6671">
              <w:rPr>
                <w:b/>
                <w:sz w:val="20"/>
                <w:szCs w:val="20"/>
              </w:rPr>
              <w:t xml:space="preserve">Cena jednostkowa </w:t>
            </w:r>
            <w:r>
              <w:rPr>
                <w:b/>
                <w:sz w:val="20"/>
                <w:szCs w:val="20"/>
              </w:rPr>
              <w:t>brutto</w:t>
            </w:r>
            <w:r w:rsidRPr="00EF6671">
              <w:rPr>
                <w:b/>
                <w:sz w:val="20"/>
                <w:szCs w:val="20"/>
              </w:rPr>
              <w:t xml:space="preserve"> zł</w:t>
            </w:r>
          </w:p>
          <w:p w:rsidR="008F2090" w:rsidRPr="00EF6671" w:rsidRDefault="008F2090" w:rsidP="0047076B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(za 1 sztukę)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090" w:rsidRPr="00EF6671" w:rsidRDefault="008F2090" w:rsidP="0047076B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F6671">
              <w:rPr>
                <w:b/>
                <w:sz w:val="20"/>
                <w:szCs w:val="20"/>
              </w:rPr>
              <w:t>Wartość brutto zł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090" w:rsidRPr="00EF6671" w:rsidRDefault="008F2090" w:rsidP="0047076B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F6671">
              <w:rPr>
                <w:b/>
                <w:sz w:val="20"/>
                <w:szCs w:val="20"/>
              </w:rPr>
              <w:t>Marka/model/nazwa producenta</w:t>
            </w: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74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Ubranie robocze drelichowe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Ubranie robocze ocieplane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Kurtka ocieplana </w:t>
            </w:r>
            <w:r w:rsidR="008F2090" w:rsidRPr="006C6C80"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>Fartu</w:t>
            </w:r>
            <w:r w:rsidR="006C6C80">
              <w:t>ch roboczy nakładany bawełniany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Fartuch roboczy drelichowy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Fartuch biały laboratoryjny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Kurtka przeciwdeszczowa</w:t>
            </w:r>
            <w:r w:rsidR="008F2090" w:rsidRPr="006C6C80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Czapka ocieplana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Czapka drelichowa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Koszula flanelowa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Okulary ochronne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Ochronniki słuchu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>Rękawice ochronne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Rękawice </w:t>
            </w:r>
            <w:proofErr w:type="spellStart"/>
            <w:r>
              <w:t>kwaso</w:t>
            </w:r>
            <w:proofErr w:type="spellEnd"/>
            <w:r>
              <w:t>- i ługoodporne</w:t>
            </w:r>
            <w:r w:rsidR="008F2090" w:rsidRPr="006C6C80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Obuwie robocze skórzane</w:t>
            </w:r>
            <w:r w:rsidR="008F2090" w:rsidRPr="006C6C80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Obuwie profilaktyczne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Obuwie drewniaki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Buty gumowe damskie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Buty gumowo- filcowe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Kamizelka damska</w:t>
            </w:r>
            <w:r w:rsidR="008F2090" w:rsidRPr="006C6C80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Obuwie robocze letnie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T- </w:t>
            </w:r>
            <w:proofErr w:type="spellStart"/>
            <w:r>
              <w:t>shirt</w:t>
            </w:r>
            <w:proofErr w:type="spellEnd"/>
            <w:r>
              <w:t xml:space="preserve"> z krótkim rękawem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lastRenderedPageBreak/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 xml:space="preserve">Szelki </w:t>
            </w:r>
            <w:r w:rsidR="006C6C80">
              <w:t>bezpieczeństwa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 xml:space="preserve">Maseczka przeciwpyłowa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>Rękawice termiczne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>Kamizelka ocieplana (męska)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 xml:space="preserve">Okulary spawalnicze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 xml:space="preserve">     Okulary ochronne przeciwodpryskowe -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Rękawice drelichowe ocieplane</w:t>
            </w:r>
            <w:r w:rsidR="008F2090" w:rsidRPr="006C6C80"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>Koszulka letnia (polo)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 xml:space="preserve">Fartuch biały damski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 xml:space="preserve">Obuwie robocze zimowe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Kamizelka odblaskowa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Kask ochronny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Bluza </w:t>
            </w:r>
            <w:proofErr w:type="spellStart"/>
            <w:r>
              <w:t>polarowa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Bluzka damska długi rękaw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Bluzka damska krótki rękaw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 xml:space="preserve">Fartuch </w:t>
            </w:r>
            <w:proofErr w:type="spellStart"/>
            <w:r>
              <w:t>kwaso</w:t>
            </w:r>
            <w:proofErr w:type="spellEnd"/>
            <w:r>
              <w:t xml:space="preserve"> i ługoodporny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 xml:space="preserve"> </w:t>
            </w:r>
            <w:r w:rsidR="006C6C80" w:rsidRPr="006C6C80">
              <w:t>Koszula</w:t>
            </w:r>
            <w:r w:rsidRPr="006C6C80">
              <w:t xml:space="preserve"> długi rękaw  męska ( </w:t>
            </w:r>
            <w:r w:rsidR="006C6C80" w:rsidRPr="006C6C80">
              <w:t>strażnik</w:t>
            </w:r>
            <w:r w:rsidRPr="006C6C80">
              <w:t xml:space="preserve"> ochr.</w:t>
            </w:r>
            <w:r w:rsidR="006C6C80">
              <w:t xml:space="preserve"> </w:t>
            </w:r>
            <w:proofErr w:type="spellStart"/>
            <w:r w:rsidRPr="006C6C80">
              <w:t>mienia,portier</w:t>
            </w:r>
            <w:proofErr w:type="spellEnd"/>
            <w:r w:rsidRPr="006C6C80"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 xml:space="preserve">Osłona twarzy przeciwodpryskowa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Buty robocze z metal. noskami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090" w:rsidRPr="006C6C80" w:rsidRDefault="006C6C80">
            <w:r>
              <w:t xml:space="preserve">Pas przeciwwstrząsowy </w:t>
            </w:r>
            <w:r w:rsidR="008F2090" w:rsidRPr="006C6C80"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2090" w:rsidRPr="006C6C80" w:rsidRDefault="006C6C80">
            <w:r>
              <w:t>Fartuch przedni wodochronny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r w:rsidRPr="006C6C80">
              <w:t xml:space="preserve">Fartuch spawalniczy skórzany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sztuka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Rękawice dielektryczne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>
            <w:pPr>
              <w:jc w:val="center"/>
            </w:pPr>
            <w:r w:rsidRPr="006C6C80">
              <w:t>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Półbuty dielektryczne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  <w:tr w:rsidR="00213487" w:rsidRPr="006C6C80" w:rsidTr="00CE0F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090" w:rsidRPr="006C6C80" w:rsidRDefault="008F2090" w:rsidP="00821035">
            <w:pPr>
              <w:jc w:val="center"/>
            </w:pPr>
            <w:r w:rsidRPr="006C6C80">
              <w:t>4</w:t>
            </w:r>
            <w:r w:rsidR="00821035"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6C6C80">
            <w:r>
              <w:t>Rękawice drelichowe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  <w:r w:rsidRPr="006C6C80">
              <w:rPr>
                <w:b/>
                <w:bCs/>
              </w:rPr>
              <w:t>para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2090" w:rsidRPr="006C6C80" w:rsidRDefault="008F2090">
            <w:pPr>
              <w:jc w:val="center"/>
              <w:rPr>
                <w:b/>
                <w:bCs/>
              </w:rPr>
            </w:pPr>
          </w:p>
        </w:tc>
      </w:tr>
    </w:tbl>
    <w:p w:rsidR="003F6616" w:rsidRPr="00213487" w:rsidRDefault="003F6616" w:rsidP="001B541E">
      <w:pPr>
        <w:spacing w:line="360" w:lineRule="auto"/>
        <w:rPr>
          <w:rFonts w:ascii="Arial" w:hAnsi="Arial" w:cs="Arial"/>
          <w:b/>
          <w:color w:val="FF0000"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C414E3" w:rsidRPr="006C6C80">
        <w:rPr>
          <w:rFonts w:ascii="Arial" w:hAnsi="Arial" w:cs="Arial"/>
          <w:b/>
        </w:rPr>
        <w:t xml:space="preserve">sukcesywnie przez okres </w:t>
      </w:r>
      <w:r w:rsidR="00D7771A" w:rsidRPr="006C6C80">
        <w:rPr>
          <w:rFonts w:ascii="Arial" w:hAnsi="Arial" w:cs="Arial"/>
          <w:b/>
        </w:rPr>
        <w:t>12 miesięcy od daty</w:t>
      </w:r>
      <w:r w:rsidR="00D7771A" w:rsidRPr="00D7771A">
        <w:rPr>
          <w:rFonts w:ascii="Arial" w:hAnsi="Arial" w:cs="Arial"/>
        </w:rPr>
        <w:t xml:space="preserve">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C414E3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C414E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A40632">
        <w:rPr>
          <w:rFonts w:ascii="Arial" w:hAnsi="Arial" w:cs="Arial"/>
        </w:rPr>
        <w:t xml:space="preserve">związani jesteśmy ofertą do </w:t>
      </w:r>
      <w:r w:rsidR="00D7771A" w:rsidRPr="00C414E3">
        <w:t>30</w:t>
      </w:r>
      <w:r w:rsidR="00710227" w:rsidRPr="00C414E3">
        <w:t xml:space="preserve"> </w:t>
      </w:r>
      <w:r w:rsidR="00710227" w:rsidRPr="00907DF4">
        <w:rPr>
          <w:rFonts w:ascii="Arial" w:hAnsi="Arial" w:cs="Arial"/>
        </w:rPr>
        <w:t>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6C6C80" w:rsidRDefault="001B541E" w:rsidP="006C6C80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="00710227">
        <w:rPr>
          <w:rFonts w:ascii="Arial" w:hAnsi="Arial" w:cs="Arial"/>
          <w:i/>
        </w:rPr>
        <w:t xml:space="preserve">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6C6C80" w:rsidSect="0033075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36C" w:rsidRDefault="006D136C">
      <w:r>
        <w:separator/>
      </w:r>
    </w:p>
  </w:endnote>
  <w:endnote w:type="continuationSeparator" w:id="0">
    <w:p w:rsidR="006D136C" w:rsidRDefault="006D1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D5B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5B0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5B0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136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36C" w:rsidRDefault="006D136C">
      <w:r>
        <w:separator/>
      </w:r>
    </w:p>
  </w:footnote>
  <w:footnote w:type="continuationSeparator" w:id="0">
    <w:p w:rsidR="006D136C" w:rsidRDefault="006D1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71A" w:rsidRDefault="00D777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71A" w:rsidRDefault="00D777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71A" w:rsidRDefault="00D777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136C"/>
    <w:rsid w:val="00006B5B"/>
    <w:rsid w:val="00014627"/>
    <w:rsid w:val="000150A7"/>
    <w:rsid w:val="000600B5"/>
    <w:rsid w:val="000817D2"/>
    <w:rsid w:val="000A33F8"/>
    <w:rsid w:val="000C23AE"/>
    <w:rsid w:val="000E1E93"/>
    <w:rsid w:val="000E2D26"/>
    <w:rsid w:val="000E7520"/>
    <w:rsid w:val="00114D65"/>
    <w:rsid w:val="00116FC7"/>
    <w:rsid w:val="00127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13487"/>
    <w:rsid w:val="00241FE1"/>
    <w:rsid w:val="00255C88"/>
    <w:rsid w:val="00266B15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25A62"/>
    <w:rsid w:val="0033075B"/>
    <w:rsid w:val="00353851"/>
    <w:rsid w:val="00360E6F"/>
    <w:rsid w:val="00393B64"/>
    <w:rsid w:val="003B1999"/>
    <w:rsid w:val="003D5087"/>
    <w:rsid w:val="003D5B0F"/>
    <w:rsid w:val="003F4C0E"/>
    <w:rsid w:val="003F5C86"/>
    <w:rsid w:val="003F6616"/>
    <w:rsid w:val="004025A9"/>
    <w:rsid w:val="0040294E"/>
    <w:rsid w:val="00414D84"/>
    <w:rsid w:val="0047076B"/>
    <w:rsid w:val="004B616D"/>
    <w:rsid w:val="004C1BCD"/>
    <w:rsid w:val="004D2B61"/>
    <w:rsid w:val="00534EBA"/>
    <w:rsid w:val="00577C45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25247"/>
    <w:rsid w:val="00632ADD"/>
    <w:rsid w:val="0064545E"/>
    <w:rsid w:val="00646E87"/>
    <w:rsid w:val="00650B8E"/>
    <w:rsid w:val="00654219"/>
    <w:rsid w:val="00693802"/>
    <w:rsid w:val="006A0CCA"/>
    <w:rsid w:val="006C4F93"/>
    <w:rsid w:val="006C6C80"/>
    <w:rsid w:val="006D01AC"/>
    <w:rsid w:val="006D136C"/>
    <w:rsid w:val="006D6F91"/>
    <w:rsid w:val="006E7E48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7D0AC4"/>
    <w:rsid w:val="007E0343"/>
    <w:rsid w:val="00821035"/>
    <w:rsid w:val="00824941"/>
    <w:rsid w:val="008443B5"/>
    <w:rsid w:val="008A3EF3"/>
    <w:rsid w:val="008D7FF5"/>
    <w:rsid w:val="008F2090"/>
    <w:rsid w:val="008F527E"/>
    <w:rsid w:val="008F7860"/>
    <w:rsid w:val="00903B9A"/>
    <w:rsid w:val="00907DF4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77E87"/>
    <w:rsid w:val="00A97DDA"/>
    <w:rsid w:val="00AC237B"/>
    <w:rsid w:val="00AD4C38"/>
    <w:rsid w:val="00AF0090"/>
    <w:rsid w:val="00AF3479"/>
    <w:rsid w:val="00B0255F"/>
    <w:rsid w:val="00B10D7D"/>
    <w:rsid w:val="00B34FAC"/>
    <w:rsid w:val="00B44036"/>
    <w:rsid w:val="00B82C42"/>
    <w:rsid w:val="00B87530"/>
    <w:rsid w:val="00B9039F"/>
    <w:rsid w:val="00B910A3"/>
    <w:rsid w:val="00BB61CE"/>
    <w:rsid w:val="00C11229"/>
    <w:rsid w:val="00C414E3"/>
    <w:rsid w:val="00C735C2"/>
    <w:rsid w:val="00C963FE"/>
    <w:rsid w:val="00CA0351"/>
    <w:rsid w:val="00CA2C76"/>
    <w:rsid w:val="00CD2766"/>
    <w:rsid w:val="00CD36E4"/>
    <w:rsid w:val="00CE0FE8"/>
    <w:rsid w:val="00D129B6"/>
    <w:rsid w:val="00D13914"/>
    <w:rsid w:val="00D3354F"/>
    <w:rsid w:val="00D63505"/>
    <w:rsid w:val="00D7771A"/>
    <w:rsid w:val="00DF2457"/>
    <w:rsid w:val="00DF73C7"/>
    <w:rsid w:val="00E00FE8"/>
    <w:rsid w:val="00E31B55"/>
    <w:rsid w:val="00E576B3"/>
    <w:rsid w:val="00E57B92"/>
    <w:rsid w:val="00E6271E"/>
    <w:rsid w:val="00E67674"/>
    <w:rsid w:val="00E77CD7"/>
    <w:rsid w:val="00E836F2"/>
    <w:rsid w:val="00EB415D"/>
    <w:rsid w:val="00EB5497"/>
    <w:rsid w:val="00EE653E"/>
    <w:rsid w:val="00F00921"/>
    <w:rsid w:val="00F02403"/>
    <w:rsid w:val="00F11D06"/>
    <w:rsid w:val="00F14028"/>
    <w:rsid w:val="00F26856"/>
    <w:rsid w:val="00F37221"/>
    <w:rsid w:val="00F42612"/>
    <w:rsid w:val="00F5324E"/>
    <w:rsid w:val="00F87C1C"/>
    <w:rsid w:val="00F92A94"/>
    <w:rsid w:val="00F968A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6B3EC6-D2BC-429D-B406-6F607D16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4C437-DD3A-4698-BDD0-1839F0E5A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1790</Words>
  <Characters>13276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15036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1899-12-31T23:00:00Z</cp:lastPrinted>
  <dcterms:created xsi:type="dcterms:W3CDTF">2022-03-16T13:00:00Z</dcterms:created>
  <dcterms:modified xsi:type="dcterms:W3CDTF">2022-03-16T13:00:00Z</dcterms:modified>
</cp:coreProperties>
</file>