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910EFA" w:rsidP="00D8597A">
      <w:pPr>
        <w:spacing w:after="240"/>
        <w:jc w:val="right"/>
        <w:rPr>
          <w:sz w:val="22"/>
          <w:szCs w:val="22"/>
        </w:rPr>
      </w:pPr>
      <w:bookmarkStart w:id="0" w:name="_Hlk53520193"/>
      <w:r w:rsidRPr="00910EFA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910EFA">
        <w:rPr>
          <w:sz w:val="22"/>
          <w:szCs w:val="22"/>
        </w:rPr>
        <w:t>2022-03-10</w:t>
      </w:r>
    </w:p>
    <w:p w:rsidR="00910EFA" w:rsidRPr="00910EFA" w:rsidRDefault="00910EFA" w:rsidP="00FB7F50">
      <w:pPr>
        <w:spacing w:after="40"/>
        <w:rPr>
          <w:b/>
          <w:bCs/>
          <w:sz w:val="22"/>
          <w:szCs w:val="22"/>
        </w:rPr>
      </w:pPr>
      <w:r w:rsidRPr="00910EFA">
        <w:rPr>
          <w:b/>
          <w:bCs/>
          <w:sz w:val="22"/>
          <w:szCs w:val="22"/>
        </w:rPr>
        <w:t>Politechnika Rzeszowska</w:t>
      </w:r>
    </w:p>
    <w:p w:rsidR="00FB7F50" w:rsidRPr="002245BE" w:rsidRDefault="00910EFA" w:rsidP="00FB7F50">
      <w:pPr>
        <w:spacing w:after="40"/>
        <w:rPr>
          <w:b/>
          <w:bCs/>
          <w:sz w:val="22"/>
          <w:szCs w:val="22"/>
        </w:rPr>
      </w:pPr>
      <w:r w:rsidRPr="00910EFA">
        <w:rPr>
          <w:b/>
          <w:bCs/>
          <w:sz w:val="22"/>
          <w:szCs w:val="22"/>
        </w:rPr>
        <w:t>Dział Zamówień Publicznych</w:t>
      </w:r>
    </w:p>
    <w:p w:rsidR="00FB7F50" w:rsidRPr="002245BE" w:rsidRDefault="00910EFA" w:rsidP="00FB7F50">
      <w:pPr>
        <w:rPr>
          <w:sz w:val="22"/>
          <w:szCs w:val="22"/>
        </w:rPr>
      </w:pPr>
      <w:r w:rsidRPr="00910EFA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910EFA">
        <w:rPr>
          <w:sz w:val="22"/>
          <w:szCs w:val="22"/>
        </w:rPr>
        <w:t>12</w:t>
      </w:r>
    </w:p>
    <w:p w:rsidR="00FB7F50" w:rsidRPr="002245BE" w:rsidRDefault="00910EFA" w:rsidP="00FB7F50">
      <w:pPr>
        <w:rPr>
          <w:sz w:val="22"/>
          <w:szCs w:val="22"/>
        </w:rPr>
      </w:pPr>
      <w:r w:rsidRPr="00910EFA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910EFA">
        <w:rPr>
          <w:sz w:val="22"/>
          <w:szCs w:val="22"/>
        </w:rPr>
        <w:t>Rzeszów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10EFA" w:rsidRPr="00607F9B" w:rsidTr="00A62590">
        <w:trPr>
          <w:trHeight w:val="638"/>
        </w:trPr>
        <w:tc>
          <w:tcPr>
            <w:tcW w:w="959" w:type="dxa"/>
            <w:shd w:val="clear" w:color="auto" w:fill="auto"/>
          </w:tcPr>
          <w:p w:rsidR="00910EFA" w:rsidRPr="00607F9B" w:rsidRDefault="00910EFA" w:rsidP="00A625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10EFA" w:rsidRPr="00607F9B" w:rsidRDefault="00910EFA" w:rsidP="00A6259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10EFA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10EFA">
              <w:rPr>
                <w:b/>
                <w:bCs/>
                <w:sz w:val="22"/>
                <w:szCs w:val="22"/>
              </w:rPr>
              <w:t xml:space="preserve">Dostawa dysków SSD 1TB dla </w:t>
            </w:r>
            <w:proofErr w:type="spellStart"/>
            <w:r w:rsidRPr="00910EFA">
              <w:rPr>
                <w:b/>
                <w:bCs/>
                <w:sz w:val="22"/>
                <w:szCs w:val="22"/>
              </w:rPr>
              <w:t>PRz.</w:t>
            </w:r>
            <w:proofErr w:type="spellEnd"/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10EFA">
              <w:rPr>
                <w:b/>
                <w:sz w:val="22"/>
                <w:szCs w:val="22"/>
              </w:rPr>
              <w:t>NA/O/41/2022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10EFA" w:rsidRPr="00910EF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910EFA" w:rsidRPr="00910EFA">
        <w:rPr>
          <w:b/>
          <w:sz w:val="22"/>
          <w:szCs w:val="22"/>
        </w:rPr>
        <w:t>Politechnika Rzeszowska</w:t>
      </w:r>
    </w:p>
    <w:p w:rsidR="008642B3" w:rsidRDefault="00910EFA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10EFA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>,</w:t>
      </w:r>
      <w:r w:rsidR="00D26ED6">
        <w:rPr>
          <w:sz w:val="22"/>
          <w:szCs w:val="22"/>
        </w:rPr>
        <w:t xml:space="preserve">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10EFA" w:rsidTr="00A62590">
        <w:trPr>
          <w:cantSplit/>
        </w:trPr>
        <w:tc>
          <w:tcPr>
            <w:tcW w:w="10150" w:type="dxa"/>
          </w:tcPr>
          <w:p w:rsidR="00910EFA" w:rsidRPr="00D26ED6" w:rsidRDefault="00910EFA" w:rsidP="00A6259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910EFA">
              <w:rPr>
                <w:b/>
                <w:sz w:val="22"/>
                <w:szCs w:val="22"/>
              </w:rPr>
              <w:t>InFast</w:t>
            </w:r>
            <w:proofErr w:type="spellEnd"/>
            <w:r w:rsidRPr="00910EFA">
              <w:rPr>
                <w:b/>
                <w:sz w:val="22"/>
                <w:szCs w:val="22"/>
              </w:rPr>
              <w:t xml:space="preserve"> sp. z o.o.</w:t>
            </w:r>
          </w:p>
          <w:p w:rsidR="00910EFA" w:rsidRPr="009F0E5C" w:rsidRDefault="00910EFA" w:rsidP="00A62590">
            <w:pPr>
              <w:jc w:val="both"/>
              <w:rPr>
                <w:bCs/>
                <w:sz w:val="22"/>
                <w:szCs w:val="22"/>
              </w:rPr>
            </w:pPr>
            <w:r w:rsidRPr="00910EFA">
              <w:rPr>
                <w:bCs/>
                <w:sz w:val="22"/>
                <w:szCs w:val="22"/>
              </w:rPr>
              <w:t>Legionów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FA">
              <w:rPr>
                <w:bCs/>
                <w:sz w:val="22"/>
                <w:szCs w:val="22"/>
              </w:rPr>
              <w:t>31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10EFA" w:rsidRPr="009F0E5C" w:rsidRDefault="00910EFA" w:rsidP="00A62590">
            <w:pPr>
              <w:jc w:val="both"/>
              <w:rPr>
                <w:bCs/>
                <w:sz w:val="22"/>
                <w:szCs w:val="22"/>
              </w:rPr>
            </w:pPr>
            <w:r w:rsidRPr="00910EFA">
              <w:rPr>
                <w:bCs/>
                <w:sz w:val="22"/>
                <w:szCs w:val="22"/>
              </w:rPr>
              <w:t>35-111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10EFA">
              <w:rPr>
                <w:bCs/>
                <w:sz w:val="22"/>
                <w:szCs w:val="22"/>
              </w:rPr>
              <w:t>Rzeszów</w:t>
            </w:r>
          </w:p>
          <w:p w:rsidR="00910EFA" w:rsidRPr="00D26ED6" w:rsidRDefault="00910EFA" w:rsidP="00A6259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10EFA" w:rsidRPr="00D26ED6" w:rsidRDefault="00910EFA" w:rsidP="00A6259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10EFA">
              <w:rPr>
                <w:sz w:val="22"/>
                <w:szCs w:val="22"/>
              </w:rPr>
              <w:t xml:space="preserve">Dostawa dysków SSD 1TB  - 18 szt. dla </w:t>
            </w:r>
            <w:proofErr w:type="spellStart"/>
            <w:r w:rsidRPr="00910EFA">
              <w:rPr>
                <w:sz w:val="22"/>
                <w:szCs w:val="22"/>
              </w:rPr>
              <w:t>PRz.</w:t>
            </w:r>
            <w:proofErr w:type="spellEnd"/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10EFA">
              <w:rPr>
                <w:b/>
                <w:sz w:val="22"/>
                <w:szCs w:val="22"/>
              </w:rPr>
              <w:t>8 081.10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910EFA" w:rsidRPr="00D26ED6" w:rsidRDefault="00910EFA" w:rsidP="00A62590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10EFA" w:rsidRDefault="00910EFA" w:rsidP="00A62590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10EFA">
              <w:t>najkorzystniejsza oferta wg przyjętych kryteriów</w:t>
            </w:r>
          </w:p>
        </w:tc>
      </w:tr>
    </w:tbl>
    <w:p w:rsidR="003A0AFC" w:rsidRPr="00756CDA" w:rsidRDefault="00560EDB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Zestawienie złożonych ofert</w:t>
      </w:r>
      <w:r w:rsidR="00915B9E">
        <w:rPr>
          <w:color w:val="000000"/>
          <w:sz w:val="22"/>
          <w:szCs w:val="22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560EDB" w:rsidRPr="00355C9D" w:rsidTr="00A62590">
        <w:tc>
          <w:tcPr>
            <w:tcW w:w="993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Cena oferty</w:t>
            </w:r>
          </w:p>
        </w:tc>
      </w:tr>
      <w:tr w:rsidR="00560EDB" w:rsidRPr="00355C9D" w:rsidTr="00A62590">
        <w:tc>
          <w:tcPr>
            <w:tcW w:w="993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60EDB" w:rsidRPr="00560EDB" w:rsidRDefault="00560EDB" w:rsidP="00A62590">
            <w:pPr>
              <w:spacing w:before="80"/>
              <w:rPr>
                <w:sz w:val="20"/>
                <w:szCs w:val="20"/>
              </w:rPr>
            </w:pPr>
            <w:proofErr w:type="spellStart"/>
            <w:r w:rsidRPr="00560EDB">
              <w:rPr>
                <w:sz w:val="20"/>
                <w:szCs w:val="20"/>
              </w:rPr>
              <w:t>InFast</w:t>
            </w:r>
            <w:proofErr w:type="spellEnd"/>
            <w:r w:rsidRPr="00560EDB">
              <w:rPr>
                <w:sz w:val="20"/>
                <w:szCs w:val="20"/>
              </w:rPr>
              <w:t xml:space="preserve"> sp. z o.o.</w:t>
            </w:r>
          </w:p>
          <w:p w:rsidR="00560EDB" w:rsidRPr="00560EDB" w:rsidRDefault="00560EDB" w:rsidP="00A62590">
            <w:pPr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Legionów 31 </w:t>
            </w:r>
          </w:p>
          <w:p w:rsidR="00560EDB" w:rsidRPr="00560EDB" w:rsidRDefault="00560EDB" w:rsidP="00A62590">
            <w:pPr>
              <w:spacing w:after="80"/>
              <w:jc w:val="both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35-111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8 081.10 zł</w:t>
            </w:r>
          </w:p>
        </w:tc>
      </w:tr>
      <w:tr w:rsidR="00560EDB" w:rsidRPr="00355C9D" w:rsidTr="00A62590">
        <w:tc>
          <w:tcPr>
            <w:tcW w:w="993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560EDB" w:rsidRPr="00560EDB" w:rsidRDefault="00560EDB" w:rsidP="00A62590">
            <w:pPr>
              <w:spacing w:before="80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Quatro </w:t>
            </w:r>
            <w:proofErr w:type="spellStart"/>
            <w:r w:rsidRPr="00560EDB">
              <w:rPr>
                <w:sz w:val="20"/>
                <w:szCs w:val="20"/>
              </w:rPr>
              <w:t>Computers</w:t>
            </w:r>
            <w:proofErr w:type="spellEnd"/>
            <w:r w:rsidRPr="00560EDB">
              <w:rPr>
                <w:sz w:val="20"/>
                <w:szCs w:val="20"/>
              </w:rPr>
              <w:t xml:space="preserve"> Maciej Zachara</w:t>
            </w:r>
          </w:p>
          <w:p w:rsidR="00560EDB" w:rsidRPr="00560EDB" w:rsidRDefault="00560EDB" w:rsidP="00A62590">
            <w:pPr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Matejki 2 </w:t>
            </w:r>
          </w:p>
          <w:p w:rsidR="00560EDB" w:rsidRPr="00560EDB" w:rsidRDefault="00560EDB" w:rsidP="00A62590">
            <w:pPr>
              <w:spacing w:after="80"/>
              <w:jc w:val="both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35-064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9 996.21 zł</w:t>
            </w:r>
          </w:p>
        </w:tc>
      </w:tr>
      <w:tr w:rsidR="00560EDB" w:rsidRPr="00355C9D" w:rsidTr="00A62590">
        <w:tc>
          <w:tcPr>
            <w:tcW w:w="993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560EDB" w:rsidRPr="00560EDB" w:rsidRDefault="00560EDB" w:rsidP="00A62590">
            <w:pPr>
              <w:spacing w:before="80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PIXEL Centrum Komputerowe Tomasz Dziedzic</w:t>
            </w:r>
          </w:p>
          <w:p w:rsidR="00560EDB" w:rsidRPr="00560EDB" w:rsidRDefault="00560EDB" w:rsidP="00A62590">
            <w:pPr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Kamieniec 102 </w:t>
            </w:r>
          </w:p>
          <w:p w:rsidR="00560EDB" w:rsidRPr="00560EDB" w:rsidRDefault="00560EDB" w:rsidP="00A62590">
            <w:pPr>
              <w:spacing w:after="80"/>
              <w:jc w:val="both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28-230 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10 538.64 zł</w:t>
            </w:r>
          </w:p>
        </w:tc>
      </w:tr>
      <w:tr w:rsidR="00560EDB" w:rsidRPr="00355C9D" w:rsidTr="00A62590">
        <w:tc>
          <w:tcPr>
            <w:tcW w:w="993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560EDB" w:rsidRPr="00560EDB" w:rsidRDefault="00560EDB" w:rsidP="00A62590">
            <w:pPr>
              <w:spacing w:before="80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INFOS SYSTEMY KOMPUTEROWE Jacek </w:t>
            </w:r>
            <w:proofErr w:type="spellStart"/>
            <w:r w:rsidRPr="00560EDB">
              <w:rPr>
                <w:sz w:val="20"/>
                <w:szCs w:val="20"/>
              </w:rPr>
              <w:t>Kiełbratowski</w:t>
            </w:r>
            <w:proofErr w:type="spellEnd"/>
          </w:p>
          <w:p w:rsidR="00560EDB" w:rsidRPr="00560EDB" w:rsidRDefault="00560EDB" w:rsidP="00A62590">
            <w:pPr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 xml:space="preserve">ul. Jagiellońska 8 </w:t>
            </w:r>
          </w:p>
          <w:p w:rsidR="00560EDB" w:rsidRPr="00560EDB" w:rsidRDefault="00560EDB" w:rsidP="00A62590">
            <w:pPr>
              <w:spacing w:after="80"/>
              <w:jc w:val="both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80-371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0EDB" w:rsidRPr="00560EDB" w:rsidRDefault="00560EDB" w:rsidP="00A62590">
            <w:pPr>
              <w:spacing w:before="80" w:after="80"/>
              <w:jc w:val="center"/>
              <w:rPr>
                <w:sz w:val="20"/>
                <w:szCs w:val="20"/>
              </w:rPr>
            </w:pPr>
            <w:r w:rsidRPr="00560EDB">
              <w:rPr>
                <w:sz w:val="20"/>
                <w:szCs w:val="20"/>
              </w:rPr>
              <w:t>8 413.20 zł</w:t>
            </w:r>
          </w:p>
        </w:tc>
      </w:tr>
    </w:tbl>
    <w:p w:rsidR="00F960D7" w:rsidRDefault="00F960D7" w:rsidP="00F960D7">
      <w:pPr>
        <w:spacing w:line="360" w:lineRule="auto"/>
        <w:jc w:val="both"/>
        <w:rPr>
          <w:bCs/>
        </w:rPr>
      </w:pPr>
    </w:p>
    <w:p w:rsidR="008642B3" w:rsidRPr="00560EDB" w:rsidRDefault="00B464D3" w:rsidP="00560EDB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  <w:bookmarkStart w:id="1" w:name="_GoBack"/>
      <w:bookmarkEnd w:id="0"/>
      <w:bookmarkEnd w:id="1"/>
    </w:p>
    <w:sectPr w:rsidR="008642B3" w:rsidRPr="00560EDB" w:rsidSect="00D8597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4A96" w:rsidRDefault="00934A96">
      <w:r>
        <w:separator/>
      </w:r>
    </w:p>
  </w:endnote>
  <w:endnote w:type="continuationSeparator" w:id="0">
    <w:p w:rsidR="00934A96" w:rsidRDefault="00934A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4A96" w:rsidRDefault="00934A96">
      <w:r>
        <w:separator/>
      </w:r>
    </w:p>
  </w:footnote>
  <w:footnote w:type="continuationSeparator" w:id="0">
    <w:p w:rsidR="00934A96" w:rsidRDefault="00934A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4A96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60EDB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0EFA"/>
    <w:rsid w:val="00915B9E"/>
    <w:rsid w:val="00934A96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D8597A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040594-04F7-494F-97DF-A01F022E8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dc:description/>
  <cp:lastModifiedBy>politechnika</cp:lastModifiedBy>
  <cp:revision>2</cp:revision>
  <cp:lastPrinted>2022-03-10T06:56:00Z</cp:lastPrinted>
  <dcterms:created xsi:type="dcterms:W3CDTF">2022-03-10T06:56:00Z</dcterms:created>
  <dcterms:modified xsi:type="dcterms:W3CDTF">2022-03-10T06:56:00Z</dcterms:modified>
</cp:coreProperties>
</file>