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9B6049" w:rsidP="00387206">
      <w:pPr>
        <w:spacing w:after="240"/>
        <w:jc w:val="right"/>
        <w:rPr>
          <w:sz w:val="22"/>
          <w:szCs w:val="22"/>
        </w:rPr>
      </w:pPr>
      <w:bookmarkStart w:id="0" w:name="_Hlk53520193"/>
      <w:r w:rsidRPr="009B6049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="00A959C2">
        <w:rPr>
          <w:sz w:val="22"/>
          <w:szCs w:val="22"/>
        </w:rPr>
        <w:t>2022-02-10</w:t>
      </w:r>
    </w:p>
    <w:p w:rsidR="009B6049" w:rsidRPr="009B6049" w:rsidRDefault="009B6049" w:rsidP="00FB7F50">
      <w:pPr>
        <w:spacing w:after="40"/>
        <w:rPr>
          <w:b/>
          <w:bCs/>
          <w:sz w:val="22"/>
          <w:szCs w:val="22"/>
        </w:rPr>
      </w:pPr>
      <w:r w:rsidRPr="009B6049">
        <w:rPr>
          <w:b/>
          <w:bCs/>
          <w:sz w:val="22"/>
          <w:szCs w:val="22"/>
        </w:rPr>
        <w:t>Politechnika Rzeszowska</w:t>
      </w:r>
    </w:p>
    <w:p w:rsidR="00FB7F50" w:rsidRPr="002245BE" w:rsidRDefault="009B6049" w:rsidP="00FB7F50">
      <w:pPr>
        <w:spacing w:after="40"/>
        <w:rPr>
          <w:b/>
          <w:bCs/>
          <w:sz w:val="22"/>
          <w:szCs w:val="22"/>
        </w:rPr>
      </w:pPr>
      <w:r w:rsidRPr="009B6049">
        <w:rPr>
          <w:b/>
          <w:bCs/>
          <w:sz w:val="22"/>
          <w:szCs w:val="22"/>
        </w:rPr>
        <w:t>Dział Zamówień Publicznych</w:t>
      </w:r>
    </w:p>
    <w:p w:rsidR="00FB7F50" w:rsidRPr="002245BE" w:rsidRDefault="009B6049" w:rsidP="00FB7F50">
      <w:pPr>
        <w:rPr>
          <w:sz w:val="22"/>
          <w:szCs w:val="22"/>
        </w:rPr>
      </w:pPr>
      <w:r w:rsidRPr="009B6049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9B6049">
        <w:rPr>
          <w:sz w:val="22"/>
          <w:szCs w:val="22"/>
        </w:rPr>
        <w:t>12</w:t>
      </w:r>
    </w:p>
    <w:p w:rsidR="00FB7F50" w:rsidRPr="002245BE" w:rsidRDefault="009B6049" w:rsidP="00FB7F50">
      <w:pPr>
        <w:rPr>
          <w:sz w:val="22"/>
          <w:szCs w:val="22"/>
        </w:rPr>
      </w:pPr>
      <w:r w:rsidRPr="009B6049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9B6049">
        <w:rPr>
          <w:sz w:val="22"/>
          <w:szCs w:val="22"/>
        </w:rPr>
        <w:t>Rzeszów</w:t>
      </w:r>
    </w:p>
    <w:p w:rsidR="008642B3" w:rsidRDefault="00A17CDB" w:rsidP="008D1EDD">
      <w:pPr>
        <w:pStyle w:val="Nagwek1"/>
        <w:spacing w:before="0"/>
        <w:rPr>
          <w:sz w:val="28"/>
        </w:rPr>
      </w:pPr>
      <w:r>
        <w:rPr>
          <w:sz w:val="28"/>
        </w:rPr>
        <w:t>OGŁOSZENIE</w:t>
      </w:r>
    </w:p>
    <w:p w:rsidR="00A959C2" w:rsidRDefault="008642B3" w:rsidP="00A959C2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A959C2">
        <w:rPr>
          <w:b/>
          <w:sz w:val="28"/>
        </w:rPr>
        <w:t xml:space="preserve">cofnięciu czynności wyboru oferty najkorzystniejszej </w:t>
      </w:r>
    </w:p>
    <w:p w:rsidR="008642B3" w:rsidRDefault="00A959C2" w:rsidP="00004ED1">
      <w:pPr>
        <w:jc w:val="center"/>
        <w:rPr>
          <w:b/>
          <w:sz w:val="28"/>
        </w:rPr>
      </w:pPr>
      <w:r>
        <w:rPr>
          <w:b/>
          <w:sz w:val="28"/>
        </w:rPr>
        <w:t xml:space="preserve">oraz o ponownym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B6049" w:rsidRPr="00607F9B" w:rsidTr="00343232">
        <w:trPr>
          <w:trHeight w:val="638"/>
        </w:trPr>
        <w:tc>
          <w:tcPr>
            <w:tcW w:w="959" w:type="dxa"/>
            <w:shd w:val="clear" w:color="auto" w:fill="auto"/>
          </w:tcPr>
          <w:p w:rsidR="009B6049" w:rsidRPr="00607F9B" w:rsidRDefault="009B6049" w:rsidP="0034323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B6049" w:rsidRPr="00607F9B" w:rsidRDefault="009B6049" w:rsidP="0034323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B6049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B6049">
              <w:rPr>
                <w:b/>
                <w:bCs/>
                <w:sz w:val="22"/>
                <w:szCs w:val="22"/>
              </w:rPr>
              <w:t xml:space="preserve">Dostawa dysków SSD 1TB dla </w:t>
            </w:r>
            <w:proofErr w:type="spellStart"/>
            <w:r w:rsidRPr="009B6049">
              <w:rPr>
                <w:b/>
                <w:bCs/>
                <w:sz w:val="22"/>
                <w:szCs w:val="22"/>
              </w:rPr>
              <w:t>PRz.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B6049">
              <w:rPr>
                <w:b/>
                <w:sz w:val="22"/>
                <w:szCs w:val="22"/>
              </w:rPr>
              <w:t>NA/O/18/2022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9B6049" w:rsidRPr="009B6049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9B6049" w:rsidRPr="009B6049">
        <w:rPr>
          <w:b/>
          <w:sz w:val="22"/>
          <w:szCs w:val="22"/>
        </w:rPr>
        <w:t>Politechnika Rzeszowska</w:t>
      </w:r>
    </w:p>
    <w:p w:rsidR="00A959C2" w:rsidRDefault="009B6049" w:rsidP="00004ED1">
      <w:pPr>
        <w:spacing w:before="60" w:after="40" w:line="276" w:lineRule="auto"/>
        <w:jc w:val="both"/>
        <w:rPr>
          <w:sz w:val="22"/>
          <w:szCs w:val="22"/>
        </w:rPr>
      </w:pPr>
      <w:r w:rsidRPr="009B6049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</w:t>
      </w:r>
      <w:r w:rsidR="00A959C2">
        <w:rPr>
          <w:sz w:val="22"/>
          <w:szCs w:val="22"/>
        </w:rPr>
        <w:t xml:space="preserve">Zamawiający po dokładnej analizie wybranej oferty – </w:t>
      </w:r>
      <w:r w:rsidR="00A959C2" w:rsidRPr="00A959C2">
        <w:rPr>
          <w:sz w:val="22"/>
          <w:szCs w:val="22"/>
          <w:u w:val="single"/>
        </w:rPr>
        <w:t xml:space="preserve">cofa wybór oferty firmy </w:t>
      </w:r>
      <w:r w:rsidR="00A959C2" w:rsidRPr="00A959C2">
        <w:rPr>
          <w:b/>
          <w:sz w:val="22"/>
          <w:szCs w:val="22"/>
          <w:u w:val="single"/>
        </w:rPr>
        <w:t>MTECH Mariusz Golub</w:t>
      </w:r>
      <w:r w:rsidR="00A959C2" w:rsidRPr="00A959C2">
        <w:rPr>
          <w:sz w:val="22"/>
          <w:szCs w:val="22"/>
          <w:u w:val="single"/>
        </w:rPr>
        <w:t xml:space="preserve"> j</w:t>
      </w:r>
      <w:r w:rsidR="00D26ED6" w:rsidRPr="00A959C2">
        <w:rPr>
          <w:sz w:val="22"/>
          <w:szCs w:val="22"/>
          <w:u w:val="single"/>
        </w:rPr>
        <w:t xml:space="preserve">ako </w:t>
      </w:r>
      <w:r w:rsidR="00756CDA" w:rsidRPr="00A959C2">
        <w:rPr>
          <w:sz w:val="22"/>
          <w:szCs w:val="22"/>
          <w:u w:val="single"/>
        </w:rPr>
        <w:t>najkorzystniejsz</w:t>
      </w:r>
      <w:r w:rsidR="00A959C2" w:rsidRPr="00A959C2">
        <w:rPr>
          <w:sz w:val="22"/>
          <w:szCs w:val="22"/>
          <w:u w:val="single"/>
        </w:rPr>
        <w:t>ej i dokonuje ponownego badania i oceny ofert</w:t>
      </w:r>
      <w:r w:rsidR="00A959C2">
        <w:rPr>
          <w:sz w:val="22"/>
          <w:szCs w:val="22"/>
        </w:rPr>
        <w:t xml:space="preserve">, w wyniku którego odrzuca ofertę </w:t>
      </w:r>
      <w:r w:rsidR="00D26ED6">
        <w:rPr>
          <w:sz w:val="22"/>
          <w:szCs w:val="22"/>
        </w:rPr>
        <w:t xml:space="preserve"> </w:t>
      </w:r>
      <w:r w:rsidR="00A959C2">
        <w:rPr>
          <w:sz w:val="22"/>
          <w:szCs w:val="22"/>
        </w:rPr>
        <w:t xml:space="preserve">firmy </w:t>
      </w:r>
      <w:r w:rsidR="00A959C2" w:rsidRPr="009B6049">
        <w:rPr>
          <w:b/>
          <w:sz w:val="22"/>
          <w:szCs w:val="22"/>
        </w:rPr>
        <w:t>MTECH Mariusz Golub</w:t>
      </w:r>
      <w:r w:rsidR="00A959C2">
        <w:rPr>
          <w:sz w:val="22"/>
          <w:szCs w:val="22"/>
        </w:rPr>
        <w:t>, ponieważ nie spełnia wymagań Zamawiającego zawartych w ogłoszeniu o udzielanym zamówieniu i dokonuje ponownego wyboru oferty najkorzystniejsze z pozostałych ofert.</w:t>
      </w:r>
    </w:p>
    <w:p w:rsidR="00A959C2" w:rsidRPr="00A959C2" w:rsidRDefault="00A959C2" w:rsidP="00A959C2">
      <w:pPr>
        <w:pStyle w:val="Nagwek"/>
        <w:tabs>
          <w:tab w:val="clear" w:pos="4536"/>
          <w:tab w:val="clear" w:pos="9072"/>
        </w:tabs>
        <w:spacing w:after="120" w:line="276" w:lineRule="auto"/>
        <w:jc w:val="both"/>
        <w:rPr>
          <w:bCs/>
        </w:rPr>
      </w:pPr>
      <w:r w:rsidRPr="009B6049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</w:t>
      </w:r>
      <w:r>
        <w:rPr>
          <w:sz w:val="22"/>
          <w:szCs w:val="22"/>
        </w:rPr>
        <w:t>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B6049" w:rsidTr="00343232">
        <w:trPr>
          <w:cantSplit/>
        </w:trPr>
        <w:tc>
          <w:tcPr>
            <w:tcW w:w="10150" w:type="dxa"/>
          </w:tcPr>
          <w:p w:rsidR="00A959C2" w:rsidRPr="00004ED1" w:rsidRDefault="00A959C2" w:rsidP="00A959C2">
            <w:pPr>
              <w:spacing w:before="40"/>
              <w:rPr>
                <w:sz w:val="22"/>
                <w:szCs w:val="22"/>
              </w:rPr>
            </w:pPr>
            <w:r w:rsidRPr="00004ED1">
              <w:rPr>
                <w:b/>
                <w:sz w:val="22"/>
                <w:szCs w:val="22"/>
              </w:rPr>
              <w:t>INFOS SYSTEMY KOMPUTEROWE</w:t>
            </w:r>
            <w:r w:rsidRPr="00004ED1">
              <w:rPr>
                <w:sz w:val="22"/>
                <w:szCs w:val="22"/>
              </w:rPr>
              <w:t xml:space="preserve"> Jacek </w:t>
            </w:r>
            <w:proofErr w:type="spellStart"/>
            <w:r w:rsidRPr="00004ED1">
              <w:rPr>
                <w:sz w:val="22"/>
                <w:szCs w:val="22"/>
              </w:rPr>
              <w:t>Kiełbratowski</w:t>
            </w:r>
            <w:proofErr w:type="spellEnd"/>
          </w:p>
          <w:p w:rsidR="00A959C2" w:rsidRPr="00004ED1" w:rsidRDefault="00A959C2" w:rsidP="00A959C2">
            <w:pPr>
              <w:rPr>
                <w:sz w:val="22"/>
                <w:szCs w:val="22"/>
              </w:rPr>
            </w:pPr>
            <w:r w:rsidRPr="00004ED1">
              <w:rPr>
                <w:sz w:val="22"/>
                <w:szCs w:val="22"/>
              </w:rPr>
              <w:t xml:space="preserve">ul. Jagiellońska 8 </w:t>
            </w:r>
          </w:p>
          <w:p w:rsidR="009B6049" w:rsidRPr="00004ED1" w:rsidRDefault="00A959C2" w:rsidP="00A959C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04ED1">
              <w:rPr>
                <w:sz w:val="22"/>
                <w:szCs w:val="22"/>
              </w:rPr>
              <w:t>80-371 Gdańsk</w:t>
            </w:r>
            <w:r w:rsidRPr="00004ED1">
              <w:rPr>
                <w:sz w:val="22"/>
                <w:szCs w:val="22"/>
              </w:rPr>
              <w:t xml:space="preserve"> </w:t>
            </w:r>
            <w:r w:rsidR="009B6049" w:rsidRPr="00004ED1">
              <w:rPr>
                <w:sz w:val="22"/>
                <w:szCs w:val="22"/>
              </w:rPr>
              <w:t>na:</w:t>
            </w:r>
          </w:p>
          <w:p w:rsidR="009B6049" w:rsidRPr="00004ED1" w:rsidRDefault="009B6049" w:rsidP="0034323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004ED1">
              <w:rPr>
                <w:sz w:val="22"/>
                <w:szCs w:val="22"/>
              </w:rPr>
              <w:t xml:space="preserve">Dostawa dysków SSD 1TB  - 17 szt. dla </w:t>
            </w:r>
            <w:proofErr w:type="spellStart"/>
            <w:r w:rsidRPr="00004ED1">
              <w:rPr>
                <w:sz w:val="22"/>
                <w:szCs w:val="22"/>
              </w:rPr>
              <w:t>PRz.</w:t>
            </w:r>
            <w:proofErr w:type="spellEnd"/>
            <w:r w:rsidRPr="00004ED1">
              <w:rPr>
                <w:sz w:val="22"/>
                <w:szCs w:val="22"/>
              </w:rPr>
              <w:t xml:space="preserve"> za cenę brutto </w:t>
            </w:r>
            <w:r w:rsidR="00004ED1" w:rsidRPr="00004ED1">
              <w:rPr>
                <w:b/>
                <w:sz w:val="22"/>
                <w:szCs w:val="22"/>
              </w:rPr>
              <w:t>8 050.</w:t>
            </w:r>
            <w:r w:rsidR="00004ED1" w:rsidRPr="00004ED1">
              <w:rPr>
                <w:b/>
                <w:sz w:val="22"/>
                <w:szCs w:val="22"/>
              </w:rPr>
              <w:t>35</w:t>
            </w:r>
            <w:r w:rsidR="00004ED1" w:rsidRPr="00004ED1">
              <w:rPr>
                <w:sz w:val="22"/>
                <w:szCs w:val="22"/>
              </w:rPr>
              <w:t xml:space="preserve"> </w:t>
            </w:r>
            <w:r w:rsidRPr="00004ED1">
              <w:rPr>
                <w:b/>
                <w:sz w:val="22"/>
                <w:szCs w:val="22"/>
              </w:rPr>
              <w:t>zł</w:t>
            </w:r>
            <w:bookmarkStart w:id="1" w:name="_GoBack"/>
            <w:bookmarkEnd w:id="1"/>
          </w:p>
          <w:p w:rsidR="009B6049" w:rsidRPr="00004ED1" w:rsidRDefault="009B6049" w:rsidP="0034323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004ED1">
              <w:rPr>
                <w:color w:val="000000"/>
                <w:sz w:val="22"/>
                <w:szCs w:val="22"/>
              </w:rPr>
              <w:t>Uzasadnienie wyboru:</w:t>
            </w:r>
          </w:p>
          <w:p w:rsidR="009B6049" w:rsidRDefault="009B6049" w:rsidP="0034323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04ED1">
              <w:rPr>
                <w:sz w:val="22"/>
                <w:szCs w:val="22"/>
              </w:rPr>
              <w:t>najkorzystniejsza oferta wg przyjętych kryteriów</w:t>
            </w:r>
          </w:p>
        </w:tc>
      </w:tr>
    </w:tbl>
    <w:p w:rsidR="003A0AFC" w:rsidRDefault="008D1EDD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819"/>
        <w:gridCol w:w="1843"/>
        <w:gridCol w:w="2410"/>
      </w:tblGrid>
      <w:tr w:rsidR="008D1EDD" w:rsidRPr="008D1EDD" w:rsidTr="008D1EDD">
        <w:tc>
          <w:tcPr>
            <w:tcW w:w="993" w:type="dxa"/>
            <w:shd w:val="clear" w:color="auto" w:fill="auto"/>
            <w:vAlign w:val="center"/>
          </w:tcPr>
          <w:p w:rsidR="008D1EDD" w:rsidRPr="008D1EDD" w:rsidRDefault="008D1EDD" w:rsidP="00343232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>Nr oferty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8D1EDD" w:rsidRPr="008D1EDD" w:rsidRDefault="008D1EDD" w:rsidP="00343232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>Nazwa i adres wykonawcy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D1EDD" w:rsidRPr="008D1EDD" w:rsidRDefault="008D1EDD" w:rsidP="00343232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>Cena oferty</w:t>
            </w:r>
          </w:p>
        </w:tc>
        <w:tc>
          <w:tcPr>
            <w:tcW w:w="2410" w:type="dxa"/>
          </w:tcPr>
          <w:p w:rsidR="008D1EDD" w:rsidRPr="008D1EDD" w:rsidRDefault="008D1EDD" w:rsidP="00343232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>Uwagi</w:t>
            </w:r>
          </w:p>
        </w:tc>
      </w:tr>
      <w:tr w:rsidR="008D1EDD" w:rsidRPr="008D1EDD" w:rsidTr="008D1EDD">
        <w:tc>
          <w:tcPr>
            <w:tcW w:w="993" w:type="dxa"/>
            <w:shd w:val="clear" w:color="auto" w:fill="auto"/>
            <w:vAlign w:val="center"/>
          </w:tcPr>
          <w:p w:rsidR="008D1EDD" w:rsidRPr="008D1EDD" w:rsidRDefault="008D1EDD" w:rsidP="00343232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>1</w:t>
            </w:r>
          </w:p>
        </w:tc>
        <w:tc>
          <w:tcPr>
            <w:tcW w:w="4819" w:type="dxa"/>
            <w:shd w:val="clear" w:color="auto" w:fill="auto"/>
          </w:tcPr>
          <w:p w:rsidR="008D1EDD" w:rsidRPr="008D1EDD" w:rsidRDefault="008D1EDD" w:rsidP="00343232">
            <w:pPr>
              <w:spacing w:before="40"/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>MTECH Mariusz Golub</w:t>
            </w:r>
          </w:p>
          <w:p w:rsidR="008D1EDD" w:rsidRPr="008D1EDD" w:rsidRDefault="008D1EDD" w:rsidP="00343232">
            <w:pPr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 xml:space="preserve">ul. Korsaka 15 </w:t>
            </w:r>
          </w:p>
          <w:p w:rsidR="008D1EDD" w:rsidRPr="008D1EDD" w:rsidRDefault="008D1EDD" w:rsidP="00343232">
            <w:pPr>
              <w:spacing w:after="40"/>
              <w:jc w:val="both"/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>19-300 Ełk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D1EDD" w:rsidRPr="008D1EDD" w:rsidRDefault="008D1EDD" w:rsidP="00343232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>7 779.75 zł</w:t>
            </w:r>
          </w:p>
        </w:tc>
        <w:tc>
          <w:tcPr>
            <w:tcW w:w="2410" w:type="dxa"/>
          </w:tcPr>
          <w:p w:rsidR="008D1EDD" w:rsidRPr="008D1EDD" w:rsidRDefault="00004ED1" w:rsidP="00343232">
            <w:pPr>
              <w:spacing w:before="120" w:after="1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Oferta odrzucona</w:t>
            </w:r>
          </w:p>
        </w:tc>
      </w:tr>
      <w:tr w:rsidR="008D1EDD" w:rsidRPr="008D1EDD" w:rsidTr="008D1EDD">
        <w:tc>
          <w:tcPr>
            <w:tcW w:w="993" w:type="dxa"/>
            <w:shd w:val="clear" w:color="auto" w:fill="auto"/>
            <w:vAlign w:val="center"/>
          </w:tcPr>
          <w:p w:rsidR="008D1EDD" w:rsidRPr="008D1EDD" w:rsidRDefault="008D1EDD" w:rsidP="00343232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>2</w:t>
            </w:r>
          </w:p>
        </w:tc>
        <w:tc>
          <w:tcPr>
            <w:tcW w:w="4819" w:type="dxa"/>
            <w:shd w:val="clear" w:color="auto" w:fill="auto"/>
          </w:tcPr>
          <w:p w:rsidR="008D1EDD" w:rsidRPr="008D1EDD" w:rsidRDefault="008D1EDD" w:rsidP="00343232">
            <w:pPr>
              <w:spacing w:before="40"/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>BINO COMPUTERS S. Bobek, B. Bielak, S. Bara Spółka Jawna</w:t>
            </w:r>
          </w:p>
          <w:p w:rsidR="008D1EDD" w:rsidRPr="008D1EDD" w:rsidRDefault="008D1EDD" w:rsidP="00343232">
            <w:pPr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 xml:space="preserve">ul. Urocza 27 </w:t>
            </w:r>
          </w:p>
          <w:p w:rsidR="008D1EDD" w:rsidRPr="008D1EDD" w:rsidRDefault="008D1EDD" w:rsidP="00343232">
            <w:pPr>
              <w:spacing w:after="40"/>
              <w:jc w:val="both"/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 xml:space="preserve">32-040 </w:t>
            </w:r>
            <w:proofErr w:type="spellStart"/>
            <w:r w:rsidRPr="008D1EDD">
              <w:rPr>
                <w:sz w:val="20"/>
                <w:szCs w:val="20"/>
              </w:rPr>
              <w:t>Wrzosowice</w:t>
            </w:r>
            <w:proofErr w:type="spellEnd"/>
          </w:p>
        </w:tc>
        <w:tc>
          <w:tcPr>
            <w:tcW w:w="1843" w:type="dxa"/>
            <w:shd w:val="clear" w:color="auto" w:fill="auto"/>
            <w:vAlign w:val="center"/>
          </w:tcPr>
          <w:p w:rsidR="008D1EDD" w:rsidRPr="008D1EDD" w:rsidRDefault="008D1EDD" w:rsidP="00343232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>9 221.31 zł</w:t>
            </w:r>
          </w:p>
        </w:tc>
        <w:tc>
          <w:tcPr>
            <w:tcW w:w="2410" w:type="dxa"/>
          </w:tcPr>
          <w:p w:rsidR="008D1EDD" w:rsidRPr="008D1EDD" w:rsidRDefault="008D1EDD" w:rsidP="00343232">
            <w:pPr>
              <w:spacing w:before="120" w:after="120"/>
              <w:jc w:val="both"/>
              <w:rPr>
                <w:sz w:val="20"/>
                <w:szCs w:val="20"/>
              </w:rPr>
            </w:pPr>
          </w:p>
        </w:tc>
      </w:tr>
      <w:tr w:rsidR="008D1EDD" w:rsidRPr="008D1EDD" w:rsidTr="008D1EDD">
        <w:tc>
          <w:tcPr>
            <w:tcW w:w="993" w:type="dxa"/>
            <w:shd w:val="clear" w:color="auto" w:fill="auto"/>
            <w:vAlign w:val="center"/>
          </w:tcPr>
          <w:p w:rsidR="008D1EDD" w:rsidRPr="008D1EDD" w:rsidRDefault="008D1EDD" w:rsidP="00343232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>3</w:t>
            </w:r>
          </w:p>
        </w:tc>
        <w:tc>
          <w:tcPr>
            <w:tcW w:w="4819" w:type="dxa"/>
            <w:shd w:val="clear" w:color="auto" w:fill="auto"/>
          </w:tcPr>
          <w:p w:rsidR="008D1EDD" w:rsidRPr="008D1EDD" w:rsidRDefault="008D1EDD" w:rsidP="00343232">
            <w:pPr>
              <w:spacing w:before="40"/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>Centrum Teleinformatyki Sp. z o.o.</w:t>
            </w:r>
          </w:p>
          <w:p w:rsidR="008D1EDD" w:rsidRPr="008D1EDD" w:rsidRDefault="008D1EDD" w:rsidP="00343232">
            <w:pPr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 xml:space="preserve">Gizów 6 </w:t>
            </w:r>
          </w:p>
          <w:p w:rsidR="008D1EDD" w:rsidRPr="008D1EDD" w:rsidRDefault="008D1EDD" w:rsidP="00343232">
            <w:pPr>
              <w:spacing w:after="40"/>
              <w:jc w:val="both"/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>01-249 Warszawa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D1EDD" w:rsidRPr="008D1EDD" w:rsidRDefault="008D1EDD" w:rsidP="00343232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>7 485.78 zł</w:t>
            </w:r>
          </w:p>
        </w:tc>
        <w:tc>
          <w:tcPr>
            <w:tcW w:w="2410" w:type="dxa"/>
          </w:tcPr>
          <w:p w:rsidR="008D1EDD" w:rsidRPr="008D1EDD" w:rsidRDefault="008D1EDD" w:rsidP="00343232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>Oferta odrzucona</w:t>
            </w:r>
          </w:p>
        </w:tc>
      </w:tr>
      <w:tr w:rsidR="008D1EDD" w:rsidRPr="008D1EDD" w:rsidTr="008D1EDD">
        <w:tc>
          <w:tcPr>
            <w:tcW w:w="993" w:type="dxa"/>
            <w:shd w:val="clear" w:color="auto" w:fill="auto"/>
            <w:vAlign w:val="center"/>
          </w:tcPr>
          <w:p w:rsidR="008D1EDD" w:rsidRPr="008D1EDD" w:rsidRDefault="008D1EDD" w:rsidP="00343232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>4</w:t>
            </w:r>
          </w:p>
        </w:tc>
        <w:tc>
          <w:tcPr>
            <w:tcW w:w="4819" w:type="dxa"/>
            <w:shd w:val="clear" w:color="auto" w:fill="auto"/>
          </w:tcPr>
          <w:p w:rsidR="008D1EDD" w:rsidRPr="008D1EDD" w:rsidRDefault="008D1EDD" w:rsidP="00343232">
            <w:pPr>
              <w:spacing w:before="40"/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>SERWIS KOMPUTEROWY IT Andrzej Piątkowski</w:t>
            </w:r>
          </w:p>
          <w:p w:rsidR="008D1EDD" w:rsidRPr="008D1EDD" w:rsidRDefault="008D1EDD" w:rsidP="00343232">
            <w:pPr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 xml:space="preserve">ul. Krakowska 28 </w:t>
            </w:r>
          </w:p>
          <w:p w:rsidR="008D1EDD" w:rsidRPr="008D1EDD" w:rsidRDefault="008D1EDD" w:rsidP="00343232">
            <w:pPr>
              <w:spacing w:after="40"/>
              <w:jc w:val="both"/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>34-100 Wadowice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D1EDD" w:rsidRPr="008D1EDD" w:rsidRDefault="008D1EDD" w:rsidP="00343232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>8 364.00 zł</w:t>
            </w:r>
          </w:p>
        </w:tc>
        <w:tc>
          <w:tcPr>
            <w:tcW w:w="2410" w:type="dxa"/>
          </w:tcPr>
          <w:p w:rsidR="008D1EDD" w:rsidRPr="008D1EDD" w:rsidRDefault="008D1EDD" w:rsidP="00343232">
            <w:pPr>
              <w:spacing w:before="120" w:after="120"/>
              <w:jc w:val="both"/>
              <w:rPr>
                <w:sz w:val="20"/>
                <w:szCs w:val="20"/>
              </w:rPr>
            </w:pPr>
          </w:p>
        </w:tc>
      </w:tr>
      <w:tr w:rsidR="008D1EDD" w:rsidRPr="008D1EDD" w:rsidTr="008D1EDD">
        <w:tc>
          <w:tcPr>
            <w:tcW w:w="993" w:type="dxa"/>
            <w:shd w:val="clear" w:color="auto" w:fill="auto"/>
            <w:vAlign w:val="center"/>
          </w:tcPr>
          <w:p w:rsidR="008D1EDD" w:rsidRPr="008D1EDD" w:rsidRDefault="008D1EDD" w:rsidP="00343232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>5</w:t>
            </w:r>
          </w:p>
        </w:tc>
        <w:tc>
          <w:tcPr>
            <w:tcW w:w="4819" w:type="dxa"/>
            <w:shd w:val="clear" w:color="auto" w:fill="auto"/>
          </w:tcPr>
          <w:p w:rsidR="008D1EDD" w:rsidRPr="008D1EDD" w:rsidRDefault="008D1EDD" w:rsidP="00343232">
            <w:pPr>
              <w:spacing w:before="40"/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 xml:space="preserve">INFOS SYSTEMY KOMPUTEROWE Jacek </w:t>
            </w:r>
            <w:proofErr w:type="spellStart"/>
            <w:r w:rsidRPr="008D1EDD">
              <w:rPr>
                <w:sz w:val="20"/>
                <w:szCs w:val="20"/>
              </w:rPr>
              <w:t>Kiełbratowski</w:t>
            </w:r>
            <w:proofErr w:type="spellEnd"/>
          </w:p>
          <w:p w:rsidR="008D1EDD" w:rsidRPr="008D1EDD" w:rsidRDefault="008D1EDD" w:rsidP="00343232">
            <w:pPr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 xml:space="preserve">ul. Jagiellońska 8 </w:t>
            </w:r>
          </w:p>
          <w:p w:rsidR="008D1EDD" w:rsidRPr="008D1EDD" w:rsidRDefault="008D1EDD" w:rsidP="00343232">
            <w:pPr>
              <w:spacing w:after="40"/>
              <w:jc w:val="both"/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>80-371 Gdańsk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D1EDD" w:rsidRPr="008D1EDD" w:rsidRDefault="008D1EDD" w:rsidP="00343232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>8 050.35 zł</w:t>
            </w:r>
          </w:p>
        </w:tc>
        <w:tc>
          <w:tcPr>
            <w:tcW w:w="2410" w:type="dxa"/>
          </w:tcPr>
          <w:p w:rsidR="008D1EDD" w:rsidRPr="008D1EDD" w:rsidRDefault="008D1EDD" w:rsidP="00343232">
            <w:pPr>
              <w:spacing w:before="120" w:after="120"/>
              <w:jc w:val="both"/>
              <w:rPr>
                <w:sz w:val="20"/>
                <w:szCs w:val="20"/>
              </w:rPr>
            </w:pPr>
          </w:p>
        </w:tc>
      </w:tr>
      <w:tr w:rsidR="008D1EDD" w:rsidRPr="008D1EDD" w:rsidTr="008D1EDD">
        <w:trPr>
          <w:trHeight w:val="900"/>
        </w:trPr>
        <w:tc>
          <w:tcPr>
            <w:tcW w:w="993" w:type="dxa"/>
            <w:shd w:val="clear" w:color="auto" w:fill="auto"/>
            <w:vAlign w:val="center"/>
          </w:tcPr>
          <w:p w:rsidR="008D1EDD" w:rsidRPr="008D1EDD" w:rsidRDefault="008D1EDD" w:rsidP="00343232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>6</w:t>
            </w:r>
          </w:p>
        </w:tc>
        <w:tc>
          <w:tcPr>
            <w:tcW w:w="4819" w:type="dxa"/>
            <w:shd w:val="clear" w:color="auto" w:fill="auto"/>
          </w:tcPr>
          <w:p w:rsidR="008D1EDD" w:rsidRPr="008D1EDD" w:rsidRDefault="008D1EDD" w:rsidP="00343232">
            <w:pPr>
              <w:spacing w:before="40"/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>PIXEL Centrum Komputerowe Tomasz Dziedzic</w:t>
            </w:r>
          </w:p>
          <w:p w:rsidR="008D1EDD" w:rsidRPr="008D1EDD" w:rsidRDefault="008D1EDD" w:rsidP="00343232">
            <w:pPr>
              <w:spacing w:before="40"/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>Kamieniec 105</w:t>
            </w:r>
          </w:p>
          <w:p w:rsidR="008D1EDD" w:rsidRPr="008D1EDD" w:rsidRDefault="008D1EDD" w:rsidP="00343232">
            <w:pPr>
              <w:spacing w:before="40"/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>28-230 Połaniec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D1EDD" w:rsidRPr="008D1EDD" w:rsidRDefault="008D1EDD" w:rsidP="00343232">
            <w:p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8D1EDD" w:rsidRPr="008D1EDD" w:rsidRDefault="008D1EDD" w:rsidP="00343232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>Oferta po terminie</w:t>
            </w:r>
          </w:p>
        </w:tc>
      </w:tr>
    </w:tbl>
    <w:p w:rsidR="008642B3" w:rsidRDefault="00B464D3" w:rsidP="00004ED1">
      <w:pPr>
        <w:spacing w:after="480" w:line="360" w:lineRule="auto"/>
        <w:ind w:left="7788" w:firstLine="708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p w:rsidR="00A959C2" w:rsidRPr="002245BE" w:rsidRDefault="00A959C2" w:rsidP="00A959C2">
      <w:pPr>
        <w:spacing w:after="240"/>
        <w:jc w:val="right"/>
        <w:rPr>
          <w:sz w:val="22"/>
          <w:szCs w:val="22"/>
        </w:rPr>
      </w:pPr>
      <w:r w:rsidRPr="009B6049">
        <w:rPr>
          <w:sz w:val="22"/>
          <w:szCs w:val="22"/>
        </w:rPr>
        <w:lastRenderedPageBreak/>
        <w:t>Rzeszów</w:t>
      </w:r>
      <w:r w:rsidRPr="002245BE">
        <w:rPr>
          <w:sz w:val="22"/>
          <w:szCs w:val="22"/>
        </w:rPr>
        <w:t xml:space="preserve"> dnia: </w:t>
      </w:r>
      <w:r w:rsidRPr="009B6049">
        <w:rPr>
          <w:sz w:val="22"/>
          <w:szCs w:val="22"/>
        </w:rPr>
        <w:t>2022-02-03</w:t>
      </w:r>
    </w:p>
    <w:p w:rsidR="00A959C2" w:rsidRPr="009B6049" w:rsidRDefault="00A959C2" w:rsidP="00A959C2">
      <w:pPr>
        <w:spacing w:after="40"/>
        <w:rPr>
          <w:b/>
          <w:bCs/>
          <w:sz w:val="22"/>
          <w:szCs w:val="22"/>
        </w:rPr>
      </w:pPr>
      <w:r w:rsidRPr="009B6049">
        <w:rPr>
          <w:b/>
          <w:bCs/>
          <w:sz w:val="22"/>
          <w:szCs w:val="22"/>
        </w:rPr>
        <w:t>Politechnika Rzeszowska</w:t>
      </w:r>
    </w:p>
    <w:p w:rsidR="00A959C2" w:rsidRPr="002245BE" w:rsidRDefault="00A959C2" w:rsidP="00A959C2">
      <w:pPr>
        <w:spacing w:after="40"/>
        <w:rPr>
          <w:b/>
          <w:bCs/>
          <w:sz w:val="22"/>
          <w:szCs w:val="22"/>
        </w:rPr>
      </w:pPr>
      <w:r w:rsidRPr="009B6049">
        <w:rPr>
          <w:b/>
          <w:bCs/>
          <w:sz w:val="22"/>
          <w:szCs w:val="22"/>
        </w:rPr>
        <w:t>Dział Zamówień Publicznych</w:t>
      </w:r>
    </w:p>
    <w:p w:rsidR="00A959C2" w:rsidRPr="002245BE" w:rsidRDefault="00A959C2" w:rsidP="00A959C2">
      <w:pPr>
        <w:rPr>
          <w:sz w:val="22"/>
          <w:szCs w:val="22"/>
        </w:rPr>
      </w:pPr>
      <w:r w:rsidRPr="009B6049">
        <w:rPr>
          <w:sz w:val="22"/>
          <w:szCs w:val="22"/>
        </w:rPr>
        <w:t>Al. Powstańców Warszawy</w:t>
      </w:r>
      <w:r w:rsidRPr="002245BE">
        <w:rPr>
          <w:sz w:val="22"/>
          <w:szCs w:val="22"/>
        </w:rPr>
        <w:t xml:space="preserve"> </w:t>
      </w:r>
      <w:r w:rsidRPr="009B6049">
        <w:rPr>
          <w:sz w:val="22"/>
          <w:szCs w:val="22"/>
        </w:rPr>
        <w:t>12</w:t>
      </w:r>
    </w:p>
    <w:p w:rsidR="00A959C2" w:rsidRPr="002245BE" w:rsidRDefault="00A959C2" w:rsidP="00A959C2">
      <w:pPr>
        <w:rPr>
          <w:sz w:val="22"/>
          <w:szCs w:val="22"/>
        </w:rPr>
      </w:pPr>
      <w:r w:rsidRPr="009B6049">
        <w:rPr>
          <w:sz w:val="22"/>
          <w:szCs w:val="22"/>
        </w:rPr>
        <w:t>35-959</w:t>
      </w:r>
      <w:r w:rsidRPr="002245BE">
        <w:rPr>
          <w:sz w:val="22"/>
          <w:szCs w:val="22"/>
        </w:rPr>
        <w:t xml:space="preserve"> </w:t>
      </w:r>
      <w:r w:rsidRPr="009B6049">
        <w:rPr>
          <w:sz w:val="22"/>
          <w:szCs w:val="22"/>
        </w:rPr>
        <w:t>Rzeszów</w:t>
      </w:r>
    </w:p>
    <w:p w:rsidR="00A959C2" w:rsidRDefault="00A959C2" w:rsidP="00A959C2">
      <w:pPr>
        <w:pStyle w:val="Nagwek1"/>
        <w:spacing w:before="0"/>
        <w:rPr>
          <w:sz w:val="28"/>
        </w:rPr>
      </w:pPr>
      <w:r>
        <w:rPr>
          <w:sz w:val="28"/>
        </w:rPr>
        <w:t>OGŁOSZENIE</w:t>
      </w:r>
    </w:p>
    <w:p w:rsidR="00A959C2" w:rsidRDefault="00A959C2" w:rsidP="00A959C2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959C2" w:rsidRPr="00607F9B" w:rsidTr="00E9062E">
        <w:trPr>
          <w:trHeight w:val="638"/>
        </w:trPr>
        <w:tc>
          <w:tcPr>
            <w:tcW w:w="959" w:type="dxa"/>
            <w:shd w:val="clear" w:color="auto" w:fill="auto"/>
          </w:tcPr>
          <w:p w:rsidR="00A959C2" w:rsidRPr="00607F9B" w:rsidRDefault="00A959C2" w:rsidP="00E9062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959C2" w:rsidRPr="00607F9B" w:rsidRDefault="00A959C2" w:rsidP="00E9062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B6049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B6049">
              <w:rPr>
                <w:b/>
                <w:bCs/>
                <w:sz w:val="22"/>
                <w:szCs w:val="22"/>
              </w:rPr>
              <w:t xml:space="preserve">Dostawa dysków SSD 1TB dla </w:t>
            </w:r>
            <w:proofErr w:type="spellStart"/>
            <w:r w:rsidRPr="009B6049">
              <w:rPr>
                <w:b/>
                <w:bCs/>
                <w:sz w:val="22"/>
                <w:szCs w:val="22"/>
              </w:rPr>
              <w:t>PRz.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B6049">
              <w:rPr>
                <w:b/>
                <w:sz w:val="22"/>
                <w:szCs w:val="22"/>
              </w:rPr>
              <w:t>NA/O/18/2022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A959C2" w:rsidRPr="009B6049" w:rsidRDefault="00A959C2" w:rsidP="00A959C2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Pr="009B6049">
        <w:rPr>
          <w:b/>
          <w:sz w:val="22"/>
          <w:szCs w:val="22"/>
        </w:rPr>
        <w:t>Politechnika Rzeszowska</w:t>
      </w:r>
    </w:p>
    <w:p w:rsidR="00A959C2" w:rsidRDefault="00A959C2" w:rsidP="00A959C2">
      <w:pPr>
        <w:pStyle w:val="Nagwek"/>
        <w:tabs>
          <w:tab w:val="clear" w:pos="4536"/>
          <w:tab w:val="clear" w:pos="9072"/>
        </w:tabs>
        <w:spacing w:after="120" w:line="276" w:lineRule="auto"/>
        <w:jc w:val="both"/>
        <w:rPr>
          <w:bCs/>
        </w:rPr>
      </w:pPr>
      <w:r w:rsidRPr="009B6049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</w:t>
      </w:r>
      <w:r>
        <w:rPr>
          <w:sz w:val="22"/>
          <w:szCs w:val="22"/>
        </w:rPr>
        <w:t>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959C2" w:rsidTr="00E9062E">
        <w:trPr>
          <w:cantSplit/>
        </w:trPr>
        <w:tc>
          <w:tcPr>
            <w:tcW w:w="10150" w:type="dxa"/>
          </w:tcPr>
          <w:p w:rsidR="00A959C2" w:rsidRPr="00D26ED6" w:rsidRDefault="00A959C2" w:rsidP="00E9062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B6049">
              <w:rPr>
                <w:b/>
                <w:sz w:val="22"/>
                <w:szCs w:val="22"/>
              </w:rPr>
              <w:t>MTECH Mariusz Golub</w:t>
            </w:r>
          </w:p>
          <w:p w:rsidR="00A959C2" w:rsidRPr="009F0E5C" w:rsidRDefault="00A959C2" w:rsidP="00E9062E">
            <w:pPr>
              <w:jc w:val="both"/>
              <w:rPr>
                <w:bCs/>
                <w:sz w:val="22"/>
                <w:szCs w:val="22"/>
              </w:rPr>
            </w:pPr>
            <w:r w:rsidRPr="009B6049">
              <w:rPr>
                <w:bCs/>
                <w:sz w:val="22"/>
                <w:szCs w:val="22"/>
              </w:rPr>
              <w:t>ul. Korsaka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B6049">
              <w:rPr>
                <w:bCs/>
                <w:sz w:val="22"/>
                <w:szCs w:val="22"/>
              </w:rPr>
              <w:t>15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959C2" w:rsidRPr="009F0E5C" w:rsidRDefault="00A959C2" w:rsidP="00E9062E">
            <w:pPr>
              <w:jc w:val="both"/>
              <w:rPr>
                <w:bCs/>
                <w:sz w:val="22"/>
                <w:szCs w:val="22"/>
              </w:rPr>
            </w:pPr>
            <w:r w:rsidRPr="009B6049">
              <w:rPr>
                <w:bCs/>
                <w:sz w:val="22"/>
                <w:szCs w:val="22"/>
              </w:rPr>
              <w:t>19-300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B6049">
              <w:rPr>
                <w:bCs/>
                <w:sz w:val="22"/>
                <w:szCs w:val="22"/>
              </w:rPr>
              <w:t>Ełk</w:t>
            </w:r>
          </w:p>
          <w:p w:rsidR="00A959C2" w:rsidRPr="00D26ED6" w:rsidRDefault="00A959C2" w:rsidP="00E9062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A959C2" w:rsidRPr="00D26ED6" w:rsidRDefault="00A959C2" w:rsidP="00E9062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9B6049">
              <w:rPr>
                <w:sz w:val="22"/>
                <w:szCs w:val="22"/>
              </w:rPr>
              <w:t xml:space="preserve">Dostawa dysków SSD 1TB  - 17 szt. dla </w:t>
            </w:r>
            <w:proofErr w:type="spellStart"/>
            <w:r w:rsidRPr="009B6049">
              <w:rPr>
                <w:sz w:val="22"/>
                <w:szCs w:val="22"/>
              </w:rPr>
              <w:t>PRz.</w:t>
            </w:r>
            <w:proofErr w:type="spellEnd"/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B6049">
              <w:rPr>
                <w:b/>
                <w:sz w:val="22"/>
                <w:szCs w:val="22"/>
              </w:rPr>
              <w:t>7 779.75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A959C2" w:rsidRPr="00D26ED6" w:rsidRDefault="00A959C2" w:rsidP="00E9062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A959C2" w:rsidRDefault="00A959C2" w:rsidP="00E9062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B6049">
              <w:t>najkorzystniejsza oferta wg przyjętych kryteriów</w:t>
            </w:r>
          </w:p>
        </w:tc>
      </w:tr>
    </w:tbl>
    <w:p w:rsidR="00A959C2" w:rsidRDefault="00A959C2" w:rsidP="00A959C2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819"/>
        <w:gridCol w:w="1843"/>
        <w:gridCol w:w="2410"/>
      </w:tblGrid>
      <w:tr w:rsidR="00A959C2" w:rsidRPr="008D1EDD" w:rsidTr="00E9062E">
        <w:tc>
          <w:tcPr>
            <w:tcW w:w="993" w:type="dxa"/>
            <w:shd w:val="clear" w:color="auto" w:fill="auto"/>
            <w:vAlign w:val="center"/>
          </w:tcPr>
          <w:p w:rsidR="00A959C2" w:rsidRPr="008D1EDD" w:rsidRDefault="00A959C2" w:rsidP="00E9062E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>Nr oferty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A959C2" w:rsidRPr="008D1EDD" w:rsidRDefault="00A959C2" w:rsidP="00E9062E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>Nazwa i adres wykonawcy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959C2" w:rsidRPr="008D1EDD" w:rsidRDefault="00A959C2" w:rsidP="00E9062E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>Cena oferty</w:t>
            </w:r>
          </w:p>
        </w:tc>
        <w:tc>
          <w:tcPr>
            <w:tcW w:w="2410" w:type="dxa"/>
          </w:tcPr>
          <w:p w:rsidR="00A959C2" w:rsidRPr="008D1EDD" w:rsidRDefault="00A959C2" w:rsidP="00E9062E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>Uwagi</w:t>
            </w:r>
          </w:p>
        </w:tc>
      </w:tr>
      <w:tr w:rsidR="00A959C2" w:rsidRPr="008D1EDD" w:rsidTr="00E9062E">
        <w:tc>
          <w:tcPr>
            <w:tcW w:w="993" w:type="dxa"/>
            <w:shd w:val="clear" w:color="auto" w:fill="auto"/>
            <w:vAlign w:val="center"/>
          </w:tcPr>
          <w:p w:rsidR="00A959C2" w:rsidRPr="008D1EDD" w:rsidRDefault="00A959C2" w:rsidP="00E9062E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>1</w:t>
            </w:r>
          </w:p>
        </w:tc>
        <w:tc>
          <w:tcPr>
            <w:tcW w:w="4819" w:type="dxa"/>
            <w:shd w:val="clear" w:color="auto" w:fill="auto"/>
          </w:tcPr>
          <w:p w:rsidR="00A959C2" w:rsidRPr="008D1EDD" w:rsidRDefault="00A959C2" w:rsidP="00E9062E">
            <w:pPr>
              <w:spacing w:before="40"/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>MTECH Mariusz Golub</w:t>
            </w:r>
          </w:p>
          <w:p w:rsidR="00A959C2" w:rsidRPr="008D1EDD" w:rsidRDefault="00A959C2" w:rsidP="00E9062E">
            <w:pPr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 xml:space="preserve">ul. Korsaka 15 </w:t>
            </w:r>
          </w:p>
          <w:p w:rsidR="00A959C2" w:rsidRPr="008D1EDD" w:rsidRDefault="00A959C2" w:rsidP="00E9062E">
            <w:pPr>
              <w:spacing w:after="40"/>
              <w:jc w:val="both"/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>19-300 Ełk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959C2" w:rsidRPr="008D1EDD" w:rsidRDefault="00A959C2" w:rsidP="00E9062E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>7 779.75 zł</w:t>
            </w:r>
          </w:p>
        </w:tc>
        <w:tc>
          <w:tcPr>
            <w:tcW w:w="2410" w:type="dxa"/>
          </w:tcPr>
          <w:p w:rsidR="00A959C2" w:rsidRPr="008D1EDD" w:rsidRDefault="00A959C2" w:rsidP="00E9062E">
            <w:pPr>
              <w:spacing w:before="120" w:after="120"/>
              <w:jc w:val="both"/>
              <w:rPr>
                <w:sz w:val="20"/>
                <w:szCs w:val="20"/>
              </w:rPr>
            </w:pPr>
          </w:p>
        </w:tc>
      </w:tr>
      <w:tr w:rsidR="00A959C2" w:rsidRPr="008D1EDD" w:rsidTr="00E9062E">
        <w:tc>
          <w:tcPr>
            <w:tcW w:w="993" w:type="dxa"/>
            <w:shd w:val="clear" w:color="auto" w:fill="auto"/>
            <w:vAlign w:val="center"/>
          </w:tcPr>
          <w:p w:rsidR="00A959C2" w:rsidRPr="008D1EDD" w:rsidRDefault="00A959C2" w:rsidP="00E9062E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>2</w:t>
            </w:r>
          </w:p>
        </w:tc>
        <w:tc>
          <w:tcPr>
            <w:tcW w:w="4819" w:type="dxa"/>
            <w:shd w:val="clear" w:color="auto" w:fill="auto"/>
          </w:tcPr>
          <w:p w:rsidR="00A959C2" w:rsidRPr="008D1EDD" w:rsidRDefault="00A959C2" w:rsidP="00E9062E">
            <w:pPr>
              <w:spacing w:before="40"/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>BINO COMPUTERS S. Bobek, B. Bielak, S. Bara Spółka Jawna</w:t>
            </w:r>
          </w:p>
          <w:p w:rsidR="00A959C2" w:rsidRPr="008D1EDD" w:rsidRDefault="00A959C2" w:rsidP="00E9062E">
            <w:pPr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 xml:space="preserve">ul. Urocza 27 </w:t>
            </w:r>
          </w:p>
          <w:p w:rsidR="00A959C2" w:rsidRPr="008D1EDD" w:rsidRDefault="00A959C2" w:rsidP="00E9062E">
            <w:pPr>
              <w:spacing w:after="40"/>
              <w:jc w:val="both"/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 xml:space="preserve">32-040 </w:t>
            </w:r>
            <w:proofErr w:type="spellStart"/>
            <w:r w:rsidRPr="008D1EDD">
              <w:rPr>
                <w:sz w:val="20"/>
                <w:szCs w:val="20"/>
              </w:rPr>
              <w:t>Wrzosowice</w:t>
            </w:r>
            <w:proofErr w:type="spellEnd"/>
          </w:p>
        </w:tc>
        <w:tc>
          <w:tcPr>
            <w:tcW w:w="1843" w:type="dxa"/>
            <w:shd w:val="clear" w:color="auto" w:fill="auto"/>
            <w:vAlign w:val="center"/>
          </w:tcPr>
          <w:p w:rsidR="00A959C2" w:rsidRPr="008D1EDD" w:rsidRDefault="00A959C2" w:rsidP="00E9062E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>9 221.31 zł</w:t>
            </w:r>
          </w:p>
        </w:tc>
        <w:tc>
          <w:tcPr>
            <w:tcW w:w="2410" w:type="dxa"/>
          </w:tcPr>
          <w:p w:rsidR="00A959C2" w:rsidRPr="008D1EDD" w:rsidRDefault="00A959C2" w:rsidP="00E9062E">
            <w:pPr>
              <w:spacing w:before="120" w:after="120"/>
              <w:jc w:val="both"/>
              <w:rPr>
                <w:sz w:val="20"/>
                <w:szCs w:val="20"/>
              </w:rPr>
            </w:pPr>
          </w:p>
        </w:tc>
      </w:tr>
      <w:tr w:rsidR="00A959C2" w:rsidRPr="008D1EDD" w:rsidTr="00E9062E">
        <w:tc>
          <w:tcPr>
            <w:tcW w:w="993" w:type="dxa"/>
            <w:shd w:val="clear" w:color="auto" w:fill="auto"/>
            <w:vAlign w:val="center"/>
          </w:tcPr>
          <w:p w:rsidR="00A959C2" w:rsidRPr="008D1EDD" w:rsidRDefault="00A959C2" w:rsidP="00E9062E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>3</w:t>
            </w:r>
          </w:p>
        </w:tc>
        <w:tc>
          <w:tcPr>
            <w:tcW w:w="4819" w:type="dxa"/>
            <w:shd w:val="clear" w:color="auto" w:fill="auto"/>
          </w:tcPr>
          <w:p w:rsidR="00A959C2" w:rsidRPr="008D1EDD" w:rsidRDefault="00A959C2" w:rsidP="00E9062E">
            <w:pPr>
              <w:spacing w:before="40"/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>Centrum Teleinformatyki Sp. z o.o.</w:t>
            </w:r>
          </w:p>
          <w:p w:rsidR="00A959C2" w:rsidRPr="008D1EDD" w:rsidRDefault="00A959C2" w:rsidP="00E9062E">
            <w:pPr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 xml:space="preserve">Gizów 6 </w:t>
            </w:r>
          </w:p>
          <w:p w:rsidR="00A959C2" w:rsidRPr="008D1EDD" w:rsidRDefault="00A959C2" w:rsidP="00E9062E">
            <w:pPr>
              <w:spacing w:after="40"/>
              <w:jc w:val="both"/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>01-249 Warszawa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959C2" w:rsidRPr="008D1EDD" w:rsidRDefault="00A959C2" w:rsidP="00E9062E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>7 485.78 zł</w:t>
            </w:r>
          </w:p>
        </w:tc>
        <w:tc>
          <w:tcPr>
            <w:tcW w:w="2410" w:type="dxa"/>
          </w:tcPr>
          <w:p w:rsidR="00A959C2" w:rsidRPr="008D1EDD" w:rsidRDefault="00A959C2" w:rsidP="00E9062E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>Oferta odrzucona</w:t>
            </w:r>
          </w:p>
        </w:tc>
      </w:tr>
      <w:tr w:rsidR="00A959C2" w:rsidRPr="008D1EDD" w:rsidTr="00E9062E">
        <w:tc>
          <w:tcPr>
            <w:tcW w:w="993" w:type="dxa"/>
            <w:shd w:val="clear" w:color="auto" w:fill="auto"/>
            <w:vAlign w:val="center"/>
          </w:tcPr>
          <w:p w:rsidR="00A959C2" w:rsidRPr="008D1EDD" w:rsidRDefault="00A959C2" w:rsidP="00E9062E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>4</w:t>
            </w:r>
          </w:p>
        </w:tc>
        <w:tc>
          <w:tcPr>
            <w:tcW w:w="4819" w:type="dxa"/>
            <w:shd w:val="clear" w:color="auto" w:fill="auto"/>
          </w:tcPr>
          <w:p w:rsidR="00A959C2" w:rsidRPr="008D1EDD" w:rsidRDefault="00A959C2" w:rsidP="00E9062E">
            <w:pPr>
              <w:spacing w:before="40"/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>SERWIS KOMPUTEROWY IT Andrzej Piątkowski</w:t>
            </w:r>
          </w:p>
          <w:p w:rsidR="00A959C2" w:rsidRPr="008D1EDD" w:rsidRDefault="00A959C2" w:rsidP="00E9062E">
            <w:pPr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 xml:space="preserve">ul. Krakowska 28 </w:t>
            </w:r>
          </w:p>
          <w:p w:rsidR="00A959C2" w:rsidRPr="008D1EDD" w:rsidRDefault="00A959C2" w:rsidP="00E9062E">
            <w:pPr>
              <w:spacing w:after="40"/>
              <w:jc w:val="both"/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>34-100 Wadowice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959C2" w:rsidRPr="008D1EDD" w:rsidRDefault="00A959C2" w:rsidP="00E9062E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>8 364.00 zł</w:t>
            </w:r>
          </w:p>
        </w:tc>
        <w:tc>
          <w:tcPr>
            <w:tcW w:w="2410" w:type="dxa"/>
          </w:tcPr>
          <w:p w:rsidR="00A959C2" w:rsidRPr="008D1EDD" w:rsidRDefault="00A959C2" w:rsidP="00E9062E">
            <w:pPr>
              <w:spacing w:before="120" w:after="120"/>
              <w:jc w:val="both"/>
              <w:rPr>
                <w:sz w:val="20"/>
                <w:szCs w:val="20"/>
              </w:rPr>
            </w:pPr>
          </w:p>
        </w:tc>
      </w:tr>
      <w:tr w:rsidR="00A959C2" w:rsidRPr="008D1EDD" w:rsidTr="00E9062E">
        <w:tc>
          <w:tcPr>
            <w:tcW w:w="993" w:type="dxa"/>
            <w:shd w:val="clear" w:color="auto" w:fill="auto"/>
            <w:vAlign w:val="center"/>
          </w:tcPr>
          <w:p w:rsidR="00A959C2" w:rsidRPr="008D1EDD" w:rsidRDefault="00A959C2" w:rsidP="00E9062E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>5</w:t>
            </w:r>
          </w:p>
        </w:tc>
        <w:tc>
          <w:tcPr>
            <w:tcW w:w="4819" w:type="dxa"/>
            <w:shd w:val="clear" w:color="auto" w:fill="auto"/>
          </w:tcPr>
          <w:p w:rsidR="00A959C2" w:rsidRPr="008D1EDD" w:rsidRDefault="00A959C2" w:rsidP="00E9062E">
            <w:pPr>
              <w:spacing w:before="40"/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 xml:space="preserve">INFOS SYSTEMY KOMPUTEROWE Jacek </w:t>
            </w:r>
            <w:proofErr w:type="spellStart"/>
            <w:r w:rsidRPr="008D1EDD">
              <w:rPr>
                <w:sz w:val="20"/>
                <w:szCs w:val="20"/>
              </w:rPr>
              <w:t>Kiełbratowski</w:t>
            </w:r>
            <w:proofErr w:type="spellEnd"/>
          </w:p>
          <w:p w:rsidR="00A959C2" w:rsidRPr="008D1EDD" w:rsidRDefault="00A959C2" w:rsidP="00E9062E">
            <w:pPr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 xml:space="preserve">ul. Jagiellońska 8 </w:t>
            </w:r>
          </w:p>
          <w:p w:rsidR="00A959C2" w:rsidRPr="008D1EDD" w:rsidRDefault="00A959C2" w:rsidP="00E9062E">
            <w:pPr>
              <w:spacing w:after="40"/>
              <w:jc w:val="both"/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>80-371 Gdańsk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959C2" w:rsidRPr="008D1EDD" w:rsidRDefault="00A959C2" w:rsidP="00E9062E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>8 050.35 zł</w:t>
            </w:r>
          </w:p>
        </w:tc>
        <w:tc>
          <w:tcPr>
            <w:tcW w:w="2410" w:type="dxa"/>
          </w:tcPr>
          <w:p w:rsidR="00A959C2" w:rsidRPr="008D1EDD" w:rsidRDefault="00A959C2" w:rsidP="00E9062E">
            <w:pPr>
              <w:spacing w:before="120" w:after="120"/>
              <w:jc w:val="both"/>
              <w:rPr>
                <w:sz w:val="20"/>
                <w:szCs w:val="20"/>
              </w:rPr>
            </w:pPr>
          </w:p>
        </w:tc>
      </w:tr>
      <w:tr w:rsidR="00A959C2" w:rsidRPr="008D1EDD" w:rsidTr="00E9062E">
        <w:trPr>
          <w:trHeight w:val="900"/>
        </w:trPr>
        <w:tc>
          <w:tcPr>
            <w:tcW w:w="993" w:type="dxa"/>
            <w:shd w:val="clear" w:color="auto" w:fill="auto"/>
            <w:vAlign w:val="center"/>
          </w:tcPr>
          <w:p w:rsidR="00A959C2" w:rsidRPr="008D1EDD" w:rsidRDefault="00A959C2" w:rsidP="00E9062E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>6</w:t>
            </w:r>
          </w:p>
        </w:tc>
        <w:tc>
          <w:tcPr>
            <w:tcW w:w="4819" w:type="dxa"/>
            <w:shd w:val="clear" w:color="auto" w:fill="auto"/>
          </w:tcPr>
          <w:p w:rsidR="00A959C2" w:rsidRPr="008D1EDD" w:rsidRDefault="00A959C2" w:rsidP="00E9062E">
            <w:pPr>
              <w:spacing w:before="40"/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>PIXEL Centrum Komputerowe Tomasz Dziedzic</w:t>
            </w:r>
          </w:p>
          <w:p w:rsidR="00A959C2" w:rsidRPr="008D1EDD" w:rsidRDefault="00A959C2" w:rsidP="00E9062E">
            <w:pPr>
              <w:spacing w:before="40"/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>Kamieniec 105</w:t>
            </w:r>
          </w:p>
          <w:p w:rsidR="00A959C2" w:rsidRPr="008D1EDD" w:rsidRDefault="00A959C2" w:rsidP="00E9062E">
            <w:pPr>
              <w:spacing w:before="40"/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>28-230 Połaniec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959C2" w:rsidRPr="008D1EDD" w:rsidRDefault="00A959C2" w:rsidP="00E9062E">
            <w:pPr>
              <w:spacing w:before="120"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A959C2" w:rsidRPr="008D1EDD" w:rsidRDefault="00A959C2" w:rsidP="00E9062E">
            <w:pPr>
              <w:spacing w:before="120" w:after="120"/>
              <w:jc w:val="both"/>
              <w:rPr>
                <w:sz w:val="20"/>
                <w:szCs w:val="20"/>
              </w:rPr>
            </w:pPr>
            <w:r w:rsidRPr="008D1EDD">
              <w:rPr>
                <w:sz w:val="20"/>
                <w:szCs w:val="20"/>
              </w:rPr>
              <w:t>Oferta po terminie</w:t>
            </w:r>
          </w:p>
        </w:tc>
      </w:tr>
    </w:tbl>
    <w:p w:rsidR="00A959C2" w:rsidRDefault="00A959C2" w:rsidP="00A959C2">
      <w:pPr>
        <w:spacing w:line="360" w:lineRule="auto"/>
        <w:jc w:val="both"/>
        <w:rPr>
          <w:bCs/>
        </w:rPr>
      </w:pPr>
    </w:p>
    <w:p w:rsidR="00A959C2" w:rsidRPr="008D1EDD" w:rsidRDefault="00A959C2" w:rsidP="00004ED1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sectPr w:rsidR="00A959C2" w:rsidRPr="008D1EDD" w:rsidSect="008D1EDD">
      <w:footerReference w:type="default" r:id="rId6"/>
      <w:pgSz w:w="11906" w:h="16838"/>
      <w:pgMar w:top="709" w:right="926" w:bottom="284" w:left="900" w:header="708" w:footer="1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176F" w:rsidRDefault="00D0176F">
      <w:r>
        <w:separator/>
      </w:r>
    </w:p>
  </w:endnote>
  <w:endnote w:type="continuationSeparator" w:id="0">
    <w:p w:rsidR="00D0176F" w:rsidRDefault="00D01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176F" w:rsidRDefault="00D0176F">
      <w:r>
        <w:separator/>
      </w:r>
    </w:p>
  </w:footnote>
  <w:footnote w:type="continuationSeparator" w:id="0">
    <w:p w:rsidR="00D0176F" w:rsidRDefault="00D017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176F"/>
    <w:rsid w:val="00004ED1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87206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D1EDD"/>
    <w:rsid w:val="008E5102"/>
    <w:rsid w:val="00915B9E"/>
    <w:rsid w:val="00952256"/>
    <w:rsid w:val="0097748A"/>
    <w:rsid w:val="009B6049"/>
    <w:rsid w:val="009F0E5C"/>
    <w:rsid w:val="00A029B8"/>
    <w:rsid w:val="00A17CDB"/>
    <w:rsid w:val="00A959C2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76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8D0FCA08-DD06-42D7-B05E-B432DDAFD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20</TotalTime>
  <Pages>2</Pages>
  <Words>460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5</cp:revision>
  <cp:lastPrinted>1899-12-31T23:00:00Z</cp:lastPrinted>
  <dcterms:created xsi:type="dcterms:W3CDTF">2022-02-03T09:42:00Z</dcterms:created>
  <dcterms:modified xsi:type="dcterms:W3CDTF">2022-02-10T11:09:00Z</dcterms:modified>
</cp:coreProperties>
</file>