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4502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4502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45028">
        <w:rPr>
          <w:sz w:val="22"/>
          <w:szCs w:val="22"/>
        </w:rPr>
        <w:t>2022-02-08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45028" w:rsidRPr="00445028" w:rsidRDefault="00445028" w:rsidP="00FB7F50">
      <w:pPr>
        <w:spacing w:after="40"/>
        <w:rPr>
          <w:b/>
          <w:bCs/>
          <w:sz w:val="22"/>
          <w:szCs w:val="22"/>
        </w:rPr>
      </w:pPr>
      <w:r w:rsidRPr="00445028">
        <w:rPr>
          <w:b/>
          <w:bCs/>
          <w:sz w:val="22"/>
          <w:szCs w:val="22"/>
        </w:rPr>
        <w:t>Politechnika Rzeszowska</w:t>
      </w:r>
    </w:p>
    <w:p w:rsidR="00FB7F50" w:rsidRPr="002245BE" w:rsidRDefault="00445028" w:rsidP="00FB7F50">
      <w:pPr>
        <w:spacing w:after="40"/>
        <w:rPr>
          <w:b/>
          <w:bCs/>
          <w:sz w:val="22"/>
          <w:szCs w:val="22"/>
        </w:rPr>
      </w:pPr>
      <w:r w:rsidRPr="00445028">
        <w:rPr>
          <w:b/>
          <w:bCs/>
          <w:sz w:val="22"/>
          <w:szCs w:val="22"/>
        </w:rPr>
        <w:t>Dział Zamówień Publicznych</w:t>
      </w:r>
    </w:p>
    <w:p w:rsidR="00FB7F50" w:rsidRPr="002245BE" w:rsidRDefault="00445028" w:rsidP="00FB7F50">
      <w:pPr>
        <w:rPr>
          <w:sz w:val="22"/>
          <w:szCs w:val="22"/>
        </w:rPr>
      </w:pPr>
      <w:r w:rsidRPr="0044502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45028">
        <w:rPr>
          <w:sz w:val="22"/>
          <w:szCs w:val="22"/>
        </w:rPr>
        <w:t>12</w:t>
      </w:r>
    </w:p>
    <w:p w:rsidR="00FB7F50" w:rsidRPr="002245BE" w:rsidRDefault="00445028" w:rsidP="00FB7F50">
      <w:pPr>
        <w:rPr>
          <w:sz w:val="22"/>
          <w:szCs w:val="22"/>
        </w:rPr>
      </w:pPr>
      <w:r w:rsidRPr="0044502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4502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45028" w:rsidRPr="00607F9B" w:rsidTr="000D5D66">
        <w:trPr>
          <w:trHeight w:val="638"/>
        </w:trPr>
        <w:tc>
          <w:tcPr>
            <w:tcW w:w="1023" w:type="dxa"/>
            <w:shd w:val="clear" w:color="auto" w:fill="auto"/>
          </w:tcPr>
          <w:p w:rsidR="00445028" w:rsidRPr="00607F9B" w:rsidRDefault="00445028" w:rsidP="000D5D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:rsidR="00445028" w:rsidRPr="00607F9B" w:rsidRDefault="00445028" w:rsidP="000D5D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</w:t>
            </w:r>
            <w:r>
              <w:rPr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45028">
              <w:rPr>
                <w:b/>
                <w:bCs/>
                <w:sz w:val="22"/>
                <w:szCs w:val="22"/>
              </w:rPr>
              <w:t>Dostawa systemu audiowizualnego Auli S-2, dostawa systemu audiowizualnego Auli S-3.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45028">
              <w:rPr>
                <w:b/>
                <w:sz w:val="22"/>
                <w:szCs w:val="22"/>
              </w:rPr>
              <w:t>NA/O/10/2022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764F91" w:rsidRDefault="00C920D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764F91">
        <w:rPr>
          <w:sz w:val="22"/>
          <w:szCs w:val="22"/>
        </w:rPr>
        <w:t xml:space="preserve">Zamawiający, </w:t>
      </w:r>
      <w:r w:rsidR="00445028" w:rsidRPr="00764F91">
        <w:rPr>
          <w:b/>
          <w:sz w:val="22"/>
          <w:szCs w:val="22"/>
        </w:rPr>
        <w:t>Politechnika Rzeszowska</w:t>
      </w:r>
      <w:r w:rsidR="00764F91" w:rsidRPr="00764F91">
        <w:rPr>
          <w:b/>
          <w:sz w:val="22"/>
          <w:szCs w:val="22"/>
        </w:rPr>
        <w:t xml:space="preserve"> </w:t>
      </w:r>
      <w:r w:rsidR="00445028" w:rsidRPr="00764F91">
        <w:rPr>
          <w:b/>
          <w:sz w:val="22"/>
          <w:szCs w:val="22"/>
        </w:rPr>
        <w:t>Dział Zamówień Publicznych</w:t>
      </w:r>
      <w:r w:rsidRPr="00764F91">
        <w:rPr>
          <w:sz w:val="22"/>
          <w:szCs w:val="22"/>
        </w:rPr>
        <w:t>, informuje, że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45028" w:rsidRPr="00764F91" w:rsidTr="000D5D66">
        <w:trPr>
          <w:cantSplit/>
        </w:trPr>
        <w:tc>
          <w:tcPr>
            <w:tcW w:w="9498" w:type="dxa"/>
          </w:tcPr>
          <w:p w:rsidR="00445028" w:rsidRPr="00764F91" w:rsidRDefault="00445028" w:rsidP="000D5D6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64F91">
              <w:rPr>
                <w:b/>
                <w:sz w:val="22"/>
                <w:szCs w:val="22"/>
              </w:rPr>
              <w:t>"MAGELLAN" Wojciech Magryś</w:t>
            </w:r>
          </w:p>
          <w:p w:rsidR="00445028" w:rsidRPr="00764F91" w:rsidRDefault="00445028" w:rsidP="000D5D66">
            <w:pPr>
              <w:jc w:val="both"/>
              <w:rPr>
                <w:bCs/>
                <w:sz w:val="22"/>
                <w:szCs w:val="22"/>
              </w:rPr>
            </w:pPr>
            <w:r w:rsidRPr="00764F91">
              <w:rPr>
                <w:bCs/>
                <w:sz w:val="22"/>
                <w:szCs w:val="22"/>
              </w:rPr>
              <w:t xml:space="preserve">S. Batorego 18 </w:t>
            </w:r>
          </w:p>
          <w:p w:rsidR="00445028" w:rsidRPr="00764F91" w:rsidRDefault="00445028" w:rsidP="000D5D66">
            <w:pPr>
              <w:jc w:val="both"/>
              <w:rPr>
                <w:bCs/>
                <w:sz w:val="22"/>
                <w:szCs w:val="22"/>
              </w:rPr>
            </w:pPr>
            <w:r w:rsidRPr="00764F91">
              <w:rPr>
                <w:bCs/>
                <w:sz w:val="22"/>
                <w:szCs w:val="22"/>
              </w:rPr>
              <w:t>35-005 Rzeszów</w:t>
            </w:r>
          </w:p>
          <w:p w:rsidR="00445028" w:rsidRPr="00764F91" w:rsidRDefault="00445028" w:rsidP="000D5D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na:</w:t>
            </w:r>
            <w:r w:rsidR="00764F91" w:rsidRPr="00764F91">
              <w:rPr>
                <w:sz w:val="22"/>
                <w:szCs w:val="22"/>
              </w:rPr>
              <w:t xml:space="preserve"> </w:t>
            </w:r>
            <w:r w:rsidRPr="00764F91">
              <w:rPr>
                <w:sz w:val="22"/>
                <w:szCs w:val="22"/>
              </w:rPr>
              <w:t xml:space="preserve">Zadanie nr 1: Dostawa systemu audiowizualnego Auli S-2 za cenę brutto </w:t>
            </w:r>
            <w:r w:rsidRPr="00764F91">
              <w:rPr>
                <w:b/>
                <w:sz w:val="22"/>
                <w:szCs w:val="22"/>
              </w:rPr>
              <w:t>56 100.00 zł</w:t>
            </w:r>
            <w:r w:rsidRPr="00764F91">
              <w:rPr>
                <w:bCs/>
                <w:sz w:val="22"/>
                <w:szCs w:val="22"/>
              </w:rPr>
              <w:t>.</w:t>
            </w:r>
          </w:p>
          <w:p w:rsidR="00445028" w:rsidRPr="00764F91" w:rsidRDefault="00445028" w:rsidP="00764F9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64F91">
              <w:rPr>
                <w:color w:val="000000"/>
                <w:sz w:val="22"/>
                <w:szCs w:val="22"/>
              </w:rPr>
              <w:t>Uzasadnienie wyboru:</w:t>
            </w:r>
            <w:r w:rsidR="00764F91" w:rsidRPr="00764F91">
              <w:rPr>
                <w:color w:val="000000"/>
                <w:sz w:val="22"/>
                <w:szCs w:val="22"/>
              </w:rPr>
              <w:t xml:space="preserve"> o</w:t>
            </w:r>
            <w:r w:rsidRPr="00764F91">
              <w:rPr>
                <w:sz w:val="22"/>
                <w:szCs w:val="22"/>
              </w:rPr>
              <w:t>ferta zgodna z zapisami ogłoszenia.</w:t>
            </w:r>
          </w:p>
        </w:tc>
      </w:tr>
      <w:tr w:rsidR="00445028" w:rsidRPr="00764F91" w:rsidTr="000D5D66">
        <w:trPr>
          <w:cantSplit/>
        </w:trPr>
        <w:tc>
          <w:tcPr>
            <w:tcW w:w="9498" w:type="dxa"/>
          </w:tcPr>
          <w:p w:rsidR="00445028" w:rsidRPr="00764F91" w:rsidRDefault="00445028" w:rsidP="000D5D6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64F91">
              <w:rPr>
                <w:b/>
                <w:sz w:val="22"/>
                <w:szCs w:val="22"/>
              </w:rPr>
              <w:t>"MAGELLAN" Wojciech Magryś</w:t>
            </w:r>
          </w:p>
          <w:p w:rsidR="00445028" w:rsidRPr="00764F91" w:rsidRDefault="00445028" w:rsidP="000D5D66">
            <w:pPr>
              <w:jc w:val="both"/>
              <w:rPr>
                <w:bCs/>
                <w:sz w:val="22"/>
                <w:szCs w:val="22"/>
              </w:rPr>
            </w:pPr>
            <w:r w:rsidRPr="00764F91">
              <w:rPr>
                <w:bCs/>
                <w:sz w:val="22"/>
                <w:szCs w:val="22"/>
              </w:rPr>
              <w:t xml:space="preserve">S. Batorego 18 </w:t>
            </w:r>
          </w:p>
          <w:p w:rsidR="00445028" w:rsidRPr="00764F91" w:rsidRDefault="00445028" w:rsidP="000D5D66">
            <w:pPr>
              <w:jc w:val="both"/>
              <w:rPr>
                <w:bCs/>
                <w:sz w:val="22"/>
                <w:szCs w:val="22"/>
              </w:rPr>
            </w:pPr>
            <w:r w:rsidRPr="00764F91">
              <w:rPr>
                <w:bCs/>
                <w:sz w:val="22"/>
                <w:szCs w:val="22"/>
              </w:rPr>
              <w:t>35-005 Rzeszów</w:t>
            </w:r>
          </w:p>
          <w:p w:rsidR="00445028" w:rsidRPr="00764F91" w:rsidRDefault="00445028" w:rsidP="000D5D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na:</w:t>
            </w:r>
            <w:r w:rsidR="00764F91" w:rsidRPr="00764F91">
              <w:rPr>
                <w:sz w:val="22"/>
                <w:szCs w:val="22"/>
              </w:rPr>
              <w:t xml:space="preserve"> </w:t>
            </w:r>
            <w:r w:rsidRPr="00764F91">
              <w:rPr>
                <w:sz w:val="22"/>
                <w:szCs w:val="22"/>
              </w:rPr>
              <w:t xml:space="preserve">Zadanie nr 2: Dostawa systemu audiowizualnego Auli S-3. za cenę brutto </w:t>
            </w:r>
            <w:r w:rsidRPr="00764F91">
              <w:rPr>
                <w:b/>
                <w:sz w:val="22"/>
                <w:szCs w:val="22"/>
              </w:rPr>
              <w:t>56 100.00 zł</w:t>
            </w:r>
            <w:r w:rsidRPr="00764F91">
              <w:rPr>
                <w:bCs/>
                <w:sz w:val="22"/>
                <w:szCs w:val="22"/>
              </w:rPr>
              <w:t>.</w:t>
            </w:r>
          </w:p>
          <w:p w:rsidR="00445028" w:rsidRPr="00764F91" w:rsidRDefault="00445028" w:rsidP="00764F9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64F91">
              <w:rPr>
                <w:color w:val="000000"/>
                <w:sz w:val="22"/>
                <w:szCs w:val="22"/>
              </w:rPr>
              <w:t>Uzasadnienie wyboru:</w:t>
            </w:r>
            <w:r w:rsidR="00764F91" w:rsidRPr="00764F91">
              <w:rPr>
                <w:color w:val="000000"/>
                <w:sz w:val="22"/>
                <w:szCs w:val="22"/>
              </w:rPr>
              <w:t xml:space="preserve"> o</w:t>
            </w:r>
            <w:r w:rsidRPr="00764F91">
              <w:rPr>
                <w:sz w:val="22"/>
                <w:szCs w:val="22"/>
              </w:rPr>
              <w:t>ferta zgodna z zapisami ogłoszenia.</w:t>
            </w:r>
          </w:p>
        </w:tc>
      </w:tr>
    </w:tbl>
    <w:p w:rsidR="003A0AFC" w:rsidRPr="00764F91" w:rsidRDefault="00764F9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ofert;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764F91" w:rsidRPr="00764F91" w:rsidTr="00764F9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91" w:rsidRPr="00764F91" w:rsidRDefault="00764F9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91" w:rsidRPr="00764F91" w:rsidRDefault="00764F9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91" w:rsidRPr="00764F91" w:rsidRDefault="00764F9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91" w:rsidRPr="00764F91" w:rsidRDefault="00764F9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Cena oferty</w:t>
            </w:r>
          </w:p>
        </w:tc>
      </w:tr>
      <w:tr w:rsidR="00764F91" w:rsidRPr="00764F91" w:rsidTr="00764F9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91" w:rsidRPr="00764F91" w:rsidRDefault="00764F9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91" w:rsidRPr="00764F91" w:rsidRDefault="00764F9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91" w:rsidRPr="00764F91" w:rsidRDefault="00764F91">
            <w:pPr>
              <w:spacing w:before="40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"MAGELLAN" Wojciech Magryś</w:t>
            </w:r>
          </w:p>
          <w:p w:rsidR="00764F91" w:rsidRPr="00764F91" w:rsidRDefault="00764F91">
            <w:pPr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 xml:space="preserve">S. Batorego 18 </w:t>
            </w:r>
          </w:p>
          <w:p w:rsidR="00764F91" w:rsidRPr="00764F91" w:rsidRDefault="00764F91">
            <w:pPr>
              <w:spacing w:after="120"/>
              <w:jc w:val="both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35-005 Rzeszów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91" w:rsidRPr="00764F91" w:rsidRDefault="00764F9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56 100.00 zł</w:t>
            </w:r>
          </w:p>
        </w:tc>
      </w:tr>
      <w:tr w:rsidR="00764F91" w:rsidRPr="00764F91" w:rsidTr="00764F9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91" w:rsidRPr="00764F91" w:rsidRDefault="00764F9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91" w:rsidRPr="00764F91" w:rsidRDefault="00764F9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F91" w:rsidRPr="00764F91" w:rsidRDefault="00764F91">
            <w:pPr>
              <w:spacing w:before="40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"MAGELLAN" Wojciech Magryś</w:t>
            </w:r>
          </w:p>
          <w:p w:rsidR="00764F91" w:rsidRPr="00764F91" w:rsidRDefault="00764F91">
            <w:pPr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 xml:space="preserve">S. Batorego 18 </w:t>
            </w:r>
          </w:p>
          <w:p w:rsidR="00764F91" w:rsidRPr="00764F91" w:rsidRDefault="00764F91">
            <w:pPr>
              <w:spacing w:after="120"/>
              <w:jc w:val="both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35-005 Rzeszów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91" w:rsidRPr="00764F91" w:rsidRDefault="00764F9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4F91">
              <w:rPr>
                <w:sz w:val="22"/>
                <w:szCs w:val="22"/>
              </w:rPr>
              <w:t>56 100.00 zł</w:t>
            </w:r>
          </w:p>
        </w:tc>
      </w:tr>
    </w:tbl>
    <w:p w:rsidR="00764F91" w:rsidRPr="00756CDA" w:rsidRDefault="00764F91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8642B3" w:rsidRPr="00764F91" w:rsidRDefault="00B464D3" w:rsidP="00764F91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764F9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FCE" w:rsidRDefault="00DA7FCE">
      <w:r>
        <w:separator/>
      </w:r>
    </w:p>
  </w:endnote>
  <w:endnote w:type="continuationSeparator" w:id="0">
    <w:p w:rsidR="00DA7FCE" w:rsidRDefault="00DA7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FCE" w:rsidRDefault="00DA7FCE">
      <w:r>
        <w:separator/>
      </w:r>
    </w:p>
  </w:footnote>
  <w:footnote w:type="continuationSeparator" w:id="0">
    <w:p w:rsidR="00DA7FCE" w:rsidRDefault="00DA7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FC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028"/>
    <w:rsid w:val="004657DA"/>
    <w:rsid w:val="004B2665"/>
    <w:rsid w:val="004C3459"/>
    <w:rsid w:val="004D1E80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4F91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920D1"/>
    <w:rsid w:val="00CA0B33"/>
    <w:rsid w:val="00CA3511"/>
    <w:rsid w:val="00CF75AF"/>
    <w:rsid w:val="00D01E5B"/>
    <w:rsid w:val="00D04203"/>
    <w:rsid w:val="00D26ED6"/>
    <w:rsid w:val="00D42C90"/>
    <w:rsid w:val="00D8427E"/>
    <w:rsid w:val="00DA7FC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30B95F-ADBE-4AFD-A284-31B4ABCE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920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2</cp:revision>
  <cp:lastPrinted>2022-02-08T11:36:00Z</cp:lastPrinted>
  <dcterms:created xsi:type="dcterms:W3CDTF">2022-02-08T11:36:00Z</dcterms:created>
  <dcterms:modified xsi:type="dcterms:W3CDTF">2022-02-08T11:36:00Z</dcterms:modified>
</cp:coreProperties>
</file>