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81E" w:rsidRDefault="001C481E" w:rsidP="001C481E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2.8pt;height:58.1pt;visibility:visible;mso-wrap-style:square">
            <v:imagedata r:id="rId7" o:title="FE_POWER_poziom_pl-1_rgb"/>
          </v:shape>
        </w:pict>
      </w:r>
    </w:p>
    <w:p w:rsidR="001C481E" w:rsidRDefault="001C481E" w:rsidP="001C481E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NK .18.001.01 -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ŚCIEŻKA 2 - 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>Nowa jakość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1C481E" w:rsidRPr="001C481E" w:rsidRDefault="001C481E" w:rsidP="001C481E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</w:p>
    <w:p w:rsidR="00FB7F50" w:rsidRPr="002245BE" w:rsidRDefault="00BD52D6" w:rsidP="00E24DCB">
      <w:pPr>
        <w:spacing w:after="240"/>
        <w:jc w:val="right"/>
        <w:rPr>
          <w:sz w:val="22"/>
          <w:szCs w:val="22"/>
        </w:rPr>
      </w:pPr>
      <w:r w:rsidRPr="00BD52D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D52D6">
        <w:rPr>
          <w:sz w:val="22"/>
          <w:szCs w:val="22"/>
        </w:rPr>
        <w:t>2022-01-26</w:t>
      </w:r>
    </w:p>
    <w:p w:rsidR="00BD52D6" w:rsidRPr="00BD52D6" w:rsidRDefault="00BD52D6" w:rsidP="00FB7F50">
      <w:pPr>
        <w:spacing w:after="40"/>
        <w:rPr>
          <w:b/>
          <w:bCs/>
          <w:sz w:val="22"/>
          <w:szCs w:val="22"/>
        </w:rPr>
      </w:pPr>
      <w:r w:rsidRPr="00BD52D6">
        <w:rPr>
          <w:b/>
          <w:bCs/>
          <w:sz w:val="22"/>
          <w:szCs w:val="22"/>
        </w:rPr>
        <w:t>Politechnika Rzeszowska</w:t>
      </w:r>
    </w:p>
    <w:p w:rsidR="00FB7F50" w:rsidRPr="002245BE" w:rsidRDefault="00BD52D6" w:rsidP="00FB7F50">
      <w:pPr>
        <w:spacing w:after="40"/>
        <w:rPr>
          <w:b/>
          <w:bCs/>
          <w:sz w:val="22"/>
          <w:szCs w:val="22"/>
        </w:rPr>
      </w:pPr>
      <w:bookmarkStart w:id="1" w:name="_GoBack"/>
      <w:r w:rsidRPr="00BD52D6">
        <w:rPr>
          <w:b/>
          <w:bCs/>
          <w:sz w:val="22"/>
          <w:szCs w:val="22"/>
        </w:rPr>
        <w:t>Dział Zamówień Publicznych</w:t>
      </w:r>
    </w:p>
    <w:bookmarkEnd w:id="1"/>
    <w:p w:rsidR="00FB7F50" w:rsidRPr="002245BE" w:rsidRDefault="00BD52D6" w:rsidP="00FB7F50">
      <w:pPr>
        <w:rPr>
          <w:sz w:val="22"/>
          <w:szCs w:val="22"/>
        </w:rPr>
      </w:pPr>
      <w:r w:rsidRPr="00BD52D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D52D6">
        <w:rPr>
          <w:sz w:val="22"/>
          <w:szCs w:val="22"/>
        </w:rPr>
        <w:t>12</w:t>
      </w:r>
    </w:p>
    <w:p w:rsidR="00FB7F50" w:rsidRPr="002245BE" w:rsidRDefault="00BD52D6" w:rsidP="00FB7F50">
      <w:pPr>
        <w:rPr>
          <w:sz w:val="22"/>
          <w:szCs w:val="22"/>
        </w:rPr>
      </w:pPr>
      <w:r w:rsidRPr="00BD52D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D52D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 w:rsidP="00E24DC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E24DCB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52D6" w:rsidRPr="00607F9B" w:rsidTr="003653FF">
        <w:trPr>
          <w:trHeight w:val="638"/>
        </w:trPr>
        <w:tc>
          <w:tcPr>
            <w:tcW w:w="959" w:type="dxa"/>
            <w:shd w:val="clear" w:color="auto" w:fill="auto"/>
          </w:tcPr>
          <w:p w:rsidR="00BD52D6" w:rsidRPr="00607F9B" w:rsidRDefault="00BD52D6" w:rsidP="003653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52D6" w:rsidRPr="00607F9B" w:rsidRDefault="00BD52D6" w:rsidP="003653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52D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proofErr w:type="gramStart"/>
            <w:r w:rsidRPr="00BD52D6">
              <w:rPr>
                <w:b/>
                <w:bCs/>
                <w:sz w:val="22"/>
                <w:szCs w:val="22"/>
              </w:rPr>
              <w:t>Organizacja  treningu</w:t>
            </w:r>
            <w:proofErr w:type="gramEnd"/>
            <w:r w:rsidRPr="00BD52D6">
              <w:rPr>
                <w:b/>
                <w:bCs/>
                <w:sz w:val="22"/>
                <w:szCs w:val="22"/>
              </w:rPr>
              <w:t xml:space="preserve"> terenowego pilota 2 dla studentów Politechniki Rzeszowskiej  wraz z obsługą instruktorską.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52D6">
              <w:rPr>
                <w:b/>
                <w:sz w:val="22"/>
                <w:szCs w:val="22"/>
              </w:rPr>
              <w:t>NA/O/5/2022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D52D6" w:rsidRPr="00BD52D6" w:rsidRDefault="00C65E53" w:rsidP="00E24DC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D52D6" w:rsidRPr="00BD52D6">
        <w:rPr>
          <w:b/>
          <w:sz w:val="22"/>
          <w:szCs w:val="22"/>
        </w:rPr>
        <w:t>Politechnika Rzeszowska</w:t>
      </w:r>
    </w:p>
    <w:p w:rsidR="008642B3" w:rsidRDefault="00BD52D6" w:rsidP="00E24DC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BD52D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D52D6">
        <w:rPr>
          <w:sz w:val="22"/>
          <w:szCs w:val="22"/>
        </w:rPr>
        <w:t xml:space="preserve">(t.j. Dz.U. </w:t>
      </w:r>
      <w:proofErr w:type="gramStart"/>
      <w:r w:rsidRPr="00BD52D6">
        <w:rPr>
          <w:sz w:val="22"/>
          <w:szCs w:val="22"/>
        </w:rPr>
        <w:t>z</w:t>
      </w:r>
      <w:proofErr w:type="gramEnd"/>
      <w:r w:rsidRPr="00BD52D6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52D6" w:rsidTr="003653FF">
        <w:trPr>
          <w:cantSplit/>
        </w:trPr>
        <w:tc>
          <w:tcPr>
            <w:tcW w:w="10150" w:type="dxa"/>
          </w:tcPr>
          <w:p w:rsidR="00BD52D6" w:rsidRPr="00D26ED6" w:rsidRDefault="00BD52D6" w:rsidP="003653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52D6">
              <w:rPr>
                <w:b/>
                <w:sz w:val="22"/>
                <w:szCs w:val="22"/>
              </w:rPr>
              <w:t xml:space="preserve">PBM Południe Spółka Akcyjna TOUR </w:t>
            </w:r>
            <w:proofErr w:type="spellStart"/>
            <w:r w:rsidRPr="00BD52D6">
              <w:rPr>
                <w:b/>
                <w:sz w:val="22"/>
                <w:szCs w:val="22"/>
              </w:rPr>
              <w:t>s.k</w:t>
            </w:r>
            <w:proofErr w:type="spellEnd"/>
            <w:r w:rsidRPr="00BD52D6">
              <w:rPr>
                <w:b/>
                <w:sz w:val="22"/>
                <w:szCs w:val="22"/>
              </w:rPr>
              <w:t>.</w:t>
            </w:r>
          </w:p>
          <w:p w:rsidR="00BD52D6" w:rsidRPr="009F0E5C" w:rsidRDefault="00BD52D6" w:rsidP="003653FF">
            <w:pPr>
              <w:jc w:val="both"/>
              <w:rPr>
                <w:bCs/>
                <w:sz w:val="22"/>
                <w:szCs w:val="22"/>
              </w:rPr>
            </w:pPr>
            <w:r w:rsidRPr="00BD52D6">
              <w:rPr>
                <w:bCs/>
                <w:sz w:val="22"/>
                <w:szCs w:val="22"/>
              </w:rPr>
              <w:t>Rytro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52D6">
              <w:rPr>
                <w:bCs/>
                <w:sz w:val="22"/>
                <w:szCs w:val="22"/>
              </w:rPr>
              <w:t>380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52D6" w:rsidRPr="009F0E5C" w:rsidRDefault="00BD52D6" w:rsidP="003653FF">
            <w:pPr>
              <w:jc w:val="both"/>
              <w:rPr>
                <w:bCs/>
                <w:sz w:val="22"/>
                <w:szCs w:val="22"/>
              </w:rPr>
            </w:pPr>
            <w:r w:rsidRPr="00BD52D6">
              <w:rPr>
                <w:bCs/>
                <w:sz w:val="22"/>
                <w:szCs w:val="22"/>
              </w:rPr>
              <w:t>33-343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52D6">
              <w:rPr>
                <w:bCs/>
                <w:sz w:val="22"/>
                <w:szCs w:val="22"/>
              </w:rPr>
              <w:t>Rytro</w:t>
            </w:r>
          </w:p>
          <w:p w:rsidR="00BD52D6" w:rsidRPr="00D26ED6" w:rsidRDefault="00BD52D6" w:rsidP="003653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52D6" w:rsidRPr="00D26ED6" w:rsidRDefault="00BD52D6" w:rsidP="003653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gramStart"/>
            <w:r w:rsidRPr="00BD52D6">
              <w:rPr>
                <w:sz w:val="22"/>
                <w:szCs w:val="22"/>
              </w:rPr>
              <w:t>Organizacja  treningu</w:t>
            </w:r>
            <w:proofErr w:type="gramEnd"/>
            <w:r w:rsidRPr="00BD52D6">
              <w:rPr>
                <w:sz w:val="22"/>
                <w:szCs w:val="22"/>
              </w:rPr>
              <w:t xml:space="preserve"> terenowego pilota 2 dla studentów Politechniki Rzeszowskiej  wraz z obsługą instruktorską.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D52D6">
              <w:rPr>
                <w:b/>
                <w:sz w:val="22"/>
                <w:szCs w:val="22"/>
              </w:rPr>
              <w:t xml:space="preserve">99 444.00 </w:t>
            </w:r>
            <w:proofErr w:type="gramStart"/>
            <w:r w:rsidRPr="00BD52D6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BD52D6" w:rsidRPr="00D26ED6" w:rsidRDefault="00BD52D6" w:rsidP="003653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52D6" w:rsidRDefault="00BD52D6" w:rsidP="003653F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52D6">
              <w:t>Oferta zgodna z warunkami zamówienia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1417"/>
        <w:gridCol w:w="1134"/>
        <w:gridCol w:w="1276"/>
        <w:gridCol w:w="1559"/>
      </w:tblGrid>
      <w:tr w:rsidR="00E3177E" w:rsidRPr="008567C7" w:rsidTr="001C481E">
        <w:trPr>
          <w:trHeight w:val="510"/>
        </w:trPr>
        <w:tc>
          <w:tcPr>
            <w:tcW w:w="851" w:type="dxa"/>
            <w:vAlign w:val="center"/>
          </w:tcPr>
          <w:p w:rsidR="00E3177E" w:rsidRPr="008567C7" w:rsidRDefault="00E317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:rsidR="00E3177E" w:rsidRPr="008567C7" w:rsidRDefault="00E317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E3177E" w:rsidRPr="008567C7" w:rsidRDefault="00E3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3177E" w:rsidRPr="008567C7" w:rsidRDefault="00E3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Organizacja </w:t>
            </w:r>
            <w:proofErr w:type="gramStart"/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jednej  kolacji</w:t>
            </w:r>
            <w:proofErr w:type="gramEnd"/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 formie ogniska lub np. karczmy grillowej,</w:t>
            </w:r>
          </w:p>
        </w:tc>
        <w:tc>
          <w:tcPr>
            <w:tcW w:w="1417" w:type="dxa"/>
            <w:vAlign w:val="center"/>
          </w:tcPr>
          <w:p w:rsidR="00E3177E" w:rsidRPr="008567C7" w:rsidRDefault="00E3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Udostępnienie terenu przy obiekcie w celu prowadzenia ćwiczeń sprawnościowych,</w:t>
            </w:r>
          </w:p>
        </w:tc>
        <w:tc>
          <w:tcPr>
            <w:tcW w:w="1134" w:type="dxa"/>
            <w:vAlign w:val="center"/>
          </w:tcPr>
          <w:p w:rsidR="00E3177E" w:rsidRPr="008567C7" w:rsidRDefault="00E3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Zapewnienie możliwości korzystania z sauny,</w:t>
            </w:r>
          </w:p>
        </w:tc>
        <w:tc>
          <w:tcPr>
            <w:tcW w:w="1276" w:type="dxa"/>
            <w:vAlign w:val="center"/>
          </w:tcPr>
          <w:p w:rsidR="00E3177E" w:rsidRPr="008567C7" w:rsidRDefault="00E3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Zapewnienie dodatkowych karnetów szkoleniowych do wykorzystania na stoku narciarskim</w:t>
            </w:r>
          </w:p>
        </w:tc>
        <w:tc>
          <w:tcPr>
            <w:tcW w:w="1559" w:type="dxa"/>
            <w:vAlign w:val="center"/>
          </w:tcPr>
          <w:p w:rsidR="00E3177E" w:rsidRPr="008567C7" w:rsidRDefault="00E317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3177E" w:rsidRPr="008567C7" w:rsidTr="001C481E">
        <w:tc>
          <w:tcPr>
            <w:tcW w:w="851" w:type="dxa"/>
            <w:vAlign w:val="center"/>
          </w:tcPr>
          <w:p w:rsidR="00E3177E" w:rsidRPr="008567C7" w:rsidRDefault="00E3177E" w:rsidP="00365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:rsidR="00E3177E" w:rsidRPr="002B6761" w:rsidRDefault="00E3177E" w:rsidP="003653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PBM Południe Spółka Akcyjna TOUR </w:t>
            </w:r>
            <w:proofErr w:type="spellStart"/>
            <w:r w:rsidRPr="00BD52D6">
              <w:rPr>
                <w:rFonts w:ascii="Times New Roman" w:hAnsi="Times New Roman" w:cs="Times New Roman"/>
                <w:b/>
                <w:sz w:val="18"/>
                <w:szCs w:val="18"/>
              </w:rPr>
              <w:t>s.k</w:t>
            </w:r>
            <w:proofErr w:type="spellEnd"/>
            <w:r w:rsidRPr="00BD52D6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E3177E" w:rsidRPr="008567C7" w:rsidRDefault="00E3177E" w:rsidP="003653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Rytro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380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177E" w:rsidRPr="001B7815" w:rsidRDefault="00E3177E" w:rsidP="003653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33-343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52D6">
              <w:rPr>
                <w:rFonts w:ascii="Times New Roman" w:hAnsi="Times New Roman" w:cs="Times New Roman"/>
                <w:bCs/>
                <w:sz w:val="18"/>
                <w:szCs w:val="18"/>
              </w:rPr>
              <w:t>Rytro</w:t>
            </w:r>
          </w:p>
        </w:tc>
        <w:tc>
          <w:tcPr>
            <w:tcW w:w="993" w:type="dxa"/>
            <w:vAlign w:val="center"/>
          </w:tcPr>
          <w:p w:rsidR="00E3177E" w:rsidRPr="008567C7" w:rsidRDefault="00E3177E" w:rsidP="00365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70, 00 pkt </w:t>
            </w:r>
          </w:p>
        </w:tc>
        <w:tc>
          <w:tcPr>
            <w:tcW w:w="1134" w:type="dxa"/>
            <w:vAlign w:val="center"/>
          </w:tcPr>
          <w:p w:rsidR="00E3177E" w:rsidRPr="008567C7" w:rsidRDefault="00E3177E" w:rsidP="001D1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10,00 pkt </w:t>
            </w:r>
          </w:p>
        </w:tc>
        <w:tc>
          <w:tcPr>
            <w:tcW w:w="1417" w:type="dxa"/>
            <w:vAlign w:val="center"/>
          </w:tcPr>
          <w:p w:rsidR="00E3177E" w:rsidRPr="008567C7" w:rsidRDefault="00E3177E" w:rsidP="00365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5,00 pkt </w:t>
            </w:r>
          </w:p>
        </w:tc>
        <w:tc>
          <w:tcPr>
            <w:tcW w:w="1134" w:type="dxa"/>
            <w:vAlign w:val="center"/>
          </w:tcPr>
          <w:p w:rsidR="00E3177E" w:rsidRPr="008567C7" w:rsidRDefault="00E3177E" w:rsidP="00365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5,00 pkt </w:t>
            </w:r>
          </w:p>
        </w:tc>
        <w:tc>
          <w:tcPr>
            <w:tcW w:w="1276" w:type="dxa"/>
            <w:vAlign w:val="center"/>
          </w:tcPr>
          <w:p w:rsidR="00E3177E" w:rsidRPr="008567C7" w:rsidRDefault="00E3177E" w:rsidP="00365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52D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pkt </w:t>
            </w:r>
          </w:p>
        </w:tc>
        <w:tc>
          <w:tcPr>
            <w:tcW w:w="1559" w:type="dxa"/>
            <w:vAlign w:val="center"/>
          </w:tcPr>
          <w:p w:rsidR="00E3177E" w:rsidRPr="008567C7" w:rsidRDefault="00E3177E" w:rsidP="003653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90,00 pkt 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1C481E" w:rsidRDefault="00B464D3" w:rsidP="001C481E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1C481E" w:rsidSect="00E85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67D" w:rsidRDefault="0080567D">
      <w:r>
        <w:separator/>
      </w:r>
    </w:p>
  </w:endnote>
  <w:endnote w:type="continuationSeparator" w:id="0">
    <w:p w:rsidR="0080567D" w:rsidRDefault="00805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67D" w:rsidRDefault="0080567D">
      <w:r>
        <w:separator/>
      </w:r>
    </w:p>
  </w:footnote>
  <w:footnote w:type="continuationSeparator" w:id="0">
    <w:p w:rsidR="0080567D" w:rsidRDefault="00805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67D"/>
    <w:rsid w:val="00005838"/>
    <w:rsid w:val="00022322"/>
    <w:rsid w:val="00042497"/>
    <w:rsid w:val="000C1E6F"/>
    <w:rsid w:val="000E4E56"/>
    <w:rsid w:val="001A1468"/>
    <w:rsid w:val="001B7815"/>
    <w:rsid w:val="001C481E"/>
    <w:rsid w:val="001D1CAA"/>
    <w:rsid w:val="00235FE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567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52D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4DCB"/>
    <w:rsid w:val="00E30B2D"/>
    <w:rsid w:val="00E3177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01B1F-D4C2-40AF-A7F3-AB5EE5E0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B76A3-E4C8-47BB-A128-4C24240CA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2022-01-26T08:37:00Z</cp:lastPrinted>
  <dcterms:created xsi:type="dcterms:W3CDTF">2022-01-26T08:37:00Z</dcterms:created>
  <dcterms:modified xsi:type="dcterms:W3CDTF">2022-01-26T08:37:00Z</dcterms:modified>
</cp:coreProperties>
</file>