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D0413" w:rsidRPr="008D0413">
        <w:rPr>
          <w:b/>
        </w:rPr>
        <w:t>NA/O/339/2021</w:t>
      </w:r>
      <w:r>
        <w:rPr>
          <w:b/>
          <w:lang w:val="pl-PL"/>
        </w:rPr>
        <w:t xml:space="preserve"> </w:t>
      </w:r>
      <w:r w:rsidR="008D0413" w:rsidRPr="008D0413">
        <w:rPr>
          <w:lang w:val="pl-PL"/>
        </w:rPr>
        <w:t>Rzeszów</w:t>
      </w:r>
      <w:r w:rsidR="00211900" w:rsidRPr="003209A8">
        <w:t xml:space="preserve">, </w:t>
      </w:r>
      <w:r w:rsidR="008D0413" w:rsidRPr="008D0413">
        <w:t>2021-12-20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8D0413" w:rsidRPr="008D0413">
        <w:t>(</w:t>
      </w:r>
      <w:proofErr w:type="spellStart"/>
      <w:r w:rsidR="008D0413" w:rsidRPr="008D0413">
        <w:t>t.j</w:t>
      </w:r>
      <w:proofErr w:type="spellEnd"/>
      <w:r w:rsidR="008D0413" w:rsidRPr="008D0413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D0413" w:rsidP="00583EF9">
      <w:pPr>
        <w:spacing w:line="360" w:lineRule="auto"/>
        <w:rPr>
          <w:b/>
        </w:rPr>
      </w:pPr>
      <w:r w:rsidRPr="008D0413">
        <w:rPr>
          <w:rFonts w:ascii="Arial" w:hAnsi="Arial" w:cs="Arial"/>
          <w:sz w:val="22"/>
          <w:szCs w:val="22"/>
          <w:lang w:val="de-DE"/>
        </w:rPr>
        <w:t xml:space="preserve">mgr </w:t>
      </w:r>
      <w:r w:rsidR="00A04B1F">
        <w:rPr>
          <w:rFonts w:ascii="Arial" w:hAnsi="Arial" w:cs="Arial"/>
          <w:sz w:val="22"/>
          <w:szCs w:val="22"/>
          <w:lang w:val="de-DE"/>
        </w:rPr>
        <w:t>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D0413">
        <w:rPr>
          <w:rFonts w:ascii="Arial" w:hAnsi="Arial" w:cs="Arial"/>
          <w:sz w:val="22"/>
          <w:szCs w:val="22"/>
          <w:lang w:val="de-DE"/>
        </w:rPr>
        <w:t xml:space="preserve">(17) </w:t>
      </w:r>
      <w:r w:rsidR="00A04B1F">
        <w:rPr>
          <w:rFonts w:ascii="Arial" w:hAnsi="Arial" w:cs="Arial"/>
          <w:sz w:val="22"/>
          <w:szCs w:val="22"/>
          <w:lang w:val="de-DE"/>
        </w:rPr>
        <w:t xml:space="preserve">865-35-35 </w:t>
      </w:r>
      <w:proofErr w:type="spellStart"/>
      <w:r w:rsidR="00A04B1F">
        <w:rPr>
          <w:rFonts w:ascii="Arial" w:hAnsi="Arial" w:cs="Arial"/>
          <w:sz w:val="22"/>
          <w:szCs w:val="22"/>
          <w:lang w:val="de-DE"/>
        </w:rPr>
        <w:t>kaczork</w:t>
      </w:r>
      <w:proofErr w:type="spellEnd"/>
      <w:r w:rsidRPr="008D0413">
        <w:rPr>
          <w:rFonts w:ascii="Arial" w:hAnsi="Arial" w:cs="Arial"/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A04B1F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</w:t>
      </w:r>
      <w:r w:rsidR="00A04B1F">
        <w:rPr>
          <w:rFonts w:ascii="Times New Roman" w:hAnsi="Times New Roman"/>
          <w:sz w:val="24"/>
        </w:rPr>
        <w:t>ściowych i częściowy wybór ofert.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A04B1F" w:rsidTr="00A04B1F">
        <w:tc>
          <w:tcPr>
            <w:tcW w:w="9284" w:type="dxa"/>
            <w:shd w:val="clear" w:color="auto" w:fill="F3F3F3"/>
            <w:vAlign w:val="center"/>
          </w:tcPr>
          <w:p w:rsidR="00A04B1F" w:rsidRPr="00CA0351" w:rsidRDefault="00A04B1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04B1F" w:rsidTr="00A04B1F">
        <w:tc>
          <w:tcPr>
            <w:tcW w:w="9284" w:type="dxa"/>
          </w:tcPr>
          <w:p w:rsidR="00A04B1F" w:rsidRDefault="00A04B1F" w:rsidP="00AF40B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D0413">
              <w:t>Dostawa wyposażenia do przesuwnika piezoelektrycznego</w:t>
            </w:r>
          </w:p>
          <w:p w:rsidR="00A04B1F" w:rsidRDefault="00A04B1F" w:rsidP="00AF40B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D0413">
              <w:t>38600000-1 - Przyrządy optyczne</w:t>
            </w:r>
            <w:r>
              <w:t xml:space="preserve"> </w:t>
            </w:r>
          </w:p>
          <w:p w:rsidR="00A04B1F" w:rsidRDefault="00A04B1F" w:rsidP="00AF40B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04B1F" w:rsidRPr="008D0413" w:rsidRDefault="00A04B1F" w:rsidP="00AF40B7">
            <w:pPr>
              <w:spacing w:after="120"/>
              <w:jc w:val="both"/>
            </w:pPr>
            <w:r w:rsidRPr="008D0413">
              <w:t>Wyposażenie do przesuwnika piezoelektrycznego</w:t>
            </w:r>
          </w:p>
          <w:p w:rsidR="00A04B1F" w:rsidRPr="008D0413" w:rsidRDefault="00A04B1F" w:rsidP="00AF40B7">
            <w:pPr>
              <w:spacing w:after="120"/>
              <w:jc w:val="both"/>
            </w:pPr>
            <w:r w:rsidRPr="008D0413">
              <w:t>W skład wyposażenia wchodzi: stolik XY obrotowy, przesuw 13mm, uchwyt zwierciadła, zwierciadło o średnicy 50mm, laser He-Ne, 632,8nm , moc 10mW</w:t>
            </w:r>
          </w:p>
          <w:p w:rsidR="00A04B1F" w:rsidRDefault="00A04B1F" w:rsidP="00AF40B7">
            <w:pPr>
              <w:spacing w:after="120"/>
              <w:jc w:val="both"/>
            </w:pPr>
            <w:r w:rsidRPr="008D0413">
              <w:t>Wyposażenie laboratorium optycznych metod badania własności mechanicznych.</w:t>
            </w:r>
          </w:p>
          <w:p w:rsidR="00A04B1F" w:rsidRDefault="00A04B1F" w:rsidP="00AF40B7">
            <w:pPr>
              <w:spacing w:after="120"/>
              <w:jc w:val="both"/>
              <w:rPr>
                <w:b/>
              </w:rPr>
            </w:pPr>
            <w:r w:rsidRPr="008D0413">
              <w:rPr>
                <w:b/>
              </w:rPr>
              <w:t>Zamawiający dopuszcza składania ofert równoważnych</w:t>
            </w:r>
          </w:p>
          <w:p w:rsidR="00A04B1F" w:rsidRDefault="00A04B1F" w:rsidP="00AF40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041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D0413" w:rsidRPr="003209A8" w:rsidTr="00AF40B7">
        <w:tc>
          <w:tcPr>
            <w:tcW w:w="8640" w:type="dxa"/>
          </w:tcPr>
          <w:p w:rsidR="008D0413" w:rsidRPr="003209A8" w:rsidRDefault="008D0413" w:rsidP="00A04B1F">
            <w:pPr>
              <w:pStyle w:val="Tekstpodstawowy"/>
            </w:pPr>
            <w:r w:rsidRPr="008D0413">
              <w:rPr>
                <w:b/>
              </w:rPr>
              <w:t>28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D0413" w:rsidRPr="003209A8" w:rsidRDefault="008D0413" w:rsidP="00AF40B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E20" w:rsidRPr="00F84E20" w:rsidRDefault="00EB415D" w:rsidP="00F84E20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 xml:space="preserve">V. </w:t>
            </w:r>
            <w:r w:rsidR="00F84E20" w:rsidRPr="00F84E20">
              <w:rPr>
                <w:b/>
                <w:bCs/>
                <w:color w:val="000000"/>
              </w:rPr>
              <w:t>OPIS SPOSOBU PRZYGOTOWANIA OFERTY</w:t>
            </w:r>
          </w:p>
          <w:p w:rsidR="00F84E20" w:rsidRPr="00F84E20" w:rsidRDefault="00F84E20" w:rsidP="00F84E20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84E20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F84E20" w:rsidRPr="00F84E20" w:rsidRDefault="00F84E20" w:rsidP="00F84E20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F84E20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F84E20" w:rsidRPr="00F84E20" w:rsidRDefault="00F84E20" w:rsidP="00F84E20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F84E20">
              <w:rPr>
                <w:bCs/>
                <w:color w:val="000000"/>
              </w:rPr>
              <w:t xml:space="preserve">Do oferty należy dołączyć </w:t>
            </w:r>
            <w:r w:rsidRPr="00F84E20">
              <w:t xml:space="preserve">Broszury produktowe/katalogi produktowy/specyfikacja techniczna oferowanego urządzenia </w:t>
            </w:r>
            <w:r w:rsidRPr="00F84E20">
              <w:rPr>
                <w:b/>
                <w:u w:val="single"/>
              </w:rPr>
              <w:t xml:space="preserve">potwierdzająca spełnienie wszystkich parametrów </w:t>
            </w:r>
            <w:r w:rsidRPr="00F84E20">
              <w:t xml:space="preserve">określonych przez zamawiającego w ogłoszeniu o udzielanym zamówieniu.- </w:t>
            </w:r>
            <w:r w:rsidRPr="00F84E20">
              <w:rPr>
                <w:b/>
                <w:u w:val="single"/>
              </w:rPr>
              <w:t xml:space="preserve">Dokumenty należy dołączyć w języku polskim </w:t>
            </w:r>
          </w:p>
          <w:p w:rsidR="00F84E20" w:rsidRPr="00F84E20" w:rsidRDefault="00F84E20" w:rsidP="00F84E20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F84E20">
              <w:rPr>
                <w:bCs/>
                <w:color w:val="000000"/>
              </w:rPr>
              <w:t xml:space="preserve">Do oferty należy dołączyć </w:t>
            </w:r>
            <w:r w:rsidRPr="00F84E20">
              <w:rPr>
                <w:color w:val="000000"/>
              </w:rPr>
              <w:t>aktualny odpis z właściwego rejestru lub z centralnej ewidencji i informacji o działalności gospodarczej.</w:t>
            </w:r>
            <w:r w:rsidRPr="00F84E20">
              <w:t xml:space="preserve"> </w:t>
            </w:r>
          </w:p>
          <w:p w:rsidR="00F84E20" w:rsidRPr="00F84E20" w:rsidRDefault="00F84E20" w:rsidP="00F84E20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F84E20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F84E20" w:rsidRPr="00F84E20" w:rsidRDefault="00F84E20" w:rsidP="00F84E20">
            <w:pPr>
              <w:jc w:val="both"/>
              <w:rPr>
                <w:b/>
                <w:color w:val="000000"/>
              </w:rPr>
            </w:pPr>
            <w:r w:rsidRPr="00F84E20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F84E20" w:rsidRPr="00F84E20" w:rsidRDefault="00F84E20" w:rsidP="00F84E20">
            <w:pPr>
              <w:jc w:val="both"/>
              <w:rPr>
                <w:b/>
                <w:color w:val="000000"/>
              </w:rPr>
            </w:pPr>
            <w:r w:rsidRPr="00F84E20">
              <w:rPr>
                <w:b/>
                <w:color w:val="000000"/>
              </w:rPr>
              <w:t>Dodatkowe informację:</w:t>
            </w:r>
          </w:p>
          <w:p w:rsidR="00F84E20" w:rsidRPr="00F84E20" w:rsidRDefault="00F84E20" w:rsidP="00F84E20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84E20">
              <w:rPr>
                <w:bCs/>
                <w:iCs/>
                <w:lang w:val="x-none" w:eastAsia="x-none"/>
              </w:rPr>
              <w:t>W</w:t>
            </w:r>
            <w:r w:rsidRPr="00F84E20">
              <w:rPr>
                <w:bCs/>
                <w:iCs/>
                <w:lang w:eastAsia="x-none"/>
              </w:rPr>
              <w:t>y</w:t>
            </w:r>
            <w:proofErr w:type="spellStart"/>
            <w:r w:rsidRPr="00F84E20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F84E20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F84E20" w:rsidRPr="00F84E20" w:rsidRDefault="00F84E20" w:rsidP="00F84E2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84E20">
              <w:rPr>
                <w:bCs/>
                <w:iCs/>
                <w:lang w:val="x-none" w:eastAsia="x-none"/>
              </w:rPr>
              <w:t>6. Tre</w:t>
            </w:r>
            <w:r w:rsidRPr="00F84E20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F84E20">
              <w:rPr>
                <w:bCs/>
                <w:iCs/>
                <w:lang w:val="x-none" w:eastAsia="x-none"/>
              </w:rPr>
              <w:t>oferty musi odpowiada</w:t>
            </w:r>
            <w:r w:rsidRPr="00F84E20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F84E20">
              <w:rPr>
                <w:bCs/>
                <w:iCs/>
                <w:lang w:val="x-none" w:eastAsia="x-none"/>
              </w:rPr>
              <w:t>tre</w:t>
            </w:r>
            <w:r w:rsidRPr="00F84E20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F84E20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F84E20" w:rsidRPr="00F84E20" w:rsidRDefault="00F84E20" w:rsidP="00F84E2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84E20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F84E20" w:rsidRPr="00F84E20" w:rsidRDefault="00F84E20" w:rsidP="00F84E2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84E20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F84E20" w:rsidRPr="00F84E20" w:rsidRDefault="00F84E20" w:rsidP="00F84E2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F84E20">
              <w:rPr>
                <w:bCs/>
                <w:iCs/>
                <w:lang w:val="x-none" w:eastAsia="x-none"/>
              </w:rPr>
              <w:t xml:space="preserve">9. </w:t>
            </w:r>
            <w:r w:rsidRPr="00F84E20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F84E20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F84E20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F84E20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F84E20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F84E20" w:rsidRPr="00F84E20" w:rsidRDefault="00F84E20" w:rsidP="00F84E20">
            <w:pPr>
              <w:jc w:val="both"/>
            </w:pPr>
            <w:r w:rsidRPr="00F84E20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F84E20">
              <w:rPr>
                <w:b/>
                <w:u w:val="single"/>
              </w:rPr>
              <w:t>pełnomocnictwo</w:t>
            </w:r>
            <w:r w:rsidRPr="00F84E20">
              <w:t>, które należy dołączyć do składanej oferty.</w:t>
            </w:r>
          </w:p>
          <w:p w:rsidR="00F84E20" w:rsidRPr="00F84E20" w:rsidRDefault="00F84E20" w:rsidP="00F84E20">
            <w:pPr>
              <w:jc w:val="both"/>
              <w:rPr>
                <w:b/>
                <w:u w:val="single"/>
              </w:rPr>
            </w:pPr>
            <w:r w:rsidRPr="00F84E20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F84E20">
              <w:t xml:space="preserve">zgodnie z formą reprezentacji określoną w dokumentach rejestrowych, lub przez osobę posiadającą ważne </w:t>
            </w:r>
            <w:r w:rsidRPr="00F84E20">
              <w:rPr>
                <w:b/>
                <w:u w:val="single"/>
              </w:rPr>
              <w:t>pełnomocnictwo</w:t>
            </w:r>
            <w:r w:rsidRPr="00F84E20">
              <w:t>, które należy dołączyć do składanej oferty.</w:t>
            </w:r>
          </w:p>
          <w:p w:rsidR="00F84E20" w:rsidRPr="00F84E20" w:rsidRDefault="00F84E20" w:rsidP="00F84E20">
            <w:pPr>
              <w:rPr>
                <w:color w:val="000000"/>
                <w:u w:val="single"/>
              </w:rPr>
            </w:pPr>
            <w:r w:rsidRPr="00F84E20">
              <w:rPr>
                <w:color w:val="000000"/>
                <w:u w:val="single"/>
              </w:rPr>
              <w:t>Oferta powinna zawierać:</w:t>
            </w:r>
          </w:p>
          <w:p w:rsidR="00F84E20" w:rsidRPr="00F84E20" w:rsidRDefault="00F84E20" w:rsidP="00F84E20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F84E20">
              <w:rPr>
                <w:color w:val="000000"/>
              </w:rPr>
              <w:t>Dane teleadresowe firmy - numer NIP , REGON firmy itp.</w:t>
            </w:r>
          </w:p>
          <w:p w:rsidR="00F84E20" w:rsidRPr="00F84E20" w:rsidRDefault="00F84E20" w:rsidP="00F84E20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F84E20">
              <w:rPr>
                <w:color w:val="000000"/>
              </w:rPr>
              <w:t>Wskazanie osoby do kontaktu w sprawie oferty (numer telefonu i e-mail).</w:t>
            </w:r>
          </w:p>
          <w:p w:rsidR="00F84E20" w:rsidRPr="00F84E20" w:rsidRDefault="00F84E20" w:rsidP="00F84E20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F84E20">
              <w:rPr>
                <w:color w:val="000000"/>
              </w:rPr>
              <w:t>Proponowaną cenę brutto za realizację zamówienia.</w:t>
            </w:r>
          </w:p>
          <w:p w:rsidR="00211900" w:rsidRDefault="00F84E20" w:rsidP="003F4C0E">
            <w:pPr>
              <w:spacing w:before="120"/>
            </w:pPr>
            <w:r w:rsidRPr="00F84E20">
              <w:t>Oferta złożona przez wykonawcę nie jest ofertą w rozumieniu KC.</w:t>
            </w:r>
          </w:p>
        </w:tc>
      </w:tr>
      <w:tr w:rsidR="00211900" w:rsidTr="00F84E20">
        <w:trPr>
          <w:trHeight w:val="41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F84E20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F84E20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226" w:rsidRDefault="007A6226" w:rsidP="007A622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7A6226" w:rsidRPr="007A6226" w:rsidRDefault="007A6226" w:rsidP="007A6226">
            <w:pPr>
              <w:rPr>
                <w:b/>
                <w:bCs/>
                <w:color w:val="000000"/>
              </w:rPr>
            </w:pPr>
            <w:r w:rsidRPr="007A6226">
              <w:rPr>
                <w:b/>
                <w:bCs/>
                <w:color w:val="000000"/>
              </w:rPr>
              <w:t>VII. MIEJSCE I TERMIN SKŁADANIA OFERT</w:t>
            </w:r>
          </w:p>
          <w:p w:rsidR="007A6226" w:rsidRPr="007A6226" w:rsidRDefault="007A6226" w:rsidP="007A6226">
            <w:pPr>
              <w:jc w:val="both"/>
              <w:rPr>
                <w:color w:val="000000"/>
              </w:rPr>
            </w:pPr>
            <w:r w:rsidRPr="007A6226">
              <w:rPr>
                <w:color w:val="000000"/>
              </w:rPr>
              <w:t>Ofertę należy przygotować w wersji elektronicznej i przesłać odpowiednio drogą </w:t>
            </w:r>
            <w:r w:rsidRPr="007A6226">
              <w:rPr>
                <w:color w:val="000000"/>
              </w:rPr>
              <w:br/>
              <w:t xml:space="preserve">e-mailową na adres </w:t>
            </w:r>
            <w:r w:rsidRPr="007A6226">
              <w:rPr>
                <w:lang w:val="en-US"/>
              </w:rPr>
              <w:t xml:space="preserve">e-mail kaczork@prz.edu.pl </w:t>
            </w:r>
            <w:r w:rsidRPr="007A6226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7A6226" w:rsidRPr="007A6226" w:rsidRDefault="007A6226" w:rsidP="007A6226">
            <w:pPr>
              <w:jc w:val="both"/>
              <w:rPr>
                <w:color w:val="000000"/>
              </w:rPr>
            </w:pPr>
          </w:p>
          <w:p w:rsidR="007A6226" w:rsidRPr="007A6226" w:rsidRDefault="007A6226" w:rsidP="007A6226">
            <w:r w:rsidRPr="007A6226">
              <w:rPr>
                <w:color w:val="000000"/>
              </w:rPr>
              <w:t>Nieprzekraczalny termin dostarczenia oferty: </w:t>
            </w:r>
          </w:p>
          <w:p w:rsidR="007A6226" w:rsidRPr="007A6226" w:rsidRDefault="007A6226" w:rsidP="007A6226">
            <w:pPr>
              <w:tabs>
                <w:tab w:val="num" w:pos="0"/>
              </w:tabs>
              <w:spacing w:after="120"/>
              <w:jc w:val="both"/>
              <w:rPr>
                <w:b/>
                <w:noProof/>
              </w:rPr>
            </w:pPr>
            <w:r w:rsidRPr="007A6226">
              <w:rPr>
                <w:b/>
                <w:noProof/>
              </w:rPr>
              <w:t>Miejsce i termin składania ofert (e-mail): do dnia 2021-12-2</w:t>
            </w:r>
            <w:r>
              <w:rPr>
                <w:b/>
                <w:noProof/>
              </w:rPr>
              <w:t>8</w:t>
            </w:r>
            <w:r w:rsidRPr="007A6226">
              <w:rPr>
                <w:b/>
                <w:noProof/>
              </w:rPr>
              <w:t xml:space="preserve"> do godz. 10:00.</w:t>
            </w:r>
          </w:p>
          <w:p w:rsidR="007A6226" w:rsidRPr="007A6226" w:rsidRDefault="007A6226" w:rsidP="007A6226">
            <w:pPr>
              <w:keepNext/>
              <w:spacing w:before="240" w:after="60"/>
              <w:outlineLvl w:val="1"/>
            </w:pPr>
            <w:r w:rsidRPr="007A6226">
              <w:t>Otwarcie ofert nastąpi w dniu</w:t>
            </w:r>
            <w:r w:rsidRPr="007A6226">
              <w:rPr>
                <w:b/>
              </w:rPr>
              <w:t>: 2021-12-2</w:t>
            </w:r>
            <w:r>
              <w:rPr>
                <w:b/>
              </w:rPr>
              <w:t>8</w:t>
            </w:r>
            <w:r w:rsidRPr="007A6226">
              <w:rPr>
                <w:b/>
              </w:rPr>
              <w:t xml:space="preserve"> o godz. 10:15</w:t>
            </w:r>
            <w:r w:rsidRPr="007A6226">
              <w:t>, w siedzibie Zamawiającego, pokój nr 424-1, bud. V, al. Powstańców Warszawy 12, 35-95 Rzeszów</w:t>
            </w:r>
          </w:p>
          <w:p w:rsidR="007A6226" w:rsidRDefault="007A6226" w:rsidP="007A622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A6226">
              <w:rPr>
                <w:b/>
              </w:rPr>
              <w:t xml:space="preserve">Termin związania ofertą: </w:t>
            </w:r>
            <w:r w:rsidRPr="007A6226">
              <w:t>30 dn</w:t>
            </w:r>
            <w:r w:rsidRPr="007A6226">
              <w:rPr>
                <w:bCs/>
              </w:rPr>
              <w:t>i</w:t>
            </w:r>
          </w:p>
          <w:p w:rsidR="00EB415D" w:rsidRPr="008443B5" w:rsidRDefault="00EB415D" w:rsidP="007A6226">
            <w:pPr>
              <w:pStyle w:val="p37"/>
              <w:spacing w:before="0" w:beforeAutospacing="0" w:after="0" w:afterAutospacing="0"/>
              <w:rPr>
                <w:b/>
                <w:i/>
              </w:rPr>
            </w:pPr>
          </w:p>
        </w:tc>
      </w:tr>
      <w:tr w:rsidR="00875AB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3B6" w:rsidRDefault="006B13B6" w:rsidP="006B13B6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6B13B6" w:rsidRDefault="006B13B6" w:rsidP="006B13B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B13B6" w:rsidRDefault="006B13B6" w:rsidP="006B13B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B13B6" w:rsidRDefault="006B13B6" w:rsidP="006B13B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B13B6" w:rsidRDefault="006B13B6" w:rsidP="006B13B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B13B6" w:rsidRDefault="006B13B6" w:rsidP="006B13B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B13B6" w:rsidRDefault="006B13B6" w:rsidP="006B13B6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B13B6" w:rsidRDefault="006B13B6" w:rsidP="006B13B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B13B6" w:rsidRDefault="006B13B6" w:rsidP="006B13B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6B13B6" w:rsidRDefault="006B13B6" w:rsidP="006B13B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6B13B6" w:rsidRDefault="006B13B6" w:rsidP="006B13B6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6B13B6" w:rsidRDefault="006B13B6" w:rsidP="006B13B6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75AB1" w:rsidRDefault="006B13B6" w:rsidP="006B13B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6B13B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3B6" w:rsidRDefault="006B13B6" w:rsidP="006B13B6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6B13B6" w:rsidRPr="00693802" w:rsidRDefault="006B13B6" w:rsidP="006B13B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8D0413">
              <w:rPr>
                <w:rFonts w:ascii="Times New Roman" w:hAnsi="Times New Roman" w:cs="Calibri"/>
                <w:sz w:val="24"/>
                <w:szCs w:val="24"/>
                <w:lang w:val="en-US"/>
              </w:rPr>
              <w:t>dorzech@prz.edu.pl</w:t>
            </w:r>
          </w:p>
          <w:p w:rsidR="006B13B6" w:rsidRPr="00693802" w:rsidRDefault="006B13B6" w:rsidP="006B13B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udzielić wyjaśnień albo pozostawić wniosek bez rozpoznania.</w:t>
            </w:r>
          </w:p>
          <w:p w:rsidR="006B13B6" w:rsidRPr="00693802" w:rsidRDefault="006B13B6" w:rsidP="006B13B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6B13B6" w:rsidRPr="00693802" w:rsidRDefault="006B13B6" w:rsidP="006B13B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6B13B6" w:rsidRDefault="006B13B6" w:rsidP="006B13B6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6B13B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3B6" w:rsidRDefault="006B13B6" w:rsidP="006B13B6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Default="006B13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3B6" w:rsidRPr="006B13B6" w:rsidRDefault="006B13B6" w:rsidP="006B13B6">
      <w:pPr>
        <w:jc w:val="right"/>
        <w:rPr>
          <w:rFonts w:ascii="Arial" w:hAnsi="Arial" w:cs="Arial"/>
          <w:b/>
        </w:rPr>
      </w:pPr>
      <w:r w:rsidRPr="006B13B6">
        <w:rPr>
          <w:rFonts w:ascii="Arial" w:hAnsi="Arial" w:cs="Arial"/>
          <w:b/>
        </w:rPr>
        <w:lastRenderedPageBreak/>
        <w:t xml:space="preserve">Zał.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D0413" w:rsidRPr="008D041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D041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D0413">
        <w:rPr>
          <w:rFonts w:ascii="Arial" w:hAnsi="Arial" w:cs="Arial"/>
        </w:rPr>
        <w:t>POLITECHNIKA RZESZOWSKA</w:t>
      </w:r>
    </w:p>
    <w:p w:rsidR="001B541E" w:rsidRPr="00A40632" w:rsidRDefault="008D041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D041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D041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07970" w:rsidRDefault="008D0413" w:rsidP="00A07970">
      <w:pPr>
        <w:pStyle w:val="Tekstpodstawowy"/>
        <w:ind w:left="360"/>
        <w:jc w:val="center"/>
        <w:rPr>
          <w:rFonts w:ascii="Arial" w:hAnsi="Arial" w:cs="Arial"/>
        </w:rPr>
      </w:pPr>
      <w:r w:rsidRPr="008D041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D0413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8D0413" w:rsidRPr="00EC21EA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D0413" w:rsidRPr="008D041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D0413" w:rsidP="001B541E">
      <w:pPr>
        <w:ind w:left="142"/>
        <w:jc w:val="center"/>
        <w:rPr>
          <w:rFonts w:ascii="Arial" w:hAnsi="Arial" w:cs="Arial"/>
        </w:rPr>
      </w:pPr>
      <w:r w:rsidRPr="008D0413">
        <w:rPr>
          <w:rFonts w:ascii="Arial" w:hAnsi="Arial" w:cs="Arial"/>
          <w:b/>
        </w:rPr>
        <w:t>Dostawa wyposażenia do przesuwnika piezoelektrycznego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A0797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A07970" w:rsidRDefault="001B541E" w:rsidP="00A07970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6E00DB" w:rsidTr="006E00DB">
        <w:tc>
          <w:tcPr>
            <w:tcW w:w="9142" w:type="dxa"/>
            <w:shd w:val="clear" w:color="auto" w:fill="F3F3F3"/>
            <w:vAlign w:val="center"/>
          </w:tcPr>
          <w:p w:rsidR="006E00DB" w:rsidRPr="00CA0351" w:rsidRDefault="006E00DB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00DB" w:rsidTr="006E00DB">
        <w:tc>
          <w:tcPr>
            <w:tcW w:w="9142" w:type="dxa"/>
          </w:tcPr>
          <w:p w:rsidR="006E00DB" w:rsidRPr="002661CA" w:rsidRDefault="006E00DB" w:rsidP="00AF40B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D0413">
              <w:rPr>
                <w:rFonts w:ascii="Arial" w:hAnsi="Arial" w:cs="Arial"/>
                <w:b/>
                <w:sz w:val="22"/>
                <w:szCs w:val="22"/>
              </w:rPr>
              <w:t>Dostawa wyposażenia do przesuwnika piezoelektrycznego</w:t>
            </w:r>
          </w:p>
          <w:p w:rsidR="006E00DB" w:rsidRPr="002661CA" w:rsidRDefault="006E00DB" w:rsidP="00AF40B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E00DB" w:rsidRPr="002661CA" w:rsidRDefault="006E00DB" w:rsidP="00AF40B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E00DB" w:rsidRPr="002661CA" w:rsidRDefault="006E00DB" w:rsidP="00AF40B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E00DB" w:rsidRPr="002661CA" w:rsidRDefault="006E00DB" w:rsidP="00AF40B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E00DB" w:rsidRPr="002661CA" w:rsidRDefault="006E00DB" w:rsidP="00AF40B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E00DB" w:rsidRDefault="006E00DB" w:rsidP="00AF40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6E00DB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D0413" w:rsidRPr="008D0413">
        <w:rPr>
          <w:rFonts w:ascii="Arial" w:hAnsi="Arial" w:cs="Arial"/>
        </w:rPr>
        <w:t>28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E00DB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E00DB">
        <w:rPr>
          <w:rFonts w:ascii="Arial" w:hAnsi="Arial" w:cs="Arial"/>
        </w:rPr>
        <w:t>3</w:t>
      </w:r>
      <w:r w:rsidR="008D0413" w:rsidRPr="008D0413">
        <w:rPr>
          <w:rFonts w:ascii="Arial" w:hAnsi="Arial" w:cs="Arial"/>
        </w:rPr>
        <w:t>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A07970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bookmarkStart w:id="0" w:name="_GoBack"/>
      <w:bookmarkEnd w:id="0"/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683" w:rsidRDefault="00B93683">
      <w:r>
        <w:separator/>
      </w:r>
    </w:p>
  </w:endnote>
  <w:endnote w:type="continuationSeparator" w:id="0">
    <w:p w:rsidR="00B93683" w:rsidRDefault="00B93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A0797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797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7970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368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683" w:rsidRDefault="00B93683">
      <w:r>
        <w:separator/>
      </w:r>
    </w:p>
  </w:footnote>
  <w:footnote w:type="continuationSeparator" w:id="0">
    <w:p w:rsidR="00B93683" w:rsidRDefault="00B93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413" w:rsidRDefault="008D04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413" w:rsidRDefault="008D04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413" w:rsidRDefault="008D04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683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B13B6"/>
    <w:rsid w:val="006C4F93"/>
    <w:rsid w:val="006D01AC"/>
    <w:rsid w:val="006D6F91"/>
    <w:rsid w:val="006E00DB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A6226"/>
    <w:rsid w:val="007B7A31"/>
    <w:rsid w:val="008443B5"/>
    <w:rsid w:val="00875AB1"/>
    <w:rsid w:val="008817F5"/>
    <w:rsid w:val="008A3EF3"/>
    <w:rsid w:val="008D0413"/>
    <w:rsid w:val="008F7860"/>
    <w:rsid w:val="00903B9A"/>
    <w:rsid w:val="0093214C"/>
    <w:rsid w:val="0095289F"/>
    <w:rsid w:val="00976F8E"/>
    <w:rsid w:val="009B230D"/>
    <w:rsid w:val="009E25D7"/>
    <w:rsid w:val="009F201D"/>
    <w:rsid w:val="00A04B1F"/>
    <w:rsid w:val="00A07970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368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C21EA"/>
    <w:rsid w:val="00F00921"/>
    <w:rsid w:val="00F02403"/>
    <w:rsid w:val="00F11D06"/>
    <w:rsid w:val="00F14028"/>
    <w:rsid w:val="00F26856"/>
    <w:rsid w:val="00F37221"/>
    <w:rsid w:val="00F5324E"/>
    <w:rsid w:val="00F84E20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6BFDD1-F032-40F7-9A51-C51AC026D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6</Pages>
  <Words>1578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11029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7</cp:revision>
  <cp:lastPrinted>1899-12-31T23:00:00Z</cp:lastPrinted>
  <dcterms:created xsi:type="dcterms:W3CDTF">2021-12-20T11:53:00Z</dcterms:created>
  <dcterms:modified xsi:type="dcterms:W3CDTF">2021-12-20T13:01:00Z</dcterms:modified>
</cp:coreProperties>
</file>