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CB3" w:rsidRDefault="00232716" w:rsidP="00974CB3">
      <w:pPr>
        <w:ind w:left="75"/>
        <w:rPr>
          <w:rFonts w:ascii="Segoe UI" w:hAnsi="Segoe UI" w:cs="Segoe UI"/>
          <w:color w:val="000000"/>
          <w:sz w:val="20"/>
          <w:szCs w:val="20"/>
          <w:u w:val="single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FE_POWER_poziom_pl-1_rgb" style="width:453.3pt;height:58.25pt;visibility:visible;mso-wrap-style:square">
            <v:imagedata r:id="rId7" o:title="FE_POWER_poziom_pl-1_rgb"/>
          </v:shape>
        </w:pict>
      </w:r>
    </w:p>
    <w:p w:rsidR="00974CB3" w:rsidRPr="00163AF5" w:rsidRDefault="00974CB3" w:rsidP="00163AF5">
      <w:pPr>
        <w:ind w:left="75"/>
        <w:jc w:val="center"/>
        <w:rPr>
          <w:rFonts w:ascii="Segoe UI" w:hAnsi="Segoe UI" w:cs="Segoe UI"/>
          <w:color w:val="000000"/>
          <w:sz w:val="20"/>
          <w:szCs w:val="20"/>
          <w:u w:val="single"/>
        </w:rPr>
      </w:pPr>
      <w:r>
        <w:rPr>
          <w:rFonts w:ascii="Segoe UI" w:hAnsi="Segoe UI" w:cs="Segoe UI"/>
          <w:color w:val="000000"/>
          <w:sz w:val="20"/>
          <w:szCs w:val="20"/>
          <w:u w:val="single"/>
        </w:rPr>
        <w:t>POWR.NK .18.001.01 - ŚCIEŻKA 2 - Nowa jakość - zintegrowany program rozwoju Politechniki Rzeszowskiej;</w:t>
      </w:r>
    </w:p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7C4F6E" w:rsidRPr="007C4F6E">
        <w:rPr>
          <w:b/>
        </w:rPr>
        <w:t>NA/O/332/2021</w:t>
      </w:r>
      <w:r>
        <w:rPr>
          <w:b/>
          <w:lang w:val="pl-PL"/>
        </w:rPr>
        <w:t xml:space="preserve"> </w:t>
      </w:r>
      <w:r w:rsidR="007C4F6E" w:rsidRPr="007C4F6E">
        <w:rPr>
          <w:lang w:val="pl-PL"/>
        </w:rPr>
        <w:t>Rzeszów</w:t>
      </w:r>
      <w:r w:rsidR="00211900" w:rsidRPr="003209A8">
        <w:t xml:space="preserve">, </w:t>
      </w:r>
      <w:r w:rsidR="007C4F6E" w:rsidRPr="007C4F6E">
        <w:t>2021-12-15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7C4F6E" w:rsidRPr="007C4F6E">
        <w:t>(</w:t>
      </w:r>
      <w:proofErr w:type="spellStart"/>
      <w:r w:rsidR="007C4F6E" w:rsidRPr="007C4F6E">
        <w:t>t.j</w:t>
      </w:r>
      <w:proofErr w:type="spellEnd"/>
      <w:r w:rsidR="007C4F6E" w:rsidRPr="007C4F6E">
        <w:t>. Dz.U. z 2021r. poz. 1129)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7C4F6E" w:rsidP="00583EF9">
      <w:pPr>
        <w:spacing w:line="360" w:lineRule="auto"/>
        <w:rPr>
          <w:b/>
        </w:rPr>
      </w:pPr>
      <w:r w:rsidRPr="007C4F6E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7C4F6E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7C4F6E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7C4F6E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974CB3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dopuszcza składanie ofert częściowych i częściowy wybór ofert</w:t>
      </w:r>
      <w:r w:rsidR="00974CB3">
        <w:rPr>
          <w:rFonts w:ascii="Times New Roman" w:hAnsi="Times New Roman"/>
          <w:sz w:val="24"/>
        </w:rPr>
        <w:t>.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974CB3" w:rsidTr="00974CB3">
        <w:tc>
          <w:tcPr>
            <w:tcW w:w="9284" w:type="dxa"/>
            <w:shd w:val="clear" w:color="auto" w:fill="F3F3F3"/>
            <w:vAlign w:val="center"/>
          </w:tcPr>
          <w:p w:rsidR="00974CB3" w:rsidRPr="00CA0351" w:rsidRDefault="00974CB3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974CB3" w:rsidTr="00974CB3">
        <w:tc>
          <w:tcPr>
            <w:tcW w:w="9284" w:type="dxa"/>
          </w:tcPr>
          <w:p w:rsidR="00974CB3" w:rsidRDefault="00974CB3" w:rsidP="009E1FF8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7C4F6E">
              <w:t>Organizacja  treningu terenowego pilota 2 dla studentów Politechniki Rzeszowskiej  wraz z obsługą instruktorską.</w:t>
            </w:r>
          </w:p>
          <w:p w:rsidR="00974CB3" w:rsidRDefault="00974CB3" w:rsidP="009E1FF8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7C4F6E">
              <w:t>55000000-0 - Usługi hotelarskie, restauracyjne i handlu detalicznego</w:t>
            </w:r>
            <w:r>
              <w:t xml:space="preserve"> </w:t>
            </w:r>
          </w:p>
          <w:p w:rsidR="00974CB3" w:rsidRDefault="00974CB3" w:rsidP="009E1FF8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974CB3" w:rsidRPr="000A6FA5" w:rsidRDefault="00974CB3" w:rsidP="009E1FF8">
            <w:pPr>
              <w:spacing w:after="120"/>
              <w:jc w:val="both"/>
              <w:rPr>
                <w:b/>
                <w:u w:val="single"/>
              </w:rPr>
            </w:pPr>
            <w:r w:rsidRPr="000A6FA5">
              <w:rPr>
                <w:b/>
                <w:highlight w:val="yellow"/>
                <w:u w:val="single"/>
              </w:rPr>
              <w:t>CZĘŚĆ I. Organizacja zajęć wyjazdowych pod nazwą "Terenowy trening pilota 2" dla studentów Politechniki Rzeszowskiej, z kierunku lotnictwo i kosmonautyka, spec. pilotaż z naboru 2018/2019.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Nocleg: ośrodek noclegowy z minimum 60 miejscami noclegowymi z dostępem do krytej pływalni o minimalnej długości 25 metrów, sali gimnastycznej (do koszykówki, piłki siatkowej), siłowni (zlokalizowanych na terenie obiektu lub w odległości 15 min drogi pieszo).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Termin: 25.02 - 03.03.2022 r. (od obiadu 25.02.2021 r. do śniadania 03.03.2021 r.).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Lokalizacja: w promieniu do 300 km od Rzeszowa, usytuowanie w terenie podgórskim w bezpośrednim sąsiedztwie wyciągu narciarskiego (ok. 300 m od obiektu) z przynajmniej jedną trasą o długości minimalnej 1000 m (trasy z różnym stopniem trudności) ze sztucznym naśnieżaniem.</w:t>
            </w:r>
          </w:p>
          <w:p w:rsidR="00974CB3" w:rsidRPr="00A44C8E" w:rsidRDefault="00974CB3" w:rsidP="009E1FF8">
            <w:pPr>
              <w:spacing w:after="120"/>
              <w:jc w:val="both"/>
              <w:rPr>
                <w:u w:val="single"/>
              </w:rPr>
            </w:pPr>
            <w:r w:rsidRPr="00A44C8E">
              <w:rPr>
                <w:u w:val="single"/>
              </w:rPr>
              <w:lastRenderedPageBreak/>
              <w:t>Planowana ilość osób: około 50 osób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Zakwaterowanie wraz ze śniadaniem w postaci "bufetu szwedzkiego": noclegi dla 50 osób w pokojach 2 lub 3 osobowych.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Wyżywienie: obiad (zupa, drugie danie, napój) w formie "bufetu szwedzkiego" dla 50 osób.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 xml:space="preserve">Kolacja w postaci "bufetu szwedzkiego" dla 50 osób. 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Zagwarantowanie do naszej dyspozycji, co najmniej 3 godziny dziennie: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"</w:t>
            </w:r>
            <w:r w:rsidRPr="007C4F6E">
              <w:tab/>
              <w:t xml:space="preserve">Pływalnia o minimalnej długości 25 m, 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"</w:t>
            </w:r>
            <w:r w:rsidRPr="007C4F6E">
              <w:tab/>
              <w:t>Sala do ćwiczeń: piłka siatkowa, koszykówka, ćwiczenia gimnastyczne,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"</w:t>
            </w:r>
            <w:r w:rsidRPr="007C4F6E">
              <w:tab/>
              <w:t xml:space="preserve">Siłownia z urządzeniami (wioślarz, </w:t>
            </w:r>
            <w:proofErr w:type="spellStart"/>
            <w:r w:rsidRPr="007C4F6E">
              <w:t>orbitrek</w:t>
            </w:r>
            <w:proofErr w:type="spellEnd"/>
            <w:r w:rsidRPr="007C4F6E">
              <w:t>, rowerki itp.),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Sala na przeprowadzenie dwóch wykładów po dwie godziny dla 50 osób.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 xml:space="preserve">Wyciąg narciarski przy obiekcie (maksymalnie w odległości 300 m od obiektu). 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Dodatkowo: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"</w:t>
            </w:r>
            <w:r w:rsidRPr="007C4F6E">
              <w:tab/>
              <w:t>dostawę wody mineralnej niegazowanej w butelkach 1 litrowych, w ilości ok. 50 sztuk na dzień (przez 6 dni),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"</w:t>
            </w:r>
            <w:r w:rsidRPr="007C4F6E">
              <w:tab/>
              <w:t>pomieszczenie na sprzęt sportowy (narty, buty, kijki),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"</w:t>
            </w:r>
            <w:r w:rsidRPr="007C4F6E">
              <w:tab/>
              <w:t>karnety na stok narciarski: 50 osób x 6 dni x 4 godz. dziennie.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Dodatkowe punkty: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"</w:t>
            </w:r>
            <w:r w:rsidRPr="007C4F6E">
              <w:tab/>
              <w:t>jedna z kolacji w formie ogniska lub np. karczmy grillowej,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"</w:t>
            </w:r>
            <w:r w:rsidRPr="007C4F6E">
              <w:tab/>
              <w:t>udostępnienie terenu przy obiekcie w celu prowadzenia ćwiczeń sprawnościowych,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"</w:t>
            </w:r>
            <w:r w:rsidRPr="007C4F6E">
              <w:tab/>
              <w:t>możliwość korzystania z sauny,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"</w:t>
            </w:r>
            <w:r w:rsidRPr="007C4F6E">
              <w:tab/>
              <w:t>dodatkowe karnety szkoleniowe do wykorzystania na stoku narciarskim dla studentów.</w:t>
            </w:r>
          </w:p>
          <w:p w:rsidR="00974CB3" w:rsidRPr="000A6FA5" w:rsidRDefault="000A6FA5" w:rsidP="009E1FF8">
            <w:pPr>
              <w:spacing w:after="120"/>
              <w:jc w:val="both"/>
              <w:rPr>
                <w:u w:val="single"/>
              </w:rPr>
            </w:pPr>
            <w:r w:rsidRPr="000A6FA5">
              <w:rPr>
                <w:u w:val="single"/>
              </w:rPr>
              <w:t>Należy wycenić</w:t>
            </w:r>
            <w:r w:rsidR="00974CB3" w:rsidRPr="000A6FA5">
              <w:rPr>
                <w:u w:val="single"/>
              </w:rPr>
              <w:t xml:space="preserve"> </w:t>
            </w:r>
            <w:r w:rsidRPr="000A6FA5">
              <w:rPr>
                <w:u w:val="single"/>
              </w:rPr>
              <w:t>w złożonej ofercie poniższe pozycje</w:t>
            </w:r>
            <w:r w:rsidR="00974CB3" w:rsidRPr="000A6FA5">
              <w:rPr>
                <w:u w:val="single"/>
              </w:rPr>
              <w:t>: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1. nocleg ze śniadaniem (sztuka),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2. wyżywienie: obiad, kolacja (osobodzień),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3. wyciąg narciarski (osobodzień).</w:t>
            </w:r>
          </w:p>
          <w:p w:rsidR="00974CB3" w:rsidRPr="000A6FA5" w:rsidRDefault="00974CB3" w:rsidP="009E1FF8">
            <w:pPr>
              <w:spacing w:after="120"/>
              <w:jc w:val="both"/>
              <w:rPr>
                <w:b/>
                <w:highlight w:val="yellow"/>
                <w:u w:val="single"/>
              </w:rPr>
            </w:pPr>
            <w:r w:rsidRPr="000A6FA5">
              <w:rPr>
                <w:b/>
                <w:highlight w:val="yellow"/>
                <w:u w:val="single"/>
              </w:rPr>
              <w:t>CZĘŚĆ II</w:t>
            </w:r>
          </w:p>
          <w:p w:rsidR="00974CB3" w:rsidRPr="000A6FA5" w:rsidRDefault="00974CB3" w:rsidP="009E1FF8">
            <w:pPr>
              <w:spacing w:after="120"/>
              <w:jc w:val="both"/>
              <w:rPr>
                <w:b/>
                <w:u w:val="single"/>
              </w:rPr>
            </w:pPr>
            <w:r w:rsidRPr="000A6FA5">
              <w:rPr>
                <w:b/>
                <w:highlight w:val="yellow"/>
                <w:u w:val="single"/>
              </w:rPr>
              <w:t>Pobyt obsługi instruktorskiej zajęć wyjazdowych pod nazwą "Terenowy trening pilota 2" dla studentów Politechniki Rzeszowskiej, z kierunku lotnictwo i kosmonautyka, spec. pilotaż z naboru 2018/2019.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Termin realizacji: 25.02-03.03.2022</w:t>
            </w:r>
          </w:p>
          <w:p w:rsidR="00974CB3" w:rsidRPr="00A44C8E" w:rsidRDefault="00974CB3" w:rsidP="009E1FF8">
            <w:pPr>
              <w:spacing w:after="120"/>
              <w:jc w:val="both"/>
              <w:rPr>
                <w:u w:val="single"/>
              </w:rPr>
            </w:pPr>
            <w:r w:rsidRPr="00A44C8E">
              <w:rPr>
                <w:u w:val="single"/>
              </w:rPr>
              <w:t>Liczba osób: 4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Nocleg: ośrodek noclegowy z minimum 60 miejscami noclegowymi z dostępem do krytej pływalni o minimalnej długości 25 metrów, sali gimnastycznej (do koszykówki, piłki siatkowej), siłowni (zlokalizowanych na terenie obiektu lub w odległości 15 min drogi pieszo).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Termin: 25.02- 03.03.2022 r. (od obiadu 25.02.2022 r. do śniadania 03.03.2022 r.).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 xml:space="preserve">Lokalizacja: w promieniu do 300 km od Rzeszowa, usytuowanie w terenie podgórskim w bezpośrednim sąsiedztwie wyciągu narciarskiego (ok. 300 m od obiektu) z przynajmniej jedną trasą o długości minimalnej 1000 m (trasy z różnym stopniem trudności) ze sztucznym </w:t>
            </w:r>
            <w:r w:rsidRPr="007C4F6E">
              <w:lastRenderedPageBreak/>
              <w:t>naśnieżaniem.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Planowana ilość osób: około 4 osób (instruktorów)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Zakwaterowanie wraz ze śniadaniem w postaci "bufetu szwedzkiego": noclegi dla 4 osób w pokojach 2 lub 3 osobowych.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Wyżywienie: obiad (zupa, drugie danie, napój) w formie "bufetu szwedzkiego" dla 4 osób.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 xml:space="preserve">Kolacja w postaci "bufetu szwedzkiego" dla 4 osób. 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Zagwarantowanie do naszej dyspozycji, co najmniej 3 godziny dziennie: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"</w:t>
            </w:r>
            <w:r w:rsidRPr="007C4F6E">
              <w:tab/>
              <w:t xml:space="preserve">Pływalnia o minimalnej długości 25 m, 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"</w:t>
            </w:r>
            <w:r w:rsidRPr="007C4F6E">
              <w:tab/>
              <w:t>Sala do ćwiczeń: piłka siatkowa, koszykówka, ćwiczenia gimnastyczne,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"</w:t>
            </w:r>
            <w:r w:rsidRPr="007C4F6E">
              <w:tab/>
              <w:t xml:space="preserve">Siłownia z urządzeniami (wioślarz, </w:t>
            </w:r>
            <w:proofErr w:type="spellStart"/>
            <w:r w:rsidRPr="007C4F6E">
              <w:t>orbitrek</w:t>
            </w:r>
            <w:proofErr w:type="spellEnd"/>
            <w:r w:rsidRPr="007C4F6E">
              <w:t>, rowerki itp.),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 xml:space="preserve">Wyciąg narciarski przy obiekcie (maksymalnie w odległości 300 m od obiektu). 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Dodatkowo: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"</w:t>
            </w:r>
            <w:r w:rsidRPr="007C4F6E">
              <w:tab/>
              <w:t>dostawę wody mineralnej niegazowanej w butelkach 1 litrowych, w ilości ok. 4 sztuk na dzień (przez 6 dni),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"</w:t>
            </w:r>
            <w:r w:rsidRPr="007C4F6E">
              <w:tab/>
              <w:t>pomieszczenie na sprzęt sportowy (narty, buty, kijki),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"</w:t>
            </w:r>
            <w:r w:rsidRPr="007C4F6E">
              <w:tab/>
              <w:t>karnety na stok narciarski: 4 osób x 6 dni x 4 godz. dziennie.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Dodatkowe punkty: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"</w:t>
            </w:r>
            <w:r w:rsidRPr="007C4F6E">
              <w:tab/>
              <w:t>jedna z kolacji w formie ogniska lub np. karczmy grillowej,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"</w:t>
            </w:r>
            <w:r w:rsidRPr="007C4F6E">
              <w:tab/>
              <w:t>udostępnienie terenu przy obiekcie w celu prowadzenia ćwiczeń sprawnościowych,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"</w:t>
            </w:r>
            <w:r w:rsidRPr="007C4F6E">
              <w:tab/>
              <w:t>możliwość korzystania z sauny,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"</w:t>
            </w:r>
            <w:r w:rsidRPr="007C4F6E">
              <w:tab/>
              <w:t>dodatkowe karnety szkoleniowe do wykorzystania na stoku narciarskim dla studentów.</w:t>
            </w:r>
          </w:p>
          <w:p w:rsidR="00974CB3" w:rsidRPr="000A6FA5" w:rsidRDefault="000A6FA5" w:rsidP="009E1FF8">
            <w:pPr>
              <w:spacing w:after="120"/>
              <w:jc w:val="both"/>
              <w:rPr>
                <w:u w:val="single"/>
              </w:rPr>
            </w:pPr>
            <w:r w:rsidRPr="000A6FA5">
              <w:rPr>
                <w:u w:val="single"/>
              </w:rPr>
              <w:t>Należy wycenić w złożonej ofercie poniższe pozycje: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1. nocleg ze śniadaniem (sztuka),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2. wyżywienie: obiad, kolacja (osobodzień),</w:t>
            </w:r>
          </w:p>
          <w:p w:rsidR="00974CB3" w:rsidRDefault="00974CB3" w:rsidP="009E1FF8">
            <w:pPr>
              <w:spacing w:after="120"/>
              <w:jc w:val="both"/>
            </w:pPr>
            <w:r w:rsidRPr="007C4F6E">
              <w:t>3. wyciąg narciarski (osobodzień).</w:t>
            </w:r>
          </w:p>
          <w:p w:rsidR="00974CB3" w:rsidRDefault="00974CB3" w:rsidP="009E1FF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4F6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561B37" w:rsidRDefault="00561B37" w:rsidP="00211900">
      <w:pPr>
        <w:spacing w:after="120"/>
        <w:jc w:val="both"/>
        <w:rPr>
          <w:b/>
          <w:u w:val="single"/>
        </w:rPr>
      </w:pPr>
      <w:r w:rsidRPr="00561B37">
        <w:rPr>
          <w:b/>
          <w:u w:val="single"/>
        </w:rPr>
        <w:t>25.02-03.03.2022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163AF5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C8E" w:rsidRDefault="00A44C8E" w:rsidP="00A44C8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IV. OPIS SPOSOBU PRZYGOTOWANIA OFERTY</w:t>
            </w:r>
          </w:p>
          <w:p w:rsidR="00A44C8E" w:rsidRDefault="00A44C8E" w:rsidP="00A44C8E">
            <w:pPr>
              <w:numPr>
                <w:ilvl w:val="0"/>
                <w:numId w:val="26"/>
              </w:num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>
              <w:rPr>
                <w:b/>
                <w:bCs/>
                <w:iCs/>
                <w:u w:val="single"/>
                <w:lang w:val="x-none" w:eastAsia="x-none"/>
              </w:rPr>
              <w:t xml:space="preserve">Oferta musi być sporządzona według wzoru formularza oferty stanowiącego załącznik nr </w:t>
            </w:r>
            <w:r>
              <w:rPr>
                <w:b/>
                <w:bCs/>
                <w:iCs/>
                <w:u w:val="single"/>
                <w:lang w:eastAsia="x-none"/>
              </w:rPr>
              <w:t>1</w:t>
            </w:r>
            <w:r>
              <w:rPr>
                <w:b/>
                <w:bCs/>
                <w:iCs/>
                <w:u w:val="single"/>
                <w:lang w:val="x-none" w:eastAsia="x-none"/>
              </w:rPr>
              <w:t xml:space="preserve"> do niniejszego ogłoszenia.</w:t>
            </w:r>
          </w:p>
          <w:p w:rsidR="00A44C8E" w:rsidRPr="00A44C8E" w:rsidRDefault="00A44C8E" w:rsidP="00A44C8E">
            <w:pPr>
              <w:numPr>
                <w:ilvl w:val="0"/>
                <w:numId w:val="26"/>
              </w:numPr>
              <w:jc w:val="both"/>
              <w:rPr>
                <w:sz w:val="28"/>
                <w:szCs w:val="28"/>
              </w:rPr>
            </w:pPr>
            <w:r w:rsidRPr="00A44C8E">
              <w:rPr>
                <w:bCs/>
                <w:color w:val="000000"/>
                <w:u w:val="single"/>
              </w:rPr>
              <w:t xml:space="preserve">Do oferty należy dołączyć </w:t>
            </w:r>
            <w:r>
              <w:rPr>
                <w:bCs/>
              </w:rPr>
              <w:t>o</w:t>
            </w:r>
            <w:r w:rsidRPr="00A44C8E">
              <w:rPr>
                <w:bCs/>
              </w:rPr>
              <w:t>pis hotelu</w:t>
            </w:r>
            <w:r w:rsidRPr="00A44C8E">
              <w:rPr>
                <w:b/>
                <w:bCs/>
              </w:rPr>
              <w:t xml:space="preserve">- </w:t>
            </w:r>
            <w:r>
              <w:t xml:space="preserve">nazwa i dokładny adres oferowanego hotelu (z załączeniem mapki na której należy wskazać w którym dokładnie miejscu  znajduje się hotel) oraz jego folder (opis) sporządzony w języku polskim. </w:t>
            </w:r>
          </w:p>
          <w:p w:rsidR="00A44C8E" w:rsidRDefault="00A44C8E" w:rsidP="00A44C8E">
            <w:pPr>
              <w:numPr>
                <w:ilvl w:val="0"/>
                <w:numId w:val="26"/>
              </w:numPr>
              <w:spacing w:before="60" w:after="120"/>
              <w:jc w:val="both"/>
            </w:pPr>
            <w:r w:rsidRPr="00A44C8E">
              <w:rPr>
                <w:bCs/>
                <w:color w:val="000000"/>
                <w:u w:val="single"/>
              </w:rPr>
              <w:t xml:space="preserve">Do oferty należy </w:t>
            </w:r>
            <w:r>
              <w:t>załączyć mapkę na której trzeba zaznaczyć odległość:</w:t>
            </w:r>
          </w:p>
          <w:p w:rsidR="00A44C8E" w:rsidRPr="00A44C8E" w:rsidRDefault="00A44C8E" w:rsidP="00A44C8E">
            <w:pPr>
              <w:spacing w:before="60" w:after="120"/>
              <w:jc w:val="both"/>
            </w:pPr>
            <w:r>
              <w:t xml:space="preserve">          -z Rzeszowa do  od oferowanego obiektu (hotelu)</w:t>
            </w:r>
          </w:p>
          <w:p w:rsidR="00A44C8E" w:rsidRPr="00A44C8E" w:rsidRDefault="00A44C8E" w:rsidP="00A44C8E">
            <w:pPr>
              <w:numPr>
                <w:ilvl w:val="0"/>
                <w:numId w:val="26"/>
              </w:numPr>
              <w:jc w:val="both"/>
              <w:rPr>
                <w:sz w:val="28"/>
                <w:szCs w:val="28"/>
              </w:rPr>
            </w:pPr>
            <w:r w:rsidRPr="00A44C8E">
              <w:rPr>
                <w:bCs/>
                <w:color w:val="000000"/>
              </w:rPr>
              <w:t xml:space="preserve">Do oferty należy dołączyć </w:t>
            </w:r>
            <w:r w:rsidRPr="00A44C8E">
              <w:rPr>
                <w:color w:val="000000"/>
              </w:rPr>
              <w:t>aktualny odpis z właściwego rejestru lub z centralnej ewidencji i informacji o działalności gospodarczej.</w:t>
            </w:r>
            <w:r>
              <w:t xml:space="preserve"> </w:t>
            </w:r>
          </w:p>
          <w:p w:rsidR="00A44C8E" w:rsidRDefault="00A44C8E" w:rsidP="00A44C8E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A44C8E" w:rsidRDefault="00A44C8E" w:rsidP="00A44C8E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A44C8E" w:rsidRDefault="00A44C8E" w:rsidP="00A44C8E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Dodatkowe informację:</w:t>
            </w:r>
          </w:p>
          <w:p w:rsidR="00A44C8E" w:rsidRDefault="00A44C8E" w:rsidP="00A44C8E">
            <w:pPr>
              <w:keepNext/>
              <w:numPr>
                <w:ilvl w:val="0"/>
                <w:numId w:val="26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eastAsia="x-none"/>
              </w:rPr>
              <w:t>Zleceniobiorca</w:t>
            </w:r>
            <w:r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A44C8E" w:rsidRDefault="00A44C8E" w:rsidP="00A44C8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eastAsia="x-none"/>
              </w:rPr>
              <w:t>5</w:t>
            </w:r>
            <w:r>
              <w:rPr>
                <w:bCs/>
                <w:iCs/>
                <w:lang w:val="x-none" w:eastAsia="x-none"/>
              </w:rPr>
              <w:t>. Tre</w:t>
            </w:r>
            <w:r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>
              <w:rPr>
                <w:bCs/>
                <w:iCs/>
                <w:lang w:val="x-none" w:eastAsia="x-none"/>
              </w:rPr>
              <w:t>oferty musi odpowiada</w:t>
            </w:r>
            <w:r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>
              <w:rPr>
                <w:bCs/>
                <w:iCs/>
                <w:lang w:val="x-none" w:eastAsia="x-none"/>
              </w:rPr>
              <w:t>tre</w:t>
            </w:r>
            <w:r>
              <w:rPr>
                <w:rFonts w:eastAsia="TimesNewRoman"/>
                <w:bCs/>
                <w:iCs/>
                <w:lang w:val="x-none" w:eastAsia="x-none"/>
              </w:rPr>
              <w:t>ś</w:t>
            </w:r>
            <w:r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A44C8E" w:rsidRDefault="00A44C8E" w:rsidP="00A44C8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eastAsia="x-none"/>
              </w:rPr>
              <w:t>6</w:t>
            </w:r>
            <w:r>
              <w:rPr>
                <w:bCs/>
                <w:iCs/>
                <w:lang w:val="x-none" w:eastAsia="x-none"/>
              </w:rPr>
              <w:t xml:space="preserve">. </w:t>
            </w:r>
            <w:r>
              <w:rPr>
                <w:bCs/>
                <w:iCs/>
                <w:lang w:eastAsia="x-none"/>
              </w:rPr>
              <w:t>Zleceniodawca</w:t>
            </w:r>
            <w:r>
              <w:rPr>
                <w:bCs/>
                <w:iCs/>
                <w:lang w:val="x-none" w:eastAsia="x-none"/>
              </w:rPr>
              <w:t xml:space="preserve"> nie przewiduje zwrotu kosztów udziału w postępowaniu.</w:t>
            </w:r>
          </w:p>
          <w:p w:rsidR="00A44C8E" w:rsidRDefault="00A44C8E" w:rsidP="00A44C8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eastAsia="x-none"/>
              </w:rPr>
              <w:t>7</w:t>
            </w:r>
            <w:r>
              <w:rPr>
                <w:bCs/>
                <w:iCs/>
                <w:lang w:val="x-none" w:eastAsia="x-none"/>
              </w:rPr>
              <w:t xml:space="preserve">. Oferta wraz ze stanowiącymi jej integralną część załącznikami musi być sporządzona przez </w:t>
            </w:r>
            <w:r>
              <w:rPr>
                <w:bCs/>
                <w:iCs/>
                <w:lang w:eastAsia="x-none"/>
              </w:rPr>
              <w:t>Zleceniobiorcę</w:t>
            </w:r>
            <w:r>
              <w:rPr>
                <w:bCs/>
                <w:iCs/>
                <w:lang w:val="x-none" w:eastAsia="x-none"/>
              </w:rPr>
              <w:t xml:space="preserve"> ściśle według postanowień niniejszego ogłoszenia</w:t>
            </w:r>
          </w:p>
          <w:p w:rsidR="00A44C8E" w:rsidRDefault="00A44C8E" w:rsidP="00A44C8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/>
                <w:bCs/>
                <w:iCs/>
                <w:u w:val="single"/>
                <w:lang w:eastAsia="x-none"/>
              </w:rPr>
            </w:pPr>
            <w:r>
              <w:rPr>
                <w:bCs/>
                <w:iCs/>
                <w:lang w:eastAsia="x-none"/>
              </w:rPr>
              <w:t>8</w:t>
            </w:r>
            <w:r>
              <w:rPr>
                <w:bCs/>
                <w:iCs/>
                <w:lang w:val="x-none" w:eastAsia="x-none"/>
              </w:rPr>
              <w:t xml:space="preserve">. </w:t>
            </w:r>
            <w:r>
              <w:rPr>
                <w:bCs/>
                <w:iCs/>
                <w:u w:val="single"/>
                <w:lang w:val="x-none" w:eastAsia="x-none"/>
              </w:rPr>
              <w:t xml:space="preserve">Oferta </w:t>
            </w:r>
            <w:r>
              <w:rPr>
                <w:bCs/>
                <w:iCs/>
                <w:u w:val="single"/>
                <w:lang w:eastAsia="x-none"/>
              </w:rPr>
              <w:t xml:space="preserve">wraz z załącznikami </w:t>
            </w:r>
            <w:r>
              <w:rPr>
                <w:bCs/>
                <w:iCs/>
                <w:u w:val="single"/>
                <w:lang w:val="x-none" w:eastAsia="x-none"/>
              </w:rPr>
              <w:t xml:space="preserve">musi być sporządzona </w:t>
            </w:r>
            <w:r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A44C8E" w:rsidRDefault="00A44C8E" w:rsidP="00A44C8E">
            <w:pPr>
              <w:jc w:val="both"/>
              <w:rPr>
                <w:b/>
              </w:rPr>
            </w:pPr>
            <w:r>
              <w:t xml:space="preserve">9. Oferta musi być podpisana przez osobę uprawnioną do reprezentowania Zleceniobiorcy, 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</w:t>
            </w:r>
          </w:p>
          <w:p w:rsidR="00A44C8E" w:rsidRDefault="00A44C8E" w:rsidP="00A44C8E">
            <w:pPr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A44C8E" w:rsidRDefault="00A44C8E" w:rsidP="00A44C8E">
            <w:pPr>
              <w:numPr>
                <w:ilvl w:val="0"/>
                <w:numId w:val="26"/>
              </w:numPr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A44C8E" w:rsidRDefault="00A44C8E" w:rsidP="00A44C8E">
            <w:pPr>
              <w:numPr>
                <w:ilvl w:val="0"/>
                <w:numId w:val="26"/>
              </w:numPr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A44C8E" w:rsidRDefault="00A44C8E" w:rsidP="00A44C8E">
            <w:pPr>
              <w:numPr>
                <w:ilvl w:val="0"/>
                <w:numId w:val="26"/>
              </w:numPr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BC321E" w:rsidRDefault="00A44C8E" w:rsidP="00A44C8E">
            <w:pPr>
              <w:spacing w:before="120"/>
            </w:pPr>
            <w:r>
              <w:t>Oferta złożona przez Zleceniobiorcę nie jest ofertą w rozumieniu KC.</w:t>
            </w:r>
          </w:p>
        </w:tc>
      </w:tr>
      <w:tr w:rsidR="00211900" w:rsidTr="00163AF5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B6B" w:rsidRDefault="00512B6B" w:rsidP="00512B6B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V. KRYTERIA OCENY OFERT</w:t>
            </w:r>
          </w:p>
          <w:p w:rsidR="00512B6B" w:rsidRDefault="00512B6B" w:rsidP="00512B6B">
            <w:pPr>
              <w:jc w:val="both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Przy wyborze najkorzystniejszej oferty zamawiający będzie kierować się następującymi kryteriami: cena 70 %.</w:t>
            </w:r>
          </w:p>
          <w:p w:rsidR="00512B6B" w:rsidRDefault="00512B6B" w:rsidP="00512B6B">
            <w:pPr>
              <w:numPr>
                <w:ilvl w:val="0"/>
                <w:numId w:val="32"/>
              </w:numPr>
              <w:spacing w:before="60" w:after="120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Cena</w:t>
            </w:r>
          </w:p>
          <w:p w:rsidR="00512B6B" w:rsidRDefault="00512B6B" w:rsidP="00512B6B">
            <w:pPr>
              <w:spacing w:before="6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Liczba punktów = ( </w:t>
            </w:r>
            <w:proofErr w:type="spellStart"/>
            <w:r>
              <w:rPr>
                <w:sz w:val="22"/>
                <w:szCs w:val="22"/>
              </w:rPr>
              <w:t>Cmin</w:t>
            </w:r>
            <w:proofErr w:type="spell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Cof</w:t>
            </w:r>
            <w:proofErr w:type="spellEnd"/>
            <w:r>
              <w:rPr>
                <w:sz w:val="22"/>
                <w:szCs w:val="22"/>
              </w:rPr>
              <w:t xml:space="preserve"> ) * 100 * waga</w:t>
            </w:r>
          </w:p>
          <w:p w:rsidR="00512B6B" w:rsidRDefault="00512B6B" w:rsidP="00512B6B">
            <w:pPr>
              <w:spacing w:before="6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gdzie:</w:t>
            </w:r>
          </w:p>
          <w:p w:rsidR="00512B6B" w:rsidRDefault="00512B6B" w:rsidP="00512B6B">
            <w:pPr>
              <w:spacing w:before="6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Cmin</w:t>
            </w:r>
            <w:proofErr w:type="spellEnd"/>
            <w:r>
              <w:rPr>
                <w:sz w:val="22"/>
                <w:szCs w:val="22"/>
              </w:rPr>
              <w:t xml:space="preserve"> - najniższa cena spośród wszystkich ofert</w:t>
            </w:r>
          </w:p>
          <w:p w:rsidR="00512B6B" w:rsidRDefault="00512B6B" w:rsidP="00512B6B">
            <w:pPr>
              <w:jc w:val="both"/>
              <w:rPr>
                <w:color w:val="000000"/>
                <w:spacing w:val="-4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Cof</w:t>
            </w:r>
            <w:proofErr w:type="spellEnd"/>
            <w:r>
              <w:rPr>
                <w:sz w:val="22"/>
                <w:szCs w:val="22"/>
              </w:rPr>
              <w:t xml:space="preserve"> -  cena podana w ofercie</w:t>
            </w:r>
          </w:p>
          <w:p w:rsidR="00512B6B" w:rsidRDefault="00512B6B" w:rsidP="00512B6B">
            <w:pPr>
              <w:jc w:val="both"/>
              <w:rPr>
                <w:color w:val="000000"/>
                <w:spacing w:val="-4"/>
              </w:rPr>
            </w:pPr>
          </w:p>
          <w:p w:rsidR="00512B6B" w:rsidRDefault="00512B6B" w:rsidP="00512B6B">
            <w:pPr>
              <w:numPr>
                <w:ilvl w:val="0"/>
                <w:numId w:val="32"/>
              </w:numPr>
              <w:spacing w:after="120"/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Organizacja jednej z kolacji w formie ogniska lub np. karczmy grillowej </w:t>
            </w:r>
          </w:p>
          <w:p w:rsidR="00512B6B" w:rsidRDefault="00512B6B" w:rsidP="00512B6B">
            <w:pPr>
              <w:spacing w:after="120"/>
              <w:ind w:left="720"/>
              <w:jc w:val="both"/>
              <w:rPr>
                <w:b/>
                <w:u w:val="single"/>
              </w:rPr>
            </w:pPr>
            <w:r>
              <w:t>Nie/Tak 0-10 punktów</w:t>
            </w:r>
          </w:p>
          <w:p w:rsidR="00512B6B" w:rsidRDefault="00512B6B" w:rsidP="00512B6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  <w:rPr>
                <w:sz w:val="18"/>
              </w:rPr>
            </w:pPr>
            <w:r>
              <w:rPr>
                <w:sz w:val="96"/>
              </w:rPr>
              <w:t xml:space="preserve">  </w:t>
            </w:r>
          </w:p>
          <w:p w:rsidR="00512B6B" w:rsidRDefault="00512B6B" w:rsidP="00512B6B">
            <w:pPr>
              <w:numPr>
                <w:ilvl w:val="0"/>
                <w:numId w:val="32"/>
              </w:numPr>
              <w:spacing w:after="120"/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Udostępnienie terenu przy obiekcie w celu prowadzenia ćwiczeń sprawnościowych</w:t>
            </w:r>
          </w:p>
          <w:p w:rsidR="00512B6B" w:rsidRDefault="00512B6B" w:rsidP="00512B6B">
            <w:pPr>
              <w:spacing w:after="120"/>
              <w:ind w:left="720"/>
              <w:jc w:val="both"/>
              <w:rPr>
                <w:b/>
                <w:u w:val="single"/>
              </w:rPr>
            </w:pPr>
            <w:r>
              <w:t>Nie/Tak 0-5 punktów</w:t>
            </w:r>
          </w:p>
          <w:p w:rsidR="00512B6B" w:rsidRDefault="00512B6B" w:rsidP="00512B6B">
            <w:pPr>
              <w:spacing w:after="120"/>
              <w:ind w:left="720"/>
              <w:jc w:val="both"/>
            </w:pPr>
          </w:p>
          <w:p w:rsidR="00512B6B" w:rsidRDefault="00512B6B" w:rsidP="00512B6B">
            <w:pPr>
              <w:numPr>
                <w:ilvl w:val="0"/>
                <w:numId w:val="32"/>
              </w:numPr>
              <w:spacing w:after="120"/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lastRenderedPageBreak/>
              <w:t>Możliwość korzystania z sauny</w:t>
            </w:r>
          </w:p>
          <w:p w:rsidR="00512B6B" w:rsidRDefault="00512B6B" w:rsidP="00512B6B">
            <w:pPr>
              <w:spacing w:after="120"/>
              <w:ind w:left="720"/>
              <w:jc w:val="both"/>
              <w:rPr>
                <w:b/>
                <w:u w:val="single"/>
              </w:rPr>
            </w:pPr>
            <w:r>
              <w:t>Nie/Tak 0-5 punktów</w:t>
            </w:r>
          </w:p>
          <w:p w:rsidR="00512B6B" w:rsidRDefault="00512B6B" w:rsidP="00512B6B">
            <w:pPr>
              <w:spacing w:after="120"/>
              <w:ind w:left="720"/>
              <w:jc w:val="both"/>
            </w:pPr>
          </w:p>
          <w:p w:rsidR="00512B6B" w:rsidRDefault="00512B6B" w:rsidP="00512B6B">
            <w:pPr>
              <w:numPr>
                <w:ilvl w:val="0"/>
                <w:numId w:val="32"/>
              </w:numPr>
              <w:spacing w:after="120"/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Dodatkowe karety szkoleniowe do wykorzystania na stoku narciarskim </w:t>
            </w:r>
          </w:p>
          <w:p w:rsidR="00512B6B" w:rsidRDefault="00512B6B" w:rsidP="00512B6B">
            <w:pPr>
              <w:spacing w:after="120"/>
              <w:ind w:left="720"/>
              <w:jc w:val="both"/>
              <w:rPr>
                <w:b/>
                <w:u w:val="single"/>
              </w:rPr>
            </w:pPr>
            <w:r>
              <w:t>Nie/Tak 0-10 punktów</w:t>
            </w:r>
          </w:p>
          <w:p w:rsidR="00211900" w:rsidRDefault="00512B6B" w:rsidP="00512B6B">
            <w:pPr>
              <w:spacing w:before="120"/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Zamawiający udzieli zamówienia wykonawcy, którego oferta uzyskała najwyższą ocenę .</w:t>
            </w:r>
          </w:p>
        </w:tc>
      </w:tr>
      <w:tr w:rsidR="00211900" w:rsidTr="00163AF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A44C8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A44C8E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163AF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545" w:rsidRPr="00545545" w:rsidRDefault="00545545" w:rsidP="00545545">
            <w:pPr>
              <w:rPr>
                <w:b/>
                <w:bCs/>
                <w:color w:val="000000"/>
              </w:rPr>
            </w:pPr>
            <w:r w:rsidRPr="00545545">
              <w:rPr>
                <w:b/>
                <w:bCs/>
                <w:color w:val="000000"/>
              </w:rPr>
              <w:t>VII. MIEJSCE I TERMIN SKŁADANIA OFERT</w:t>
            </w:r>
          </w:p>
          <w:p w:rsidR="00545545" w:rsidRPr="00545545" w:rsidRDefault="00545545" w:rsidP="00545545">
            <w:pPr>
              <w:jc w:val="both"/>
              <w:rPr>
                <w:color w:val="000000"/>
              </w:rPr>
            </w:pPr>
            <w:r w:rsidRPr="00545545">
              <w:rPr>
                <w:color w:val="000000"/>
              </w:rPr>
              <w:t>Ofertę należy przygotować w wersji elektronicznej i przesłać odpowiednio drogą </w:t>
            </w:r>
            <w:r w:rsidRPr="00545545">
              <w:rPr>
                <w:color w:val="000000"/>
              </w:rPr>
              <w:br/>
              <w:t xml:space="preserve">e-mailową na adres </w:t>
            </w:r>
            <w:r w:rsidRPr="00545545">
              <w:rPr>
                <w:lang w:val="en-US"/>
              </w:rPr>
              <w:t xml:space="preserve">e-mail kaczork@prz.edu.pl </w:t>
            </w:r>
            <w:r w:rsidRPr="00545545">
              <w:rPr>
                <w:color w:val="000000"/>
              </w:rPr>
              <w:t xml:space="preserve">Otrzymanie oferty zostanie potwierdzone niezwłocznie w e- mailu zwrotnym. W treści e-maila należy powołać się na numer zapytania. </w:t>
            </w:r>
          </w:p>
          <w:p w:rsidR="00545545" w:rsidRPr="00545545" w:rsidRDefault="00545545" w:rsidP="00545545">
            <w:r w:rsidRPr="00545545">
              <w:rPr>
                <w:color w:val="000000"/>
              </w:rPr>
              <w:t>Nieprzekraczalny termin dostarczenia oferty: </w:t>
            </w:r>
          </w:p>
          <w:p w:rsidR="00545545" w:rsidRPr="00545545" w:rsidRDefault="00545545" w:rsidP="00545545">
            <w:pPr>
              <w:tabs>
                <w:tab w:val="num" w:pos="0"/>
              </w:tabs>
              <w:spacing w:after="120"/>
              <w:jc w:val="both"/>
              <w:rPr>
                <w:noProof/>
              </w:rPr>
            </w:pPr>
            <w:r w:rsidRPr="00545545">
              <w:rPr>
                <w:b/>
                <w:noProof/>
              </w:rPr>
              <w:t>Miejsce i termin składania ofert (e-mail): do dnia 2021-12-27 do godz. 10:00.</w:t>
            </w:r>
          </w:p>
          <w:p w:rsidR="00545545" w:rsidRPr="00545545" w:rsidRDefault="00545545" w:rsidP="00545545">
            <w:pPr>
              <w:spacing w:after="120"/>
              <w:jc w:val="both"/>
              <w:rPr>
                <w:bCs/>
              </w:rPr>
            </w:pPr>
            <w:r w:rsidRPr="00545545">
              <w:rPr>
                <w:b/>
              </w:rPr>
              <w:t xml:space="preserve">Termin związania ofertą: </w:t>
            </w:r>
            <w:r w:rsidRPr="00545545">
              <w:t>30 dn</w:t>
            </w:r>
            <w:r w:rsidRPr="00545545">
              <w:rPr>
                <w:bCs/>
              </w:rPr>
              <w:t>i</w:t>
            </w:r>
          </w:p>
          <w:p w:rsidR="00EB415D" w:rsidRDefault="00545545" w:rsidP="0054554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545545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Otwarcie ofert nastąpi w dniu: </w:t>
            </w:r>
            <w:r w:rsidRPr="00545545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2021-12-27 o godz. 10:15</w:t>
            </w:r>
            <w:r w:rsidRPr="00545545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, w siedzibie Zleceniodawcy, pokój nr 424-1, bud. V, al. Powstańców Warszawy 12, 35-95</w:t>
            </w:r>
          </w:p>
          <w:p w:rsidR="00545545" w:rsidRPr="00545545" w:rsidRDefault="00545545" w:rsidP="00545545"/>
        </w:tc>
      </w:tr>
      <w:tr w:rsidR="00545545" w:rsidTr="00163AF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8C" w:rsidRDefault="00251A8C" w:rsidP="00251A8C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VIII. BADANIE OFERTY</w:t>
            </w:r>
          </w:p>
          <w:p w:rsidR="00251A8C" w:rsidRDefault="00251A8C" w:rsidP="00251A8C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ar-SA"/>
              </w:rPr>
              <w:t xml:space="preserve">W toku badania i oceny ofert, Zleceniodawca może żądać od Zleceniobiorców wyjaśnień dotyczących treści złożonych ofert. </w:t>
            </w:r>
          </w:p>
          <w:p w:rsidR="00251A8C" w:rsidRDefault="00251A8C" w:rsidP="00251A8C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en-US"/>
              </w:rPr>
              <w:t xml:space="preserve">Zleceniodawca poprawia w ofercie: </w:t>
            </w:r>
          </w:p>
          <w:p w:rsidR="00251A8C" w:rsidRDefault="00251A8C" w:rsidP="00251A8C">
            <w:pPr>
              <w:numPr>
                <w:ilvl w:val="0"/>
                <w:numId w:val="29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pisarskie, </w:t>
            </w:r>
          </w:p>
          <w:p w:rsidR="00251A8C" w:rsidRDefault="00251A8C" w:rsidP="00251A8C">
            <w:pPr>
              <w:numPr>
                <w:ilvl w:val="0"/>
                <w:numId w:val="29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251A8C" w:rsidRDefault="00251A8C" w:rsidP="00251A8C">
            <w:pPr>
              <w:numPr>
                <w:ilvl w:val="0"/>
                <w:numId w:val="29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251A8C" w:rsidRDefault="00251A8C" w:rsidP="00251A8C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>
              <w:rPr>
                <w:rFonts w:eastAsia="Verdana,Bold"/>
                <w:b/>
                <w:bCs/>
                <w:color w:val="000000"/>
              </w:rPr>
              <w:t>ZLECENIODAWCA ODRZUCI OFERTĘ</w:t>
            </w:r>
          </w:p>
          <w:p w:rsidR="00251A8C" w:rsidRDefault="00251A8C" w:rsidP="00251A8C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 xml:space="preserve">1) </w:t>
            </w:r>
            <w:r>
              <w:rPr>
                <w:rFonts w:eastAsia="Calibri"/>
                <w:iCs/>
              </w:rPr>
              <w:t>Zleceniobiorcy</w:t>
            </w:r>
            <w:r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251A8C" w:rsidRDefault="00251A8C" w:rsidP="00251A8C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>2) Treść złożonej oferty n</w:t>
            </w:r>
            <w:r>
              <w:rPr>
                <w:rFonts w:eastAsia="Calibri"/>
              </w:rPr>
              <w:t xml:space="preserve">ie odpowiada warunkom postępowania. </w:t>
            </w:r>
          </w:p>
          <w:p w:rsidR="00251A8C" w:rsidRDefault="00251A8C" w:rsidP="00251A8C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</w:rPr>
              <w:t>3)</w:t>
            </w:r>
            <w:r>
              <w:rPr>
                <w:rFonts w:eastAsia="Calibri"/>
                <w:color w:val="000000"/>
              </w:rPr>
              <w:t xml:space="preserve"> Oferty złożone po terminie</w:t>
            </w:r>
          </w:p>
          <w:p w:rsidR="00251A8C" w:rsidRDefault="00251A8C" w:rsidP="00251A8C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UNIEWAŻNIENIE POSTĘPOWANIA</w:t>
            </w:r>
          </w:p>
          <w:p w:rsidR="00251A8C" w:rsidRDefault="00251A8C" w:rsidP="00251A8C">
            <w:pPr>
              <w:numPr>
                <w:ilvl w:val="0"/>
                <w:numId w:val="30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Zleceniodawca zastrzega sobie prawo do unieważnienia niniejszego postępowania na każdym jego etapie bez podania przyczyny, o czym poinformuje niezwłocznie wszystkich Oferentów.</w:t>
            </w:r>
          </w:p>
          <w:p w:rsidR="00545545" w:rsidRPr="00545545" w:rsidRDefault="00251A8C" w:rsidP="00251A8C">
            <w:pPr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 jest wyższa od kwoty, jaką Zleceniodawca może przeznaczyć na realizację zamówienia.</w:t>
            </w:r>
          </w:p>
        </w:tc>
      </w:tr>
      <w:tr w:rsidR="00251A8C" w:rsidTr="00163AF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AF5" w:rsidRPr="00163AF5" w:rsidRDefault="00163AF5" w:rsidP="00163AF5">
            <w:pPr>
              <w:jc w:val="both"/>
              <w:rPr>
                <w:bCs/>
                <w:color w:val="000000"/>
              </w:rPr>
            </w:pPr>
            <w:r w:rsidRPr="00163AF5">
              <w:rPr>
                <w:bCs/>
                <w:color w:val="000000"/>
              </w:rPr>
              <w:t xml:space="preserve">IX. </w:t>
            </w:r>
            <w:r w:rsidRPr="00163AF5">
              <w:rPr>
                <w:b/>
                <w:bCs/>
                <w:color w:val="000000"/>
              </w:rPr>
              <w:t>ODPOWIEDZI NA PYTANIA ZLECENIOBIORCÓW ORAZ ZMIANY TREŚCI OGŁOSZENIA</w:t>
            </w:r>
          </w:p>
          <w:p w:rsidR="00163AF5" w:rsidRPr="00163AF5" w:rsidRDefault="00163AF5" w:rsidP="00163AF5">
            <w:pPr>
              <w:numPr>
                <w:ilvl w:val="0"/>
                <w:numId w:val="31"/>
              </w:numPr>
              <w:spacing w:line="256" w:lineRule="auto"/>
              <w:contextualSpacing/>
              <w:jc w:val="both"/>
              <w:rPr>
                <w:rFonts w:eastAsia="Calibri" w:cs="Calibri"/>
                <w:lang w:val="en-US" w:eastAsia="en-US"/>
              </w:rPr>
            </w:pPr>
            <w:r w:rsidRPr="00163AF5">
              <w:rPr>
                <w:rFonts w:eastAsia="Calibri" w:cs="Calibri"/>
                <w:lang w:eastAsia="en-US"/>
              </w:rPr>
              <w:t xml:space="preserve">Każdorazowo, w języku polskim, powołując się na numer ogłoszenia można kierować pytania do Zleceniodawcy na adres Zleceniodawcy, </w:t>
            </w:r>
            <w:r w:rsidRPr="00163AF5">
              <w:rPr>
                <w:rFonts w:eastAsia="Calibri" w:cs="Calibri"/>
                <w:lang w:val="en-US" w:eastAsia="en-US"/>
              </w:rPr>
              <w:t>e-</w:t>
            </w:r>
            <w:proofErr w:type="spellStart"/>
            <w:r w:rsidRPr="00163AF5">
              <w:rPr>
                <w:rFonts w:eastAsia="Calibri" w:cs="Calibri"/>
                <w:lang w:val="en-US" w:eastAsia="en-US"/>
              </w:rPr>
              <w:t>mailem</w:t>
            </w:r>
            <w:proofErr w:type="spellEnd"/>
            <w:r w:rsidRPr="00163AF5">
              <w:rPr>
                <w:rFonts w:eastAsia="Calibri" w:cs="Calibri"/>
                <w:lang w:val="en-US" w:eastAsia="en-US"/>
              </w:rPr>
              <w:t>: kaczork@prz.edu.pl</w:t>
            </w:r>
          </w:p>
          <w:p w:rsidR="00163AF5" w:rsidRPr="00163AF5" w:rsidRDefault="00163AF5" w:rsidP="00163AF5">
            <w:pPr>
              <w:numPr>
                <w:ilvl w:val="0"/>
                <w:numId w:val="31"/>
              </w:numPr>
              <w:spacing w:line="256" w:lineRule="auto"/>
              <w:contextualSpacing/>
              <w:jc w:val="both"/>
              <w:rPr>
                <w:rFonts w:eastAsia="Calibri" w:cs="Calibri"/>
                <w:lang w:val="en-US" w:eastAsia="en-US"/>
              </w:rPr>
            </w:pPr>
            <w:r w:rsidRPr="00163AF5">
              <w:rPr>
                <w:rFonts w:eastAsia="Calibri" w:cs="Calibri"/>
                <w:lang w:eastAsia="en-US"/>
              </w:rPr>
              <w:t xml:space="preserve">Zleceniobiorca może zwrócić się do Zleceniodawcy o wyjaśnienie treści niniejszego ogłoszenia. Zleceniodawca udzieli wyjaśnień niezwłocznie, jednak nie później niż na 2 dni przed upływem terminu składania ofert - pod warunkiem że wniosek o wyjaśnienie </w:t>
            </w:r>
            <w:r w:rsidRPr="00163AF5">
              <w:rPr>
                <w:rFonts w:eastAsia="Calibri" w:cs="Calibri"/>
                <w:lang w:eastAsia="en-US"/>
              </w:rPr>
              <w:lastRenderedPageBreak/>
              <w:t>treści ogłoszenia wpłynął do Zleceniodawcy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Zleceniodawca może udzielić wyjaśnień albo pozostawić wniosek bez rozpoznania.</w:t>
            </w:r>
          </w:p>
          <w:p w:rsidR="00163AF5" w:rsidRPr="00163AF5" w:rsidRDefault="00163AF5" w:rsidP="00163AF5">
            <w:pPr>
              <w:numPr>
                <w:ilvl w:val="0"/>
                <w:numId w:val="31"/>
              </w:numPr>
              <w:spacing w:line="256" w:lineRule="auto"/>
              <w:contextualSpacing/>
              <w:jc w:val="both"/>
              <w:rPr>
                <w:rFonts w:eastAsia="Calibri" w:cs="Calibri"/>
                <w:lang w:val="en-US" w:eastAsia="en-US"/>
              </w:rPr>
            </w:pPr>
            <w:r w:rsidRPr="00163AF5">
              <w:rPr>
                <w:rFonts w:eastAsia="Calibri" w:cs="Calibri"/>
                <w:lang w:eastAsia="en-US"/>
              </w:rPr>
              <w:t>Przedłużenie terminu składania ofert nie wpływa na bieg terminu składania wniosku, o którym mowa w pkt 2.</w:t>
            </w:r>
          </w:p>
          <w:p w:rsidR="00163AF5" w:rsidRPr="00163AF5" w:rsidRDefault="00163AF5" w:rsidP="00163AF5">
            <w:pPr>
              <w:numPr>
                <w:ilvl w:val="0"/>
                <w:numId w:val="31"/>
              </w:numPr>
              <w:spacing w:line="256" w:lineRule="auto"/>
              <w:contextualSpacing/>
              <w:jc w:val="both"/>
              <w:rPr>
                <w:rFonts w:eastAsia="Calibri" w:cs="Calibri"/>
                <w:lang w:val="en-US" w:eastAsia="en-US"/>
              </w:rPr>
            </w:pPr>
            <w:r w:rsidRPr="00163AF5">
              <w:rPr>
                <w:rFonts w:eastAsia="Calibri" w:cs="Calibri"/>
                <w:lang w:eastAsia="en-US"/>
              </w:rPr>
              <w:t xml:space="preserve">Treść zapytań wraz z wyjaśnieniami Zleceniodawca przekazuje bez ujawniania źródła zapytania, na stronie internetowej: </w:t>
            </w:r>
            <w:hyperlink r:id="rId8" w:history="1">
              <w:r w:rsidRPr="00163AF5">
                <w:rPr>
                  <w:rFonts w:eastAsia="Calibri" w:cs="Calibri"/>
                  <w:color w:val="0000FF"/>
                  <w:u w:val="single"/>
                  <w:lang w:eastAsia="en-US"/>
                </w:rPr>
                <w:t>http://www.ogloszenia.propublico.pl/prz</w:t>
              </w:r>
            </w:hyperlink>
          </w:p>
          <w:p w:rsidR="00251A8C" w:rsidRDefault="00163AF5" w:rsidP="00163AF5">
            <w:pPr>
              <w:jc w:val="both"/>
              <w:rPr>
                <w:b/>
                <w:bCs/>
                <w:color w:val="000000"/>
              </w:rPr>
            </w:pPr>
            <w:r w:rsidRPr="00163AF5">
              <w:t>W uzasadnionych przypadkach Zleceniodawca może przed upływem terminu składania ofert zmienić treść ogłoszenia. Dokonaną zmianę treści ogłoszenia Zleceniodawca udostępnia na stronie internetowej.</w:t>
            </w:r>
          </w:p>
        </w:tc>
      </w:tr>
      <w:tr w:rsidR="00163AF5" w:rsidTr="00163AF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AF5" w:rsidRPr="00163AF5" w:rsidRDefault="00163AF5" w:rsidP="00163AF5">
            <w:pPr>
              <w:jc w:val="both"/>
              <w:rPr>
                <w:bCs/>
                <w:color w:val="000000"/>
              </w:rPr>
            </w:pPr>
            <w:r w:rsidRPr="00163AF5">
              <w:rPr>
                <w:bCs/>
                <w:color w:val="000000"/>
              </w:rPr>
              <w:lastRenderedPageBreak/>
              <w:t xml:space="preserve">X. Od rozstrzygnięcia Zleceniodawcy nie przysługuje odwołanie.  </w:t>
            </w:r>
          </w:p>
        </w:tc>
      </w:tr>
      <w:tr w:rsidR="00211900" w:rsidTr="00163AF5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63AF5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232716">
      <w:pPr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p w:rsidR="00163AF5" w:rsidRDefault="00232716" w:rsidP="00163AF5">
      <w:pPr>
        <w:ind w:left="75"/>
        <w:rPr>
          <w:rFonts w:ascii="Segoe UI" w:hAnsi="Segoe UI" w:cs="Segoe UI"/>
          <w:color w:val="000000"/>
          <w:sz w:val="20"/>
          <w:szCs w:val="20"/>
          <w:u w:val="single"/>
        </w:rPr>
      </w:pPr>
      <w:r>
        <w:rPr>
          <w:noProof/>
        </w:rPr>
        <w:lastRenderedPageBreak/>
        <w:pict>
          <v:shape id="_x0000_i1026" type="#_x0000_t75" alt="FE_POWER_poziom_pl-1_rgb" style="width:453.3pt;height:58.25pt;visibility:visible;mso-wrap-style:square">
            <v:imagedata r:id="rId7" o:title="FE_POWER_poziom_pl-1_rgb"/>
          </v:shape>
        </w:pict>
      </w:r>
    </w:p>
    <w:p w:rsidR="00163AF5" w:rsidRPr="00163AF5" w:rsidRDefault="00163AF5" w:rsidP="00163AF5">
      <w:pPr>
        <w:ind w:left="75"/>
        <w:jc w:val="center"/>
        <w:rPr>
          <w:rFonts w:ascii="Segoe UI" w:hAnsi="Segoe UI" w:cs="Segoe UI"/>
          <w:color w:val="000000"/>
          <w:sz w:val="20"/>
          <w:szCs w:val="20"/>
          <w:u w:val="single"/>
        </w:rPr>
      </w:pPr>
      <w:r>
        <w:rPr>
          <w:rFonts w:ascii="Segoe UI" w:hAnsi="Segoe UI" w:cs="Segoe UI"/>
          <w:color w:val="000000"/>
          <w:sz w:val="20"/>
          <w:szCs w:val="20"/>
          <w:u w:val="single"/>
        </w:rPr>
        <w:t>POWR.NK .18.001.01 - ŚCIEŻKA 2 - Nowa jakość - zintegrowany program rozwoju Politechniki Rzeszowskiej;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7C4F6E" w:rsidRPr="007C4F6E">
        <w:rPr>
          <w:rFonts w:ascii="Arial" w:hAnsi="Arial" w:cs="Arial"/>
          <w:sz w:val="28"/>
          <w:szCs w:val="28"/>
          <w:u w:val="single"/>
        </w:rPr>
        <w:t>Usługi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163AF5" w:rsidRPr="00A84A89" w:rsidRDefault="00163AF5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NA/O/332/2021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7C4F6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7C4F6E">
        <w:rPr>
          <w:rFonts w:ascii="Arial" w:hAnsi="Arial" w:cs="Arial"/>
        </w:rPr>
        <w:t>POLITECHNIKA RZESZOWSKA</w:t>
      </w:r>
    </w:p>
    <w:p w:rsidR="001B541E" w:rsidRPr="00A40632" w:rsidRDefault="007C4F6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7C4F6E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7C4F6E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7C4F6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7C4F6E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7C4F6E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7C4F6E" w:rsidRPr="00163AF5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7C4F6E" w:rsidRPr="007C4F6E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7C4F6E" w:rsidP="001B541E">
      <w:pPr>
        <w:ind w:left="142"/>
        <w:jc w:val="center"/>
        <w:rPr>
          <w:rFonts w:ascii="Arial" w:hAnsi="Arial" w:cs="Arial"/>
        </w:rPr>
      </w:pPr>
      <w:r w:rsidRPr="007C4F6E">
        <w:rPr>
          <w:rFonts w:ascii="Arial" w:hAnsi="Arial" w:cs="Arial"/>
          <w:b/>
        </w:rPr>
        <w:t>Organizacja  treningu terenowego pilota 2 dla studentów Politechniki Rzeszowskiej  wraz z obsługą instruktorską.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232716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5D0563" w:rsidTr="005D0563">
        <w:tc>
          <w:tcPr>
            <w:tcW w:w="9284" w:type="dxa"/>
            <w:shd w:val="clear" w:color="auto" w:fill="F3F3F3"/>
            <w:vAlign w:val="center"/>
          </w:tcPr>
          <w:p w:rsidR="005D0563" w:rsidRPr="00CA0351" w:rsidRDefault="005D0563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5D0563" w:rsidTr="005D0563">
        <w:tc>
          <w:tcPr>
            <w:tcW w:w="9284" w:type="dxa"/>
          </w:tcPr>
          <w:p w:rsidR="005D0563" w:rsidRPr="002661CA" w:rsidRDefault="005D0563" w:rsidP="009E1FF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4F6E">
              <w:rPr>
                <w:rFonts w:ascii="Arial" w:hAnsi="Arial" w:cs="Arial"/>
                <w:b/>
                <w:sz w:val="22"/>
                <w:szCs w:val="22"/>
              </w:rPr>
              <w:t>Organizacja  treningu terenowego pilota 2 dla studentów Politechniki Rzeszowskiej  wraz z obsługą instruktorską.</w:t>
            </w:r>
          </w:p>
          <w:p w:rsidR="005D0563" w:rsidRPr="002661CA" w:rsidRDefault="005D0563" w:rsidP="009E1FF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5D0563" w:rsidRPr="002661CA" w:rsidRDefault="005D0563" w:rsidP="009E1FF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 xml:space="preserve">słownie netto: </w:t>
            </w:r>
            <w:r w:rsidRPr="002661CA">
              <w:rPr>
                <w:rFonts w:ascii="Arial" w:hAnsi="Arial" w:cs="Arial"/>
              </w:rPr>
              <w:lastRenderedPageBreak/>
              <w:t>...................................................................................................................................zł.</w:t>
            </w:r>
          </w:p>
          <w:p w:rsidR="005D0563" w:rsidRPr="002661CA" w:rsidRDefault="005D0563" w:rsidP="009E1FF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5D0563" w:rsidRPr="002661CA" w:rsidRDefault="005D0563" w:rsidP="009E1FF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5D0563" w:rsidRPr="002661CA" w:rsidRDefault="005D0563" w:rsidP="009E1FF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5D0563" w:rsidRDefault="005D0563" w:rsidP="009E1FF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Default="001B541E" w:rsidP="001B541E">
      <w:pPr>
        <w:spacing w:line="360" w:lineRule="auto"/>
        <w:rPr>
          <w:rFonts w:ascii="Arial" w:hAnsi="Arial" w:cs="Arial"/>
          <w:highlight w:val="yellow"/>
        </w:rPr>
      </w:pPr>
    </w:p>
    <w:p w:rsidR="005D0563" w:rsidRDefault="005D0563" w:rsidP="005D0563">
      <w:pPr>
        <w:spacing w:after="120"/>
        <w:jc w:val="both"/>
        <w:rPr>
          <w:b/>
        </w:rPr>
      </w:pPr>
      <w:r>
        <w:rPr>
          <w:b/>
        </w:rPr>
        <w:t xml:space="preserve">Cena brutto za jednego uczestnik części I- …………………….. zł </w:t>
      </w:r>
    </w:p>
    <w:p w:rsidR="005D0563" w:rsidRDefault="005D0563" w:rsidP="005D0563">
      <w:pPr>
        <w:spacing w:after="120"/>
        <w:jc w:val="both"/>
        <w:rPr>
          <w:b/>
        </w:rPr>
      </w:pPr>
      <w:r>
        <w:rPr>
          <w:b/>
        </w:rPr>
        <w:t xml:space="preserve">Cena brutto za jednego uczestnik części II- …………………….. zł </w:t>
      </w:r>
    </w:p>
    <w:p w:rsidR="005D0563" w:rsidRDefault="005D0563" w:rsidP="005D0563">
      <w:pPr>
        <w:spacing w:after="120"/>
        <w:jc w:val="both"/>
        <w:rPr>
          <w:b/>
        </w:rPr>
      </w:pPr>
      <w:r>
        <w:rPr>
          <w:b/>
        </w:rPr>
        <w:t xml:space="preserve">Cena brutto za jednego uczestnik części III- …………………….. zł </w:t>
      </w:r>
    </w:p>
    <w:p w:rsidR="005D0563" w:rsidRDefault="005D0563" w:rsidP="005D0563">
      <w:pPr>
        <w:spacing w:after="120"/>
        <w:jc w:val="both"/>
        <w:rPr>
          <w:u w:val="single"/>
        </w:rPr>
      </w:pPr>
    </w:p>
    <w:p w:rsidR="005D0563" w:rsidRDefault="005D0563" w:rsidP="005D0563">
      <w:pPr>
        <w:spacing w:after="120"/>
        <w:jc w:val="both"/>
        <w:rPr>
          <w:u w:val="single"/>
        </w:rPr>
      </w:pPr>
      <w:r>
        <w:rPr>
          <w:u w:val="single"/>
        </w:rPr>
        <w:t>Do oferty należy dołączyć wycenę jednostkową poniższych pozycji dotyczących części I,II i III  (każda część osobno) z uwzględnieniem stawki podatku VAT:</w:t>
      </w:r>
    </w:p>
    <w:p w:rsidR="005D0563" w:rsidRDefault="005D0563" w:rsidP="005D0563">
      <w:pPr>
        <w:spacing w:after="120"/>
        <w:jc w:val="both"/>
      </w:pPr>
      <w:r>
        <w:t>- nocleg ze śniadaniem (sztuka),</w:t>
      </w:r>
    </w:p>
    <w:p w:rsidR="005D0563" w:rsidRDefault="005D0563" w:rsidP="005D0563">
      <w:pPr>
        <w:spacing w:after="120"/>
        <w:jc w:val="both"/>
      </w:pPr>
      <w:r>
        <w:t>- wyżywienie: obiad, kolacja (osobodzień),</w:t>
      </w:r>
    </w:p>
    <w:p w:rsidR="005D0563" w:rsidRDefault="005D0563" w:rsidP="005D0563">
      <w:pPr>
        <w:spacing w:after="120"/>
        <w:jc w:val="both"/>
      </w:pPr>
      <w:r>
        <w:t>- wyciąg narciarski (osobodzień).</w:t>
      </w:r>
    </w:p>
    <w:p w:rsidR="005D0563" w:rsidRDefault="005D0563" w:rsidP="005D0563">
      <w:pPr>
        <w:spacing w:after="120"/>
        <w:jc w:val="both"/>
      </w:pPr>
    </w:p>
    <w:p w:rsidR="005D0563" w:rsidRDefault="005D0563" w:rsidP="005D0563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V. Dodatkowe kryteria oceny ofert</w:t>
      </w:r>
    </w:p>
    <w:p w:rsidR="005D0563" w:rsidRDefault="005D0563" w:rsidP="005D0563">
      <w:pPr>
        <w:spacing w:after="120"/>
        <w:jc w:val="both"/>
        <w:rPr>
          <w:b/>
          <w:u w:val="single"/>
        </w:rPr>
      </w:pPr>
      <w:r>
        <w:rPr>
          <w:b/>
          <w:u w:val="single"/>
        </w:rPr>
        <w:t xml:space="preserve">1. Organizacja jednej z kolacji w formie ogniska lub np. karczmy grillowej </w:t>
      </w:r>
    </w:p>
    <w:p w:rsidR="005D0563" w:rsidRDefault="005D0563" w:rsidP="005D0563">
      <w:pPr>
        <w:spacing w:after="120"/>
        <w:jc w:val="both"/>
        <w:rPr>
          <w:b/>
          <w:u w:val="single"/>
        </w:rPr>
      </w:pPr>
    </w:p>
    <w:p w:rsidR="005D0563" w:rsidRDefault="005D0563" w:rsidP="005D0563">
      <w:pPr>
        <w:spacing w:after="120"/>
        <w:ind w:left="720"/>
        <w:jc w:val="both"/>
      </w:pPr>
      <w:r>
        <w:t>0-10 punktów</w:t>
      </w:r>
    </w:p>
    <w:p w:rsidR="005D0563" w:rsidRDefault="005D0563" w:rsidP="005D056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    □ </w:t>
      </w:r>
      <w:r>
        <w:rPr>
          <w:b/>
        </w:rPr>
        <w:t xml:space="preserve">TAK (10pkt.)                                  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NIE</w:t>
      </w:r>
      <w:r>
        <w:rPr>
          <w:b/>
        </w:rPr>
        <w:tab/>
        <w:t xml:space="preserve">(0pkt.)                                                </w:t>
      </w:r>
      <w:r>
        <w:rPr>
          <w:b/>
          <w:sz w:val="96"/>
        </w:rPr>
        <w:t xml:space="preserve"> </w:t>
      </w:r>
    </w:p>
    <w:p w:rsidR="005D0563" w:rsidRDefault="005D0563" w:rsidP="005D056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5D0563" w:rsidRDefault="005D0563" w:rsidP="005D0563">
      <w:pPr>
        <w:spacing w:after="120"/>
        <w:jc w:val="both"/>
        <w:rPr>
          <w:b/>
          <w:u w:val="single"/>
        </w:rPr>
      </w:pPr>
    </w:p>
    <w:p w:rsidR="005D0563" w:rsidRDefault="005D0563" w:rsidP="005D0563">
      <w:pPr>
        <w:spacing w:after="120"/>
        <w:jc w:val="both"/>
        <w:rPr>
          <w:b/>
          <w:u w:val="single"/>
        </w:rPr>
      </w:pPr>
      <w:r>
        <w:rPr>
          <w:b/>
        </w:rPr>
        <w:t>2.</w:t>
      </w:r>
      <w:r>
        <w:rPr>
          <w:rFonts w:ascii="Arial" w:hAnsi="Arial" w:cs="Arial"/>
          <w:b/>
        </w:rPr>
        <w:t xml:space="preserve"> </w:t>
      </w:r>
      <w:r>
        <w:rPr>
          <w:b/>
          <w:u w:val="single"/>
        </w:rPr>
        <w:t>Udostępnienie terenu przy obiekcie w celu prowadzenia ćwiczeń sprawnościowych</w:t>
      </w:r>
    </w:p>
    <w:p w:rsidR="005D0563" w:rsidRDefault="005D0563" w:rsidP="005D0563">
      <w:pPr>
        <w:spacing w:after="120"/>
        <w:ind w:left="720"/>
        <w:jc w:val="both"/>
      </w:pPr>
      <w:r>
        <w:t>0-5 punktów</w:t>
      </w:r>
    </w:p>
    <w:p w:rsidR="005D0563" w:rsidRDefault="005D0563" w:rsidP="005D056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    □ </w:t>
      </w:r>
      <w:r>
        <w:rPr>
          <w:b/>
        </w:rPr>
        <w:t xml:space="preserve">TAK (5pkt.)                                  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NIE</w:t>
      </w:r>
      <w:r>
        <w:rPr>
          <w:b/>
        </w:rPr>
        <w:tab/>
        <w:t xml:space="preserve">(0pkt.)                                                </w:t>
      </w:r>
      <w:r>
        <w:rPr>
          <w:b/>
          <w:sz w:val="96"/>
        </w:rPr>
        <w:t xml:space="preserve"> </w:t>
      </w:r>
    </w:p>
    <w:p w:rsidR="005D0563" w:rsidRDefault="005D0563" w:rsidP="005D056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5D0563" w:rsidRDefault="005D0563" w:rsidP="005D0563">
      <w:pPr>
        <w:spacing w:after="120"/>
        <w:ind w:left="720"/>
        <w:jc w:val="both"/>
      </w:pPr>
    </w:p>
    <w:p w:rsidR="005D0563" w:rsidRDefault="005D0563" w:rsidP="005D0563">
      <w:pPr>
        <w:spacing w:after="120"/>
        <w:jc w:val="both"/>
        <w:rPr>
          <w:b/>
          <w:u w:val="single"/>
        </w:rPr>
      </w:pPr>
    </w:p>
    <w:p w:rsidR="005D0563" w:rsidRDefault="005D0563" w:rsidP="005D0563">
      <w:pPr>
        <w:spacing w:after="120"/>
        <w:jc w:val="both"/>
        <w:rPr>
          <w:b/>
          <w:u w:val="single"/>
        </w:rPr>
      </w:pPr>
      <w:r>
        <w:rPr>
          <w:b/>
        </w:rPr>
        <w:t>3.</w:t>
      </w:r>
      <w:r>
        <w:rPr>
          <w:rFonts w:ascii="Arial" w:hAnsi="Arial" w:cs="Arial"/>
          <w:b/>
        </w:rPr>
        <w:t xml:space="preserve"> </w:t>
      </w:r>
      <w:r>
        <w:rPr>
          <w:b/>
          <w:u w:val="single"/>
        </w:rPr>
        <w:t>Zapewnienie korzystania z sauny</w:t>
      </w:r>
    </w:p>
    <w:p w:rsidR="005D0563" w:rsidRDefault="005D0563" w:rsidP="005D0563">
      <w:pPr>
        <w:spacing w:after="120"/>
        <w:ind w:left="720"/>
        <w:jc w:val="both"/>
      </w:pPr>
      <w:r>
        <w:t>0-5 punktów</w:t>
      </w:r>
    </w:p>
    <w:p w:rsidR="005D0563" w:rsidRDefault="005D0563" w:rsidP="005D056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lastRenderedPageBreak/>
        <w:t xml:space="preserve">    □ </w:t>
      </w:r>
      <w:r>
        <w:rPr>
          <w:b/>
        </w:rPr>
        <w:t xml:space="preserve">TAK (5pkt.)                                  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NIE</w:t>
      </w:r>
      <w:r>
        <w:rPr>
          <w:b/>
        </w:rPr>
        <w:tab/>
        <w:t xml:space="preserve">(0pkt.)                                                </w:t>
      </w:r>
      <w:r>
        <w:rPr>
          <w:b/>
          <w:sz w:val="96"/>
        </w:rPr>
        <w:t xml:space="preserve"> </w:t>
      </w:r>
    </w:p>
    <w:p w:rsidR="005D0563" w:rsidRDefault="005D0563" w:rsidP="005D056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5D0563" w:rsidRDefault="005D0563" w:rsidP="005D0563">
      <w:pPr>
        <w:spacing w:after="120"/>
        <w:ind w:left="720"/>
        <w:jc w:val="both"/>
      </w:pPr>
    </w:p>
    <w:p w:rsidR="005D0563" w:rsidRDefault="005D0563" w:rsidP="005D0563">
      <w:pPr>
        <w:spacing w:after="120"/>
        <w:jc w:val="both"/>
        <w:rPr>
          <w:b/>
          <w:u w:val="single"/>
        </w:rPr>
      </w:pPr>
      <w:r>
        <w:rPr>
          <w:b/>
          <w:u w:val="single"/>
        </w:rPr>
        <w:t xml:space="preserve">4. Dodatkowe karety szkoleniowe do wykorzystania na stoku narciarskim </w:t>
      </w:r>
    </w:p>
    <w:p w:rsidR="005D0563" w:rsidRDefault="005D0563" w:rsidP="005D0563">
      <w:pPr>
        <w:spacing w:after="120"/>
        <w:ind w:left="720"/>
        <w:jc w:val="both"/>
      </w:pPr>
      <w:r>
        <w:t>0-10 punktów</w:t>
      </w:r>
    </w:p>
    <w:p w:rsidR="005D0563" w:rsidRDefault="005D0563" w:rsidP="005D056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    □ </w:t>
      </w:r>
      <w:r>
        <w:rPr>
          <w:b/>
        </w:rPr>
        <w:t xml:space="preserve">TAK (10pkt.)                                  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NIE</w:t>
      </w:r>
      <w:r>
        <w:rPr>
          <w:b/>
        </w:rPr>
        <w:tab/>
        <w:t xml:space="preserve">(0pkt.)                                                </w:t>
      </w:r>
      <w:r>
        <w:rPr>
          <w:b/>
          <w:sz w:val="96"/>
        </w:rPr>
        <w:t xml:space="preserve"> </w:t>
      </w:r>
    </w:p>
    <w:p w:rsidR="005D0563" w:rsidRDefault="005D0563" w:rsidP="005D056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5D0563" w:rsidRDefault="005D0563" w:rsidP="005D0563">
      <w:pPr>
        <w:spacing w:after="120"/>
        <w:jc w:val="both"/>
      </w:pPr>
    </w:p>
    <w:p w:rsidR="005D0563" w:rsidRDefault="005D0563" w:rsidP="005D0563">
      <w:pPr>
        <w:spacing w:before="120"/>
        <w:rPr>
          <w:rFonts w:ascii="Arial" w:hAnsi="Arial" w:cs="Arial"/>
        </w:rPr>
      </w:pPr>
      <w:r>
        <w:rPr>
          <w:rFonts w:ascii="Arial" w:hAnsi="Arial" w:cs="Arial"/>
          <w:b/>
        </w:rPr>
        <w:t>V. Deklaruję ponadto</w:t>
      </w:r>
      <w:r>
        <w:rPr>
          <w:rFonts w:ascii="Arial" w:hAnsi="Arial" w:cs="Arial"/>
        </w:rPr>
        <w:t>:</w:t>
      </w:r>
    </w:p>
    <w:p w:rsidR="005D0563" w:rsidRDefault="005D0563" w:rsidP="005D0563">
      <w:pPr>
        <w:numPr>
          <w:ilvl w:val="0"/>
          <w:numId w:val="33"/>
        </w:numPr>
        <w:spacing w:before="120" w:line="360" w:lineRule="auto"/>
        <w:ind w:left="658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termin wykonania zamówienia: </w:t>
      </w:r>
      <w:r w:rsidRPr="005D0563">
        <w:rPr>
          <w:b/>
          <w:u w:val="single"/>
        </w:rPr>
        <w:t>25.02 - 03.03.2022 r.</w:t>
      </w:r>
    </w:p>
    <w:p w:rsidR="005D0563" w:rsidRDefault="005D0563" w:rsidP="005D0563">
      <w:pPr>
        <w:numPr>
          <w:ilvl w:val="0"/>
          <w:numId w:val="33"/>
        </w:numPr>
        <w:spacing w:line="360" w:lineRule="auto"/>
        <w:ind w:left="658" w:hanging="357"/>
        <w:rPr>
          <w:rFonts w:ascii="Arial" w:hAnsi="Arial" w:cs="Arial"/>
        </w:rPr>
      </w:pPr>
      <w:r>
        <w:rPr>
          <w:rFonts w:ascii="Arial" w:hAnsi="Arial" w:cs="Arial"/>
        </w:rPr>
        <w:t>warunki płatności : do 14 dni,</w:t>
      </w:r>
    </w:p>
    <w:p w:rsidR="005D0563" w:rsidRDefault="005D0563" w:rsidP="005D0563">
      <w:pPr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  <w:bCs/>
          <w:color w:val="000000"/>
          <w:u w:val="single"/>
        </w:rPr>
      </w:pPr>
      <w:r>
        <w:rPr>
          <w:rFonts w:ascii="Arial" w:hAnsi="Arial" w:cs="Arial"/>
          <w:bCs/>
          <w:color w:val="000000"/>
          <w:u w:val="single"/>
        </w:rPr>
        <w:t>standard hotelu</w:t>
      </w:r>
    </w:p>
    <w:p w:rsidR="005D0563" w:rsidRDefault="005D0563" w:rsidP="005D0563">
      <w:pPr>
        <w:autoSpaceDE w:val="0"/>
        <w:autoSpaceDN w:val="0"/>
        <w:adjustRightInd w:val="0"/>
        <w:ind w:left="660"/>
        <w:rPr>
          <w:bCs/>
          <w:color w:val="000000"/>
          <w:u w:val="single"/>
        </w:rPr>
      </w:pPr>
    </w:p>
    <w:p w:rsidR="005D0563" w:rsidRDefault="005D0563" w:rsidP="005D0563">
      <w:pPr>
        <w:autoSpaceDE w:val="0"/>
        <w:autoSpaceDN w:val="0"/>
        <w:adjustRightInd w:val="0"/>
        <w:ind w:left="660"/>
        <w:rPr>
          <w:bCs/>
          <w:color w:val="000000"/>
        </w:rPr>
      </w:pPr>
      <w: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232716">
        <w:fldChar w:fldCharType="separate"/>
      </w:r>
      <w:r>
        <w:fldChar w:fldCharType="end"/>
      </w:r>
      <w:r>
        <w:t xml:space="preserve"> minimum 3 </w:t>
      </w:r>
      <w:r>
        <w:rPr>
          <w:bCs/>
          <w:color w:val="000000"/>
        </w:rPr>
        <w:t xml:space="preserve">*                                 </w:t>
      </w:r>
      <w: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232716">
        <w:fldChar w:fldCharType="separate"/>
      </w:r>
      <w:r>
        <w:fldChar w:fldCharType="end"/>
      </w:r>
      <w:r>
        <w:t xml:space="preserve"> powyżej 3 </w:t>
      </w:r>
      <w:r>
        <w:rPr>
          <w:bCs/>
          <w:color w:val="000000"/>
        </w:rPr>
        <w:t>* ( posiada …….*)</w:t>
      </w:r>
    </w:p>
    <w:p w:rsidR="005D0563" w:rsidRDefault="005D0563" w:rsidP="005D0563">
      <w:pPr>
        <w:autoSpaceDE w:val="0"/>
        <w:autoSpaceDN w:val="0"/>
        <w:adjustRightInd w:val="0"/>
        <w:rPr>
          <w:bCs/>
          <w:color w:val="000000"/>
        </w:rPr>
      </w:pPr>
    </w:p>
    <w:p w:rsidR="005D0563" w:rsidRDefault="005D0563" w:rsidP="005D0563">
      <w:pPr>
        <w:autoSpaceDE w:val="0"/>
        <w:autoSpaceDN w:val="0"/>
        <w:adjustRightInd w:val="0"/>
        <w:rPr>
          <w:bCs/>
          <w:color w:val="000000"/>
          <w:sz w:val="16"/>
          <w:szCs w:val="16"/>
        </w:rPr>
      </w:pPr>
      <w:r>
        <w:rPr>
          <w:bCs/>
          <w:color w:val="000000"/>
        </w:rPr>
        <w:t>*</w:t>
      </w:r>
      <w:r>
        <w:rPr>
          <w:bCs/>
          <w:color w:val="000000"/>
          <w:sz w:val="16"/>
          <w:szCs w:val="16"/>
        </w:rPr>
        <w:t>proszę zaznaczyć właściwe</w:t>
      </w:r>
    </w:p>
    <w:p w:rsidR="005D0563" w:rsidRDefault="005D0563" w:rsidP="005D0563">
      <w:pPr>
        <w:autoSpaceDE w:val="0"/>
        <w:autoSpaceDN w:val="0"/>
        <w:adjustRightInd w:val="0"/>
        <w:rPr>
          <w:bCs/>
          <w:color w:val="000000"/>
          <w:sz w:val="16"/>
          <w:szCs w:val="16"/>
        </w:rPr>
      </w:pPr>
    </w:p>
    <w:p w:rsidR="005D0563" w:rsidRDefault="005D0563" w:rsidP="005D0563">
      <w:pPr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Nazwa i dokładny adres oferowanego hotelu ……………………………..</w:t>
      </w:r>
    </w:p>
    <w:p w:rsidR="001B541E" w:rsidRPr="00A40632" w:rsidRDefault="001B541E" w:rsidP="005D0563">
      <w:pPr>
        <w:spacing w:line="360" w:lineRule="auto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7C4F6E" w:rsidRPr="007C4F6E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</w:t>
      </w:r>
      <w:r w:rsidRPr="00FE25FF">
        <w:rPr>
          <w:rFonts w:ascii="Arial" w:hAnsi="Arial" w:cs="Arial"/>
          <w:i/>
          <w:sz w:val="20"/>
          <w:szCs w:val="20"/>
        </w:rPr>
        <w:lastRenderedPageBreak/>
        <w:t xml:space="preserve">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710227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7102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489D" w:rsidRDefault="0020489D">
      <w:r>
        <w:separator/>
      </w:r>
    </w:p>
  </w:endnote>
  <w:endnote w:type="continuationSeparator" w:id="0">
    <w:p w:rsidR="0020489D" w:rsidRDefault="00204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23271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2716">
      <w:rPr>
        <w:rStyle w:val="Numerstrony"/>
        <w:rFonts w:ascii="Arial" w:hAnsi="Arial"/>
        <w:noProof/>
        <w:sz w:val="18"/>
        <w:szCs w:val="18"/>
      </w:rPr>
      <w:t>10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2716">
      <w:rPr>
        <w:rStyle w:val="Numerstrony"/>
        <w:rFonts w:ascii="Arial" w:hAnsi="Arial"/>
        <w:noProof/>
        <w:sz w:val="18"/>
        <w:szCs w:val="18"/>
      </w:rPr>
      <w:t>10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0489D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489D" w:rsidRDefault="0020489D">
      <w:r>
        <w:separator/>
      </w:r>
    </w:p>
  </w:footnote>
  <w:footnote w:type="continuationSeparator" w:id="0">
    <w:p w:rsidR="0020489D" w:rsidRDefault="002048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4F6E" w:rsidRDefault="007C4F6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4F6E" w:rsidRDefault="007C4F6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4F6E" w:rsidRDefault="007C4F6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07A1937"/>
    <w:multiLevelType w:val="hybridMultilevel"/>
    <w:tmpl w:val="FDA2EB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75E23A8"/>
    <w:multiLevelType w:val="multilevel"/>
    <w:tmpl w:val="282A4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E636340"/>
    <w:multiLevelType w:val="hybridMultilevel"/>
    <w:tmpl w:val="5EF664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18"/>
  </w:num>
  <w:num w:numId="4">
    <w:abstractNumId w:val="25"/>
  </w:num>
  <w:num w:numId="5">
    <w:abstractNumId w:val="8"/>
  </w:num>
  <w:num w:numId="6">
    <w:abstractNumId w:val="14"/>
  </w:num>
  <w:num w:numId="7">
    <w:abstractNumId w:val="23"/>
  </w:num>
  <w:num w:numId="8">
    <w:abstractNumId w:val="17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6"/>
  </w:num>
  <w:num w:numId="12">
    <w:abstractNumId w:val="28"/>
  </w:num>
  <w:num w:numId="13">
    <w:abstractNumId w:val="2"/>
  </w:num>
  <w:num w:numId="14">
    <w:abstractNumId w:val="22"/>
  </w:num>
  <w:num w:numId="15">
    <w:abstractNumId w:val="5"/>
  </w:num>
  <w:num w:numId="16">
    <w:abstractNumId w:val="1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0"/>
  </w:num>
  <w:num w:numId="20">
    <w:abstractNumId w:val="1"/>
  </w:num>
  <w:num w:numId="21">
    <w:abstractNumId w:val="13"/>
  </w:num>
  <w:num w:numId="22">
    <w:abstractNumId w:val="0"/>
  </w:num>
  <w:num w:numId="23">
    <w:abstractNumId w:val="27"/>
  </w:num>
  <w:num w:numId="24">
    <w:abstractNumId w:val="29"/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</w:num>
  <w:num w:numId="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489D"/>
    <w:rsid w:val="00006B5B"/>
    <w:rsid w:val="00014627"/>
    <w:rsid w:val="000600B5"/>
    <w:rsid w:val="000A6FA5"/>
    <w:rsid w:val="000E2D26"/>
    <w:rsid w:val="00116FC7"/>
    <w:rsid w:val="001306AD"/>
    <w:rsid w:val="001423AC"/>
    <w:rsid w:val="00161679"/>
    <w:rsid w:val="00163AF5"/>
    <w:rsid w:val="00166F66"/>
    <w:rsid w:val="00180468"/>
    <w:rsid w:val="00181D7D"/>
    <w:rsid w:val="001B541E"/>
    <w:rsid w:val="001C44C9"/>
    <w:rsid w:val="001E2FF8"/>
    <w:rsid w:val="001E4AEB"/>
    <w:rsid w:val="001F5C7C"/>
    <w:rsid w:val="0020489D"/>
    <w:rsid w:val="00211900"/>
    <w:rsid w:val="00232716"/>
    <w:rsid w:val="00241FE1"/>
    <w:rsid w:val="00251A8C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12B6B"/>
    <w:rsid w:val="00534EBA"/>
    <w:rsid w:val="00545545"/>
    <w:rsid w:val="00561B37"/>
    <w:rsid w:val="00577E99"/>
    <w:rsid w:val="00583EF9"/>
    <w:rsid w:val="00587DBF"/>
    <w:rsid w:val="005A476D"/>
    <w:rsid w:val="005D0563"/>
    <w:rsid w:val="005D3C55"/>
    <w:rsid w:val="005D78E1"/>
    <w:rsid w:val="005E67CB"/>
    <w:rsid w:val="00607971"/>
    <w:rsid w:val="00611080"/>
    <w:rsid w:val="00632ADD"/>
    <w:rsid w:val="0064545E"/>
    <w:rsid w:val="00650B8E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B7A31"/>
    <w:rsid w:val="007C4F6E"/>
    <w:rsid w:val="008443B5"/>
    <w:rsid w:val="008A3EF3"/>
    <w:rsid w:val="008F7860"/>
    <w:rsid w:val="00903B9A"/>
    <w:rsid w:val="0093214C"/>
    <w:rsid w:val="0095289F"/>
    <w:rsid w:val="00974CB3"/>
    <w:rsid w:val="00976F8E"/>
    <w:rsid w:val="009B230D"/>
    <w:rsid w:val="009E25D7"/>
    <w:rsid w:val="009F201D"/>
    <w:rsid w:val="00A14853"/>
    <w:rsid w:val="00A44C8E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C321E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244653E-67F4-46A7-A037-143F73944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9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10</Pages>
  <Words>2355</Words>
  <Characters>14131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16454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2</cp:revision>
  <cp:lastPrinted>1899-12-31T23:00:00Z</cp:lastPrinted>
  <dcterms:created xsi:type="dcterms:W3CDTF">2021-12-15T11:27:00Z</dcterms:created>
  <dcterms:modified xsi:type="dcterms:W3CDTF">2021-12-15T11:27:00Z</dcterms:modified>
</cp:coreProperties>
</file>