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21B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21B6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21B65">
        <w:rPr>
          <w:sz w:val="22"/>
          <w:szCs w:val="22"/>
        </w:rPr>
        <w:t>2021-12-13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21B65" w:rsidRPr="00221B65" w:rsidRDefault="00221B65" w:rsidP="00FB7F50">
      <w:pPr>
        <w:spacing w:after="40"/>
        <w:rPr>
          <w:b/>
          <w:bCs/>
          <w:sz w:val="22"/>
          <w:szCs w:val="22"/>
        </w:rPr>
      </w:pPr>
      <w:r w:rsidRPr="00221B65">
        <w:rPr>
          <w:b/>
          <w:bCs/>
          <w:sz w:val="22"/>
          <w:szCs w:val="22"/>
        </w:rPr>
        <w:t>Politechnika Rzeszowska</w:t>
      </w:r>
    </w:p>
    <w:p w:rsidR="00FB7F50" w:rsidRPr="002245BE" w:rsidRDefault="00221B65" w:rsidP="00FB7F50">
      <w:pPr>
        <w:spacing w:after="40"/>
        <w:rPr>
          <w:b/>
          <w:bCs/>
          <w:sz w:val="22"/>
          <w:szCs w:val="22"/>
        </w:rPr>
      </w:pPr>
      <w:r w:rsidRPr="00221B65">
        <w:rPr>
          <w:b/>
          <w:bCs/>
          <w:sz w:val="22"/>
          <w:szCs w:val="22"/>
        </w:rPr>
        <w:t>Dział Zamówień Publicznych</w:t>
      </w:r>
    </w:p>
    <w:p w:rsidR="00FB7F50" w:rsidRPr="002245BE" w:rsidRDefault="00221B65" w:rsidP="00FB7F50">
      <w:pPr>
        <w:rPr>
          <w:sz w:val="22"/>
          <w:szCs w:val="22"/>
        </w:rPr>
      </w:pPr>
      <w:r w:rsidRPr="00221B6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21B65">
        <w:rPr>
          <w:sz w:val="22"/>
          <w:szCs w:val="22"/>
        </w:rPr>
        <w:t>12</w:t>
      </w:r>
    </w:p>
    <w:p w:rsidR="00FB7F50" w:rsidRPr="002245BE" w:rsidRDefault="00221B65" w:rsidP="00FB7F50">
      <w:pPr>
        <w:rPr>
          <w:sz w:val="22"/>
          <w:szCs w:val="22"/>
        </w:rPr>
      </w:pPr>
      <w:r w:rsidRPr="00221B6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21B6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21B65" w:rsidRPr="00607F9B" w:rsidTr="005318BE">
        <w:trPr>
          <w:trHeight w:val="638"/>
        </w:trPr>
        <w:tc>
          <w:tcPr>
            <w:tcW w:w="959" w:type="dxa"/>
            <w:shd w:val="clear" w:color="auto" w:fill="auto"/>
          </w:tcPr>
          <w:p w:rsidR="00221B65" w:rsidRPr="00607F9B" w:rsidRDefault="00221B65" w:rsidP="005318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21B65" w:rsidRPr="00607F9B" w:rsidRDefault="00221B65" w:rsidP="005318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21B6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1B65">
              <w:rPr>
                <w:b/>
                <w:bCs/>
                <w:sz w:val="22"/>
                <w:szCs w:val="22"/>
              </w:rPr>
              <w:t xml:space="preserve">Dostawa rzutnika technicznego  wraz z ekranem </w:t>
            </w:r>
            <w:proofErr w:type="spellStart"/>
            <w:r w:rsidRPr="00221B65">
              <w:rPr>
                <w:b/>
                <w:bCs/>
                <w:sz w:val="22"/>
                <w:szCs w:val="22"/>
              </w:rPr>
              <w:t>nasciennym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1B65">
              <w:rPr>
                <w:b/>
                <w:sz w:val="22"/>
                <w:szCs w:val="22"/>
              </w:rPr>
              <w:t>NA/O/319/2021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21B65" w:rsidRPr="00221B65" w:rsidRDefault="00221B6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221B65">
        <w:rPr>
          <w:b/>
          <w:sz w:val="22"/>
          <w:szCs w:val="22"/>
        </w:rPr>
        <w:t>Politechnika Rzeszowska</w:t>
      </w:r>
    </w:p>
    <w:p w:rsidR="008642B3" w:rsidRDefault="00221B6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21B65">
        <w:rPr>
          <w:b/>
          <w:sz w:val="22"/>
          <w:szCs w:val="22"/>
        </w:rPr>
        <w:t>Dział Zamówień Publicznych</w:t>
      </w:r>
      <w:r w:rsidR="00E436EA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21B65" w:rsidTr="005318BE">
        <w:trPr>
          <w:cantSplit/>
        </w:trPr>
        <w:tc>
          <w:tcPr>
            <w:tcW w:w="10150" w:type="dxa"/>
          </w:tcPr>
          <w:p w:rsidR="00221B65" w:rsidRPr="00D26ED6" w:rsidRDefault="00221B65" w:rsidP="005318B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21B65">
              <w:rPr>
                <w:b/>
                <w:sz w:val="22"/>
                <w:szCs w:val="22"/>
              </w:rPr>
              <w:t>InFast</w:t>
            </w:r>
            <w:proofErr w:type="spellEnd"/>
            <w:r w:rsidRPr="00221B65">
              <w:rPr>
                <w:b/>
                <w:sz w:val="22"/>
                <w:szCs w:val="22"/>
              </w:rPr>
              <w:t xml:space="preserve"> sp. z o.o.</w:t>
            </w:r>
          </w:p>
          <w:p w:rsidR="00221B65" w:rsidRPr="009F0E5C" w:rsidRDefault="00221B65" w:rsidP="005318BE">
            <w:pPr>
              <w:jc w:val="both"/>
              <w:rPr>
                <w:bCs/>
                <w:sz w:val="22"/>
                <w:szCs w:val="22"/>
              </w:rPr>
            </w:pPr>
            <w:r w:rsidRPr="00221B65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B65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21B65" w:rsidRPr="009F0E5C" w:rsidRDefault="00221B65" w:rsidP="005318BE">
            <w:pPr>
              <w:jc w:val="both"/>
              <w:rPr>
                <w:bCs/>
                <w:sz w:val="22"/>
                <w:szCs w:val="22"/>
              </w:rPr>
            </w:pPr>
            <w:r w:rsidRPr="00221B65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21B65">
              <w:rPr>
                <w:bCs/>
                <w:sz w:val="22"/>
                <w:szCs w:val="22"/>
              </w:rPr>
              <w:t>Rzeszów</w:t>
            </w:r>
          </w:p>
          <w:p w:rsidR="00221B65" w:rsidRPr="00E436EA" w:rsidRDefault="00221B65" w:rsidP="00E436E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436EA">
              <w:rPr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221B65">
              <w:rPr>
                <w:sz w:val="22"/>
                <w:szCs w:val="22"/>
              </w:rPr>
              <w:t xml:space="preserve">Dostawa rzutnika technicznego  wraz z ekranem </w:t>
            </w:r>
            <w:r w:rsidR="003D5669" w:rsidRPr="00221B65">
              <w:rPr>
                <w:sz w:val="22"/>
                <w:szCs w:val="22"/>
              </w:rPr>
              <w:t>naściennym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21B65">
              <w:rPr>
                <w:b/>
                <w:sz w:val="22"/>
                <w:szCs w:val="22"/>
              </w:rPr>
              <w:t>5 166.00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21B65" w:rsidRPr="00D26ED6" w:rsidRDefault="00221B65" w:rsidP="005318B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21B65" w:rsidRPr="003D5669" w:rsidRDefault="00221B65" w:rsidP="005318B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 xml:space="preserve">Oferta zgodna z </w:t>
            </w:r>
            <w:r w:rsidR="003D5669" w:rsidRPr="003D5669">
              <w:rPr>
                <w:sz w:val="22"/>
                <w:szCs w:val="22"/>
              </w:rPr>
              <w:t>wymaganiami</w:t>
            </w:r>
            <w:r w:rsidRPr="003D5669">
              <w:rPr>
                <w:sz w:val="22"/>
                <w:szCs w:val="22"/>
              </w:rPr>
              <w:t xml:space="preserve"> w ogłoszeniu.</w:t>
            </w:r>
          </w:p>
        </w:tc>
      </w:tr>
    </w:tbl>
    <w:p w:rsidR="00E85D70" w:rsidRDefault="00221B65" w:rsidP="003D5669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  <w:r w:rsidR="003D5669">
        <w:rPr>
          <w:color w:val="000000"/>
          <w:sz w:val="22"/>
          <w:szCs w:val="22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3D5669" w:rsidRPr="00490DC0" w:rsidTr="005318BE">
        <w:tc>
          <w:tcPr>
            <w:tcW w:w="993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Cena oferty</w:t>
            </w:r>
          </w:p>
        </w:tc>
      </w:tr>
      <w:tr w:rsidR="003D5669" w:rsidRPr="00490DC0" w:rsidTr="005318BE">
        <w:tc>
          <w:tcPr>
            <w:tcW w:w="993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D5669" w:rsidRPr="003D5669" w:rsidRDefault="003D5669" w:rsidP="005318BE">
            <w:pPr>
              <w:spacing w:before="40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"MAGELLAN" Wojciech Magryś</w:t>
            </w:r>
          </w:p>
          <w:p w:rsidR="003D5669" w:rsidRPr="003D5669" w:rsidRDefault="003D5669" w:rsidP="005318BE">
            <w:pPr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 xml:space="preserve">S. Batorego 18 </w:t>
            </w:r>
          </w:p>
          <w:p w:rsidR="003D5669" w:rsidRPr="003D5669" w:rsidRDefault="003D5669" w:rsidP="005318BE">
            <w:pPr>
              <w:spacing w:after="40"/>
              <w:jc w:val="both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5 990.10 zł</w:t>
            </w:r>
          </w:p>
        </w:tc>
      </w:tr>
      <w:tr w:rsidR="003D5669" w:rsidRPr="00490DC0" w:rsidTr="005318BE">
        <w:tc>
          <w:tcPr>
            <w:tcW w:w="993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D5669" w:rsidRPr="003D5669" w:rsidRDefault="003D5669" w:rsidP="005318BE">
            <w:pPr>
              <w:spacing w:before="40"/>
              <w:rPr>
                <w:sz w:val="22"/>
                <w:szCs w:val="22"/>
              </w:rPr>
            </w:pPr>
            <w:proofErr w:type="spellStart"/>
            <w:r w:rsidRPr="003D5669">
              <w:rPr>
                <w:sz w:val="22"/>
                <w:szCs w:val="22"/>
              </w:rPr>
              <w:t>InFast</w:t>
            </w:r>
            <w:proofErr w:type="spellEnd"/>
            <w:r w:rsidRPr="003D5669">
              <w:rPr>
                <w:sz w:val="22"/>
                <w:szCs w:val="22"/>
              </w:rPr>
              <w:t xml:space="preserve"> sp. z o.o.</w:t>
            </w:r>
          </w:p>
          <w:p w:rsidR="003D5669" w:rsidRPr="003D5669" w:rsidRDefault="003D5669" w:rsidP="005318BE">
            <w:pPr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 xml:space="preserve">Legionów 31 </w:t>
            </w:r>
          </w:p>
          <w:p w:rsidR="003D5669" w:rsidRPr="003D5669" w:rsidRDefault="003D5669" w:rsidP="005318BE">
            <w:pPr>
              <w:spacing w:after="40"/>
              <w:jc w:val="both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35-111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669" w:rsidRPr="003D5669" w:rsidRDefault="003D5669" w:rsidP="005318B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D5669">
              <w:rPr>
                <w:sz w:val="22"/>
                <w:szCs w:val="22"/>
              </w:rPr>
              <w:t>5 166.00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3D5669" w:rsidRDefault="00B464D3" w:rsidP="003D5669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3D566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4F4F" w:rsidRDefault="00DE4F4F">
      <w:r>
        <w:separator/>
      </w:r>
    </w:p>
  </w:endnote>
  <w:endnote w:type="continuationSeparator" w:id="0">
    <w:p w:rsidR="00DE4F4F" w:rsidRDefault="00DE4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4F4F" w:rsidRDefault="00DE4F4F">
      <w:r>
        <w:separator/>
      </w:r>
    </w:p>
  </w:footnote>
  <w:footnote w:type="continuationSeparator" w:id="0">
    <w:p w:rsidR="00DE4F4F" w:rsidRDefault="00DE4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F4F"/>
    <w:rsid w:val="00005838"/>
    <w:rsid w:val="00022322"/>
    <w:rsid w:val="00042497"/>
    <w:rsid w:val="000C1E6F"/>
    <w:rsid w:val="000E4E56"/>
    <w:rsid w:val="001A1468"/>
    <w:rsid w:val="001B7815"/>
    <w:rsid w:val="00221B65"/>
    <w:rsid w:val="002B1E4F"/>
    <w:rsid w:val="002B6761"/>
    <w:rsid w:val="003445A0"/>
    <w:rsid w:val="003A0AFC"/>
    <w:rsid w:val="003D5669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4F4F"/>
    <w:rsid w:val="00E30B2D"/>
    <w:rsid w:val="00E436E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37CAB-CA01-411B-A444-ADDEA770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1899-12-31T23:00:00Z</cp:lastPrinted>
  <dcterms:created xsi:type="dcterms:W3CDTF">2021-12-13T12:03:00Z</dcterms:created>
  <dcterms:modified xsi:type="dcterms:W3CDTF">2021-12-13T12:06:00Z</dcterms:modified>
</cp:coreProperties>
</file>