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36803" w:rsidP="00974EB6">
      <w:pPr>
        <w:spacing w:after="240"/>
        <w:jc w:val="right"/>
        <w:rPr>
          <w:sz w:val="22"/>
          <w:szCs w:val="22"/>
        </w:rPr>
      </w:pPr>
      <w:bookmarkStart w:id="0" w:name="_Hlk53520193"/>
      <w:r w:rsidRPr="00C3680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36803">
        <w:rPr>
          <w:sz w:val="22"/>
          <w:szCs w:val="22"/>
        </w:rPr>
        <w:t>2021-12-03</w:t>
      </w:r>
    </w:p>
    <w:p w:rsidR="00C36803" w:rsidRPr="00C36803" w:rsidRDefault="00C36803" w:rsidP="00FB7F50">
      <w:pPr>
        <w:spacing w:after="40"/>
        <w:rPr>
          <w:b/>
          <w:bCs/>
          <w:sz w:val="22"/>
          <w:szCs w:val="22"/>
        </w:rPr>
      </w:pPr>
      <w:r w:rsidRPr="00C36803">
        <w:rPr>
          <w:b/>
          <w:bCs/>
          <w:sz w:val="22"/>
          <w:szCs w:val="22"/>
        </w:rPr>
        <w:t>Politechnika Rzeszowska</w:t>
      </w:r>
    </w:p>
    <w:p w:rsidR="00FB7F50" w:rsidRPr="002245BE" w:rsidRDefault="00C36803" w:rsidP="00FB7F50">
      <w:pPr>
        <w:spacing w:after="40"/>
        <w:rPr>
          <w:b/>
          <w:bCs/>
          <w:sz w:val="22"/>
          <w:szCs w:val="22"/>
        </w:rPr>
      </w:pPr>
      <w:r w:rsidRPr="00C36803">
        <w:rPr>
          <w:b/>
          <w:bCs/>
          <w:sz w:val="22"/>
          <w:szCs w:val="22"/>
        </w:rPr>
        <w:t>Dział Zamówień Publicznych</w:t>
      </w:r>
    </w:p>
    <w:p w:rsidR="00FB7F50" w:rsidRPr="002245BE" w:rsidRDefault="00C36803" w:rsidP="00FB7F50">
      <w:pPr>
        <w:rPr>
          <w:sz w:val="22"/>
          <w:szCs w:val="22"/>
        </w:rPr>
      </w:pPr>
      <w:r w:rsidRPr="00C3680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36803">
        <w:rPr>
          <w:sz w:val="22"/>
          <w:szCs w:val="22"/>
        </w:rPr>
        <w:t>12</w:t>
      </w:r>
    </w:p>
    <w:p w:rsidR="00FB7F50" w:rsidRPr="002245BE" w:rsidRDefault="00C36803" w:rsidP="00FB7F50">
      <w:pPr>
        <w:rPr>
          <w:sz w:val="22"/>
          <w:szCs w:val="22"/>
        </w:rPr>
      </w:pPr>
      <w:r w:rsidRPr="00C3680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36803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36803" w:rsidRPr="00607F9B" w:rsidTr="00096878">
        <w:trPr>
          <w:trHeight w:val="638"/>
        </w:trPr>
        <w:tc>
          <w:tcPr>
            <w:tcW w:w="959" w:type="dxa"/>
            <w:shd w:val="clear" w:color="auto" w:fill="auto"/>
          </w:tcPr>
          <w:p w:rsidR="00C36803" w:rsidRPr="00607F9B" w:rsidRDefault="00C36803" w:rsidP="000968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6803" w:rsidRPr="00607F9B" w:rsidRDefault="00C36803" w:rsidP="000968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680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6803">
              <w:rPr>
                <w:b/>
                <w:bCs/>
                <w:sz w:val="22"/>
                <w:szCs w:val="22"/>
              </w:rPr>
              <w:t xml:space="preserve">Dostawa stanowiska symulacji lotu samolotu dla </w:t>
            </w:r>
            <w:proofErr w:type="spellStart"/>
            <w:r w:rsidRPr="00C36803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36803">
              <w:rPr>
                <w:b/>
                <w:sz w:val="22"/>
                <w:szCs w:val="22"/>
              </w:rPr>
              <w:t>NA/O/303/2021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36803" w:rsidRPr="00C3680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36803" w:rsidRPr="00C36803">
        <w:rPr>
          <w:b/>
          <w:sz w:val="22"/>
          <w:szCs w:val="22"/>
        </w:rPr>
        <w:t>Politechnika Rzeszowska</w:t>
      </w:r>
    </w:p>
    <w:p w:rsidR="008642B3" w:rsidRDefault="00C3680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3680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6803" w:rsidTr="00096878">
        <w:trPr>
          <w:cantSplit/>
        </w:trPr>
        <w:tc>
          <w:tcPr>
            <w:tcW w:w="10150" w:type="dxa"/>
          </w:tcPr>
          <w:p w:rsidR="00C36803" w:rsidRPr="00D26ED6" w:rsidRDefault="00C36803" w:rsidP="0009687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36803">
              <w:rPr>
                <w:b/>
                <w:sz w:val="22"/>
                <w:szCs w:val="22"/>
              </w:rPr>
              <w:t>EUROTECH sp. z o.o.</w:t>
            </w:r>
          </w:p>
          <w:p w:rsidR="00C36803" w:rsidRPr="009F0E5C" w:rsidRDefault="00C36803" w:rsidP="00096878">
            <w:pPr>
              <w:jc w:val="both"/>
              <w:rPr>
                <w:bCs/>
                <w:sz w:val="22"/>
                <w:szCs w:val="22"/>
              </w:rPr>
            </w:pPr>
            <w:r w:rsidRPr="00C36803">
              <w:rPr>
                <w:bCs/>
                <w:sz w:val="22"/>
                <w:szCs w:val="22"/>
              </w:rPr>
              <w:t>Wojska Polskiego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6803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36803" w:rsidRPr="009F0E5C" w:rsidRDefault="00C36803" w:rsidP="00096878">
            <w:pPr>
              <w:jc w:val="both"/>
              <w:rPr>
                <w:bCs/>
                <w:sz w:val="22"/>
                <w:szCs w:val="22"/>
              </w:rPr>
            </w:pPr>
            <w:r w:rsidRPr="00C36803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6803">
              <w:rPr>
                <w:bCs/>
                <w:sz w:val="22"/>
                <w:szCs w:val="22"/>
              </w:rPr>
              <w:t>Mielec</w:t>
            </w:r>
          </w:p>
          <w:p w:rsidR="00C36803" w:rsidRPr="00D26ED6" w:rsidRDefault="00C36803" w:rsidP="000968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36803" w:rsidRPr="00D26ED6" w:rsidRDefault="00C36803" w:rsidP="0009687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36803">
              <w:rPr>
                <w:sz w:val="22"/>
                <w:szCs w:val="22"/>
              </w:rPr>
              <w:t xml:space="preserve">Dostawa stanowiska symulacji lotu samolotu dla </w:t>
            </w:r>
            <w:proofErr w:type="spellStart"/>
            <w:r w:rsidRPr="00C36803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36803">
              <w:rPr>
                <w:b/>
                <w:sz w:val="22"/>
                <w:szCs w:val="22"/>
              </w:rPr>
              <w:t>159 358.80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36803" w:rsidRPr="00D26ED6" w:rsidRDefault="00C36803" w:rsidP="0009687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36803" w:rsidRDefault="00C36803" w:rsidP="0009687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36803">
              <w:t>najkorzystniejsza oferta wg przyjętych kryteriów</w:t>
            </w:r>
          </w:p>
        </w:tc>
      </w:tr>
    </w:tbl>
    <w:p w:rsidR="003A0AFC" w:rsidRPr="00756CDA" w:rsidRDefault="002551E3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2977"/>
      </w:tblGrid>
      <w:tr w:rsidR="002551E3" w:rsidRPr="00493F8C" w:rsidTr="002551E3">
        <w:tc>
          <w:tcPr>
            <w:tcW w:w="993" w:type="dxa"/>
            <w:shd w:val="clear" w:color="auto" w:fill="auto"/>
            <w:vAlign w:val="center"/>
          </w:tcPr>
          <w:p w:rsidR="002551E3" w:rsidRPr="002551E3" w:rsidRDefault="002551E3" w:rsidP="0009687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2551E3" w:rsidRPr="002551E3" w:rsidRDefault="002551E3" w:rsidP="0009687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551E3" w:rsidRPr="002551E3" w:rsidRDefault="002551E3" w:rsidP="0009687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>Cena oferty</w:t>
            </w:r>
          </w:p>
        </w:tc>
      </w:tr>
      <w:tr w:rsidR="002551E3" w:rsidRPr="00493F8C" w:rsidTr="002551E3">
        <w:tc>
          <w:tcPr>
            <w:tcW w:w="993" w:type="dxa"/>
            <w:shd w:val="clear" w:color="auto" w:fill="auto"/>
            <w:vAlign w:val="center"/>
          </w:tcPr>
          <w:p w:rsidR="002551E3" w:rsidRPr="002551E3" w:rsidRDefault="002551E3" w:rsidP="0009687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2551E3" w:rsidRPr="002551E3" w:rsidRDefault="002551E3" w:rsidP="00096878">
            <w:pPr>
              <w:spacing w:before="40"/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>EUROTECH sp. z o.o.</w:t>
            </w:r>
          </w:p>
          <w:p w:rsidR="002551E3" w:rsidRPr="002551E3" w:rsidRDefault="002551E3" w:rsidP="00096878">
            <w:pPr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 xml:space="preserve">Wojska Polskiego 9 </w:t>
            </w:r>
          </w:p>
          <w:p w:rsidR="002551E3" w:rsidRPr="002551E3" w:rsidRDefault="002551E3" w:rsidP="00096878">
            <w:pPr>
              <w:spacing w:after="40"/>
              <w:jc w:val="both"/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>39-300 Mielec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551E3" w:rsidRPr="002551E3" w:rsidRDefault="002551E3" w:rsidP="0009687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>159 358.80 zł</w:t>
            </w:r>
          </w:p>
        </w:tc>
      </w:tr>
      <w:tr w:rsidR="002551E3" w:rsidRPr="00493F8C" w:rsidTr="002551E3">
        <w:tc>
          <w:tcPr>
            <w:tcW w:w="993" w:type="dxa"/>
            <w:shd w:val="clear" w:color="auto" w:fill="auto"/>
            <w:vAlign w:val="center"/>
          </w:tcPr>
          <w:p w:rsidR="002551E3" w:rsidRPr="002551E3" w:rsidRDefault="002551E3" w:rsidP="0009687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>2</w:t>
            </w:r>
          </w:p>
        </w:tc>
        <w:tc>
          <w:tcPr>
            <w:tcW w:w="6095" w:type="dxa"/>
            <w:shd w:val="clear" w:color="auto" w:fill="auto"/>
          </w:tcPr>
          <w:p w:rsidR="002551E3" w:rsidRPr="002551E3" w:rsidRDefault="002551E3" w:rsidP="00096878">
            <w:pPr>
              <w:spacing w:before="40"/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>PARASNAKE Arkadiusz Szewczyk</w:t>
            </w:r>
          </w:p>
          <w:p w:rsidR="002551E3" w:rsidRPr="002551E3" w:rsidRDefault="002551E3" w:rsidP="00096878">
            <w:pPr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 xml:space="preserve">ul. Żeromskiego 30 </w:t>
            </w:r>
          </w:p>
          <w:p w:rsidR="002551E3" w:rsidRPr="002551E3" w:rsidRDefault="002551E3" w:rsidP="00096878">
            <w:pPr>
              <w:spacing w:after="40"/>
              <w:jc w:val="both"/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>25-370 Kielce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551E3" w:rsidRPr="002551E3" w:rsidRDefault="002551E3" w:rsidP="0009687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551E3">
              <w:rPr>
                <w:sz w:val="22"/>
                <w:szCs w:val="22"/>
              </w:rPr>
              <w:t>177 981.00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974E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9FB" w:rsidRDefault="00A169FB">
      <w:r>
        <w:separator/>
      </w:r>
    </w:p>
  </w:endnote>
  <w:endnote w:type="continuationSeparator" w:id="0">
    <w:p w:rsidR="00A169FB" w:rsidRDefault="00A16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9FB" w:rsidRDefault="00A169FB">
      <w:r>
        <w:separator/>
      </w:r>
    </w:p>
  </w:footnote>
  <w:footnote w:type="continuationSeparator" w:id="0">
    <w:p w:rsidR="00A169FB" w:rsidRDefault="00A16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69FB"/>
    <w:rsid w:val="00005838"/>
    <w:rsid w:val="00022322"/>
    <w:rsid w:val="00042497"/>
    <w:rsid w:val="000C1E6F"/>
    <w:rsid w:val="000E4E56"/>
    <w:rsid w:val="001A1468"/>
    <w:rsid w:val="001B7815"/>
    <w:rsid w:val="002551E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4EB6"/>
    <w:rsid w:val="0097748A"/>
    <w:rsid w:val="009F0E5C"/>
    <w:rsid w:val="00A029B8"/>
    <w:rsid w:val="00A169FB"/>
    <w:rsid w:val="00A17CDB"/>
    <w:rsid w:val="00AA02AC"/>
    <w:rsid w:val="00B32D12"/>
    <w:rsid w:val="00B464D3"/>
    <w:rsid w:val="00B8185B"/>
    <w:rsid w:val="00BD2174"/>
    <w:rsid w:val="00C36803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E8A78D-1EA7-44D1-822F-5D43DEA80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2021-12-03T08:10:00Z</cp:lastPrinted>
  <dcterms:created xsi:type="dcterms:W3CDTF">2021-12-03T08:10:00Z</dcterms:created>
  <dcterms:modified xsi:type="dcterms:W3CDTF">2021-12-03T08:10:00Z</dcterms:modified>
</cp:coreProperties>
</file>