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823314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CF3056" w:rsidRPr="00CF3056">
        <w:rPr>
          <w:b/>
        </w:rPr>
        <w:t>NA/O/3</w:t>
      </w:r>
      <w:r w:rsidR="00E57F97">
        <w:rPr>
          <w:b/>
          <w:lang w:val="pl-PL"/>
        </w:rPr>
        <w:t>25</w:t>
      </w:r>
      <w:r w:rsidR="00CF3056" w:rsidRPr="00CF3056">
        <w:rPr>
          <w:b/>
        </w:rPr>
        <w:t>/2021</w:t>
      </w:r>
      <w:r>
        <w:rPr>
          <w:b/>
          <w:lang w:val="pl-PL"/>
        </w:rPr>
        <w:t xml:space="preserve"> </w:t>
      </w:r>
      <w:r w:rsidR="00CF3056" w:rsidRPr="00CF3056">
        <w:rPr>
          <w:lang w:val="pl-PL"/>
        </w:rPr>
        <w:t>Rzeszów</w:t>
      </w:r>
      <w:r w:rsidR="00211900" w:rsidRPr="003209A8">
        <w:t xml:space="preserve">, </w:t>
      </w:r>
      <w:r w:rsidR="00CF3056" w:rsidRPr="00CF3056">
        <w:t>2021-1</w:t>
      </w:r>
      <w:r w:rsidR="00E57F97">
        <w:rPr>
          <w:lang w:val="pl-PL"/>
        </w:rPr>
        <w:t>2</w:t>
      </w:r>
      <w:r w:rsidR="00CF3056" w:rsidRPr="00CF3056">
        <w:t>-</w:t>
      </w:r>
      <w:r w:rsidR="00E57F97">
        <w:rPr>
          <w:lang w:val="pl-PL"/>
        </w:rPr>
        <w:t>01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CF3056" w:rsidRPr="00CF3056">
        <w:t>(</w:t>
      </w:r>
      <w:proofErr w:type="spellStart"/>
      <w:r w:rsidR="00CF3056" w:rsidRPr="00CF3056">
        <w:t>t.j</w:t>
      </w:r>
      <w:proofErr w:type="spellEnd"/>
      <w:r w:rsidR="00CF3056" w:rsidRPr="00CF3056">
        <w:t>. Dz.U. z 2021r. poz. 1129)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CF3056" w:rsidP="00583EF9">
      <w:pPr>
        <w:spacing w:line="360" w:lineRule="auto"/>
        <w:rPr>
          <w:b/>
        </w:rPr>
      </w:pPr>
      <w:r w:rsidRPr="00CF3056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CF3056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CF3056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CF3056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823314">
        <w:rPr>
          <w:rFonts w:ascii="Times New Roman" w:hAnsi="Times New Roman"/>
          <w:sz w:val="24"/>
        </w:rPr>
        <w:t>nie dopuszcza składania</w:t>
      </w:r>
      <w:r>
        <w:rPr>
          <w:rFonts w:ascii="Times New Roman" w:hAnsi="Times New Roman"/>
          <w:sz w:val="24"/>
        </w:rPr>
        <w:t xml:space="preserve"> ofert częściowych i częściowy wybór ofert</w:t>
      </w:r>
      <w:r w:rsidR="00823314">
        <w:rPr>
          <w:rFonts w:ascii="Times New Roman" w:hAnsi="Times New Roman"/>
          <w:sz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1"/>
      </w:tblGrid>
      <w:tr w:rsidR="00823314" w:rsidTr="00823314">
        <w:tc>
          <w:tcPr>
            <w:tcW w:w="9001" w:type="dxa"/>
            <w:shd w:val="clear" w:color="auto" w:fill="F3F3F3"/>
            <w:vAlign w:val="center"/>
          </w:tcPr>
          <w:p w:rsidR="00823314" w:rsidRPr="00CA0351" w:rsidRDefault="00823314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823314" w:rsidTr="00823314">
        <w:tc>
          <w:tcPr>
            <w:tcW w:w="9001" w:type="dxa"/>
          </w:tcPr>
          <w:p w:rsidR="00823314" w:rsidRDefault="00823314" w:rsidP="00DF557B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CF3056">
              <w:t xml:space="preserve">Dostawa głowicy </w:t>
            </w:r>
            <w:r>
              <w:t>frezarskiej z kompletem płytek</w:t>
            </w:r>
          </w:p>
          <w:p w:rsidR="00823314" w:rsidRDefault="00823314" w:rsidP="00DF557B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CF3056">
              <w:t>44510000-8 - Narzędzia</w:t>
            </w:r>
            <w:r>
              <w:t xml:space="preserve"> </w:t>
            </w:r>
          </w:p>
          <w:p w:rsidR="00823314" w:rsidRDefault="00823314" w:rsidP="00DF557B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823314" w:rsidRPr="00CF3056" w:rsidRDefault="00823314" w:rsidP="00DF557B">
            <w:pPr>
              <w:spacing w:after="120"/>
              <w:jc w:val="both"/>
            </w:pPr>
            <w:r w:rsidRPr="00CF3056">
              <w:t>Przedmiot zamówienia:</w:t>
            </w:r>
          </w:p>
          <w:p w:rsidR="00823314" w:rsidRPr="00CF3056" w:rsidRDefault="00823314" w:rsidP="00DF557B">
            <w:pPr>
              <w:spacing w:after="120"/>
              <w:jc w:val="both"/>
            </w:pPr>
            <w:r w:rsidRPr="00CF3056">
              <w:t>Głowica frezarska do wytwarzania kół zębatych wraz z kompletem płytek.</w:t>
            </w:r>
          </w:p>
          <w:p w:rsidR="00823314" w:rsidRPr="00CF3056" w:rsidRDefault="00823314" w:rsidP="00DF557B">
            <w:pPr>
              <w:spacing w:after="120"/>
              <w:jc w:val="both"/>
            </w:pPr>
            <w:r w:rsidRPr="00CF3056">
              <w:t>Parametry głowicy:</w:t>
            </w:r>
          </w:p>
          <w:p w:rsidR="00823314" w:rsidRPr="00CF3056" w:rsidRDefault="00823314" w:rsidP="00DF557B">
            <w:pPr>
              <w:spacing w:after="120"/>
              <w:jc w:val="both"/>
            </w:pPr>
            <w:r w:rsidRPr="00CF3056">
              <w:t>Średnica skrawania - 90 mm</w:t>
            </w:r>
          </w:p>
          <w:p w:rsidR="00823314" w:rsidRPr="00CF3056" w:rsidRDefault="00823314" w:rsidP="00DF557B">
            <w:pPr>
              <w:spacing w:after="120"/>
              <w:jc w:val="both"/>
            </w:pPr>
            <w:r w:rsidRPr="00CF3056">
              <w:t>Maksymalna głębokość skrawania - 9,8 mm</w:t>
            </w:r>
          </w:p>
          <w:p w:rsidR="00823314" w:rsidRPr="00CF3056" w:rsidRDefault="00823314" w:rsidP="00DF557B">
            <w:pPr>
              <w:spacing w:after="120"/>
              <w:jc w:val="both"/>
            </w:pPr>
            <w:r w:rsidRPr="00CF3056">
              <w:t>Liczba krawędzi skrawających - 11</w:t>
            </w:r>
          </w:p>
          <w:p w:rsidR="00823314" w:rsidRPr="00CF3056" w:rsidRDefault="00823314" w:rsidP="00DF557B">
            <w:pPr>
              <w:spacing w:after="120"/>
              <w:jc w:val="both"/>
            </w:pPr>
            <w:r w:rsidRPr="00CF3056">
              <w:t>Kierunek pracy - prawy</w:t>
            </w:r>
          </w:p>
          <w:p w:rsidR="00823314" w:rsidRPr="00CF3056" w:rsidRDefault="00823314" w:rsidP="00DF557B">
            <w:pPr>
              <w:spacing w:after="120"/>
              <w:jc w:val="both"/>
            </w:pPr>
            <w:r w:rsidRPr="00CF3056">
              <w:t>Rodzaj złącza po stronie obrabiarki - ISO 6462-B</w:t>
            </w:r>
          </w:p>
          <w:p w:rsidR="00823314" w:rsidRPr="00CF3056" w:rsidRDefault="00823314" w:rsidP="00DF557B">
            <w:pPr>
              <w:spacing w:after="120"/>
              <w:jc w:val="both"/>
            </w:pPr>
            <w:r w:rsidRPr="00CF3056">
              <w:t>Średnica złącza - 27 mm</w:t>
            </w:r>
          </w:p>
          <w:p w:rsidR="00823314" w:rsidRPr="00CF3056" w:rsidRDefault="00823314" w:rsidP="00DF557B">
            <w:pPr>
              <w:spacing w:after="120"/>
              <w:jc w:val="both"/>
            </w:pPr>
            <w:r w:rsidRPr="00CF3056">
              <w:t>Średnica korpusu - 72 mm</w:t>
            </w:r>
          </w:p>
          <w:p w:rsidR="00823314" w:rsidRPr="00CF3056" w:rsidRDefault="00823314" w:rsidP="00DF557B">
            <w:pPr>
              <w:spacing w:after="120"/>
              <w:jc w:val="both"/>
            </w:pPr>
            <w:r w:rsidRPr="00CF3056">
              <w:t>Długość korpusu - 48 mm</w:t>
            </w:r>
          </w:p>
          <w:p w:rsidR="00823314" w:rsidRPr="00CF3056" w:rsidRDefault="00823314" w:rsidP="00DF557B">
            <w:pPr>
              <w:spacing w:after="120"/>
              <w:jc w:val="both"/>
            </w:pPr>
            <w:r w:rsidRPr="00CF3056">
              <w:t>Kąt p</w:t>
            </w:r>
            <w:r w:rsidR="0013701F">
              <w:t>rzystawienia narzędzia - kr=70</w:t>
            </w:r>
            <w:r w:rsidR="0013701F">
              <w:rPr>
                <w:rFonts w:cstheme="minorHAnsi"/>
              </w:rPr>
              <w:t>⁰</w:t>
            </w:r>
            <w:r w:rsidR="0013701F">
              <w:t xml:space="preserve"> </w:t>
            </w:r>
          </w:p>
          <w:p w:rsidR="00823314" w:rsidRPr="00CF3056" w:rsidRDefault="00823314" w:rsidP="00DF557B">
            <w:pPr>
              <w:spacing w:after="120"/>
              <w:jc w:val="both"/>
            </w:pPr>
            <w:r w:rsidRPr="00CF3056">
              <w:t>Sztuk - 1</w:t>
            </w:r>
          </w:p>
          <w:p w:rsidR="00823314" w:rsidRPr="00CF3056" w:rsidRDefault="00823314" w:rsidP="00DF557B">
            <w:pPr>
              <w:spacing w:after="120"/>
              <w:jc w:val="both"/>
            </w:pPr>
            <w:r w:rsidRPr="00CF3056">
              <w:t>Parametry płytki:</w:t>
            </w:r>
          </w:p>
          <w:p w:rsidR="00823314" w:rsidRPr="00CF3056" w:rsidRDefault="00823314" w:rsidP="00DF557B">
            <w:pPr>
              <w:spacing w:after="120"/>
              <w:jc w:val="both"/>
            </w:pPr>
            <w:r w:rsidRPr="00CF3056">
              <w:lastRenderedPageBreak/>
              <w:t>Szerokość płytki - 9,78 mm</w:t>
            </w:r>
          </w:p>
          <w:p w:rsidR="00823314" w:rsidRPr="00CF3056" w:rsidRDefault="00823314" w:rsidP="00DF557B">
            <w:pPr>
              <w:spacing w:after="120"/>
              <w:jc w:val="both"/>
            </w:pPr>
            <w:r w:rsidRPr="00CF3056">
              <w:t>Grubość płytki - 5,5 mm</w:t>
            </w:r>
          </w:p>
          <w:p w:rsidR="00823314" w:rsidRPr="00CF3056" w:rsidRDefault="00823314" w:rsidP="00DF557B">
            <w:pPr>
              <w:spacing w:after="120"/>
              <w:jc w:val="both"/>
            </w:pPr>
            <w:r w:rsidRPr="00CF3056">
              <w:t>Promień zaokrąglenia - 0,8 mm</w:t>
            </w:r>
          </w:p>
          <w:p w:rsidR="00823314" w:rsidRPr="00CF3056" w:rsidRDefault="00823314" w:rsidP="00DF557B">
            <w:pPr>
              <w:spacing w:after="120"/>
              <w:jc w:val="both"/>
            </w:pPr>
            <w:r w:rsidRPr="00CF3056">
              <w:t>Węglik - 1130</w:t>
            </w:r>
          </w:p>
          <w:p w:rsidR="00823314" w:rsidRPr="00CF3056" w:rsidRDefault="00823314" w:rsidP="00DF557B">
            <w:pPr>
              <w:spacing w:after="120"/>
              <w:jc w:val="both"/>
            </w:pPr>
            <w:r w:rsidRPr="00CF3056">
              <w:t xml:space="preserve">Pokrycie - PVD </w:t>
            </w:r>
            <w:proofErr w:type="spellStart"/>
            <w:r w:rsidRPr="00CF3056">
              <w:t>AlTiCrN</w:t>
            </w:r>
            <w:proofErr w:type="spellEnd"/>
          </w:p>
          <w:p w:rsidR="00823314" w:rsidRDefault="00823314" w:rsidP="00DF557B">
            <w:pPr>
              <w:spacing w:after="120"/>
              <w:jc w:val="both"/>
            </w:pPr>
            <w:r w:rsidRPr="00CF3056">
              <w:t>Sztuk - 10 (komplet)</w:t>
            </w:r>
          </w:p>
          <w:p w:rsidR="00823314" w:rsidRDefault="00823314" w:rsidP="00DF557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05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4B72F5" w:rsidP="00211900">
      <w:pPr>
        <w:spacing w:after="120"/>
        <w:jc w:val="both"/>
      </w:pPr>
      <w:r>
        <w:lastRenderedPageBreak/>
        <w:t>O</w:t>
      </w:r>
      <w:r w:rsidR="00211900" w:rsidRPr="00763481">
        <w:t>ferty nie zawierające pełnego zakresu przedmiotu zamówienia określonego w zadaniu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CF3056" w:rsidRPr="003209A8" w:rsidTr="00DF557B">
        <w:tc>
          <w:tcPr>
            <w:tcW w:w="8640" w:type="dxa"/>
          </w:tcPr>
          <w:p w:rsidR="00CF3056" w:rsidRPr="003209A8" w:rsidRDefault="00CF3056" w:rsidP="00DF557B">
            <w:pPr>
              <w:pStyle w:val="Tekstpodstawowy"/>
            </w:pPr>
          </w:p>
        </w:tc>
        <w:tc>
          <w:tcPr>
            <w:tcW w:w="8640" w:type="dxa"/>
          </w:tcPr>
          <w:p w:rsidR="00CF3056" w:rsidRPr="003209A8" w:rsidRDefault="00CF3056" w:rsidP="00DF557B">
            <w:pPr>
              <w:pStyle w:val="Tekstpodstawowy"/>
            </w:pPr>
          </w:p>
        </w:tc>
      </w:tr>
      <w:tr w:rsidR="00CF3056" w:rsidRPr="003209A8" w:rsidTr="00DF557B">
        <w:tc>
          <w:tcPr>
            <w:tcW w:w="8640" w:type="dxa"/>
          </w:tcPr>
          <w:p w:rsidR="00CF3056" w:rsidRPr="003209A8" w:rsidRDefault="00CF3056" w:rsidP="004B72F5">
            <w:pPr>
              <w:pStyle w:val="Tekstpodstawowy"/>
            </w:pPr>
            <w:r w:rsidRPr="00CF3056">
              <w:rPr>
                <w:b/>
              </w:rPr>
              <w:t>5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CF3056" w:rsidRPr="003209A8" w:rsidRDefault="00CF3056" w:rsidP="00DF557B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8868A9">
        <w:trPr>
          <w:trHeight w:val="126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16C" w:rsidRPr="00A61025" w:rsidRDefault="00C1316C" w:rsidP="00C1316C">
            <w:pPr>
              <w:spacing w:before="120"/>
              <w:rPr>
                <w:b/>
                <w:bCs/>
                <w:color w:val="000000"/>
              </w:rPr>
            </w:pPr>
            <w:r w:rsidRPr="00A61025">
              <w:rPr>
                <w:b/>
                <w:bCs/>
                <w:color w:val="000000"/>
              </w:rPr>
              <w:t>IV. OPIS SPOSOBU PRZYGOTOWANIA OFERTY</w:t>
            </w:r>
          </w:p>
          <w:p w:rsidR="00C1316C" w:rsidRPr="00A61025" w:rsidRDefault="00C1316C" w:rsidP="00C1316C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A61025">
              <w:rPr>
                <w:b/>
                <w:bCs/>
                <w:iCs/>
                <w:u w:val="single"/>
                <w:lang w:val="x-none" w:eastAsia="x-none"/>
              </w:rPr>
              <w:t xml:space="preserve">Oferta musi być sporządzona według wzoru formularza oferty stanowiącego załącznik nr </w:t>
            </w:r>
            <w:r w:rsidRPr="00A61025">
              <w:rPr>
                <w:b/>
                <w:bCs/>
                <w:iCs/>
                <w:u w:val="single"/>
                <w:lang w:eastAsia="x-none"/>
              </w:rPr>
              <w:t>1</w:t>
            </w:r>
            <w:r w:rsidRPr="00A61025">
              <w:rPr>
                <w:b/>
                <w:bCs/>
                <w:iCs/>
                <w:u w:val="single"/>
                <w:lang w:val="x-none" w:eastAsia="x-none"/>
              </w:rPr>
              <w:t xml:space="preserve"> do niniejszego ogłoszenia.</w:t>
            </w:r>
          </w:p>
          <w:p w:rsidR="00C1316C" w:rsidRPr="00A61025" w:rsidRDefault="00C1316C" w:rsidP="00C1316C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A61025"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składających się na całość zadania wraz z informacjami o nazwie producenta oraz numerami katalogowymi oferowanych produktów. </w:t>
            </w:r>
          </w:p>
          <w:p w:rsidR="00C1316C" w:rsidRPr="00A61025" w:rsidRDefault="00C1316C" w:rsidP="00C1316C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A61025">
              <w:rPr>
                <w:bCs/>
                <w:color w:val="000000"/>
              </w:rPr>
              <w:t xml:space="preserve">Do oferty należy dołączyć </w:t>
            </w:r>
            <w:r w:rsidRPr="00A61025">
              <w:t xml:space="preserve">Broszury produktowe/katalogi produktowy/specyfikacja techniczna oferowanego urządzenia </w:t>
            </w:r>
            <w:r w:rsidRPr="00A61025">
              <w:rPr>
                <w:b/>
                <w:u w:val="single"/>
              </w:rPr>
              <w:t xml:space="preserve">potwierdzająca spełnienie wszystkich parametrów </w:t>
            </w:r>
            <w:r w:rsidRPr="00A61025">
              <w:t xml:space="preserve">określonych przez zamawiającego w ogłoszeniu o udzielanym zamówieniu.- </w:t>
            </w:r>
            <w:r w:rsidRPr="00A61025">
              <w:rPr>
                <w:b/>
                <w:u w:val="single"/>
              </w:rPr>
              <w:t xml:space="preserve">Dokumenty należy dołączyć w języku polskim </w:t>
            </w:r>
          </w:p>
          <w:p w:rsidR="00C1316C" w:rsidRPr="00A61025" w:rsidRDefault="00C1316C" w:rsidP="00C1316C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A61025">
              <w:rPr>
                <w:bCs/>
                <w:color w:val="000000"/>
              </w:rPr>
              <w:t xml:space="preserve">Do oferty należy dołączyć </w:t>
            </w:r>
            <w:r w:rsidRPr="00A61025">
              <w:rPr>
                <w:color w:val="000000"/>
              </w:rPr>
              <w:t>aktualny odpis z właściwego rejestru lub z centralnej ewidencji i informacji o działalności gospodarczej.</w:t>
            </w:r>
            <w:r w:rsidRPr="00A61025">
              <w:t xml:space="preserve"> </w:t>
            </w:r>
          </w:p>
          <w:p w:rsidR="00C1316C" w:rsidRPr="00A61025" w:rsidRDefault="00C1316C" w:rsidP="00C1316C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A61025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C1316C" w:rsidRPr="00A61025" w:rsidRDefault="00C1316C" w:rsidP="00C1316C">
            <w:pPr>
              <w:jc w:val="both"/>
              <w:rPr>
                <w:b/>
                <w:color w:val="000000"/>
              </w:rPr>
            </w:pPr>
            <w:r w:rsidRPr="00A61025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C1316C" w:rsidRPr="00A61025" w:rsidRDefault="00C1316C" w:rsidP="00C1316C">
            <w:pPr>
              <w:jc w:val="both"/>
              <w:rPr>
                <w:b/>
                <w:color w:val="000000"/>
              </w:rPr>
            </w:pPr>
            <w:r w:rsidRPr="00A61025">
              <w:rPr>
                <w:b/>
                <w:color w:val="000000"/>
              </w:rPr>
              <w:t>Dodatkowe informację:</w:t>
            </w:r>
          </w:p>
          <w:p w:rsidR="00C1316C" w:rsidRPr="00A61025" w:rsidRDefault="00C1316C" w:rsidP="00C1316C">
            <w:pPr>
              <w:keepNext/>
              <w:numPr>
                <w:ilvl w:val="0"/>
                <w:numId w:val="24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W</w:t>
            </w:r>
            <w:r w:rsidRPr="00A61025">
              <w:rPr>
                <w:bCs/>
                <w:iCs/>
                <w:lang w:eastAsia="x-none"/>
              </w:rPr>
              <w:t>y</w:t>
            </w:r>
            <w:proofErr w:type="spellStart"/>
            <w:r w:rsidRPr="00A61025">
              <w:rPr>
                <w:bCs/>
                <w:iCs/>
                <w:lang w:val="x-none" w:eastAsia="x-none"/>
              </w:rPr>
              <w:t>konawca</w:t>
            </w:r>
            <w:proofErr w:type="spellEnd"/>
            <w:r w:rsidRPr="00A61025"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C1316C" w:rsidRPr="00A61025" w:rsidRDefault="00C1316C" w:rsidP="00C1316C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6. Tre</w:t>
            </w:r>
            <w:r w:rsidRPr="00A61025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A61025">
              <w:rPr>
                <w:bCs/>
                <w:iCs/>
                <w:lang w:val="x-none" w:eastAsia="x-none"/>
              </w:rPr>
              <w:t>oferty musi odpowiada</w:t>
            </w:r>
            <w:r w:rsidRPr="00A61025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A61025">
              <w:rPr>
                <w:bCs/>
                <w:iCs/>
                <w:lang w:val="x-none" w:eastAsia="x-none"/>
              </w:rPr>
              <w:t>tre</w:t>
            </w:r>
            <w:r w:rsidRPr="00A61025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A61025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C1316C" w:rsidRPr="00A61025" w:rsidRDefault="00C1316C" w:rsidP="00C1316C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C1316C" w:rsidRPr="00A61025" w:rsidRDefault="00C1316C" w:rsidP="00C1316C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C1316C" w:rsidRPr="00A61025" w:rsidRDefault="00C1316C" w:rsidP="00C1316C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/>
                <w:bCs/>
                <w:iCs/>
                <w:u w:val="single"/>
                <w:lang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 xml:space="preserve">9. </w:t>
            </w:r>
            <w:r w:rsidRPr="00A61025">
              <w:rPr>
                <w:bCs/>
                <w:iCs/>
                <w:u w:val="single"/>
                <w:lang w:val="x-none" w:eastAsia="x-none"/>
              </w:rPr>
              <w:t xml:space="preserve">Oferta </w:t>
            </w:r>
            <w:r w:rsidRPr="00A61025">
              <w:rPr>
                <w:bCs/>
                <w:iCs/>
                <w:u w:val="single"/>
                <w:lang w:eastAsia="x-none"/>
              </w:rPr>
              <w:t xml:space="preserve">wraz z załącznikami </w:t>
            </w:r>
            <w:r w:rsidRPr="00A61025">
              <w:rPr>
                <w:bCs/>
                <w:iCs/>
                <w:u w:val="single"/>
                <w:lang w:val="x-none" w:eastAsia="x-none"/>
              </w:rPr>
              <w:t xml:space="preserve">musi być sporządzona </w:t>
            </w:r>
            <w:r w:rsidRPr="00A61025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A61025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C1316C" w:rsidRPr="00A61025" w:rsidRDefault="00C1316C" w:rsidP="00C1316C">
            <w:pPr>
              <w:jc w:val="both"/>
              <w:rPr>
                <w:b/>
              </w:rPr>
            </w:pPr>
            <w:r w:rsidRPr="00A61025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A61025">
              <w:rPr>
                <w:b/>
                <w:u w:val="single"/>
              </w:rPr>
              <w:t>pełnomocnictwo</w:t>
            </w:r>
            <w:r w:rsidRPr="00A61025">
              <w:t>, które należy dołączyć do składanej oferty</w:t>
            </w:r>
          </w:p>
          <w:p w:rsidR="00C1316C" w:rsidRPr="00A61025" w:rsidRDefault="00C1316C" w:rsidP="00C1316C">
            <w:pPr>
              <w:rPr>
                <w:color w:val="000000"/>
                <w:u w:val="single"/>
              </w:rPr>
            </w:pPr>
            <w:r w:rsidRPr="00A61025">
              <w:rPr>
                <w:color w:val="000000"/>
                <w:u w:val="single"/>
              </w:rPr>
              <w:t>Oferta powinna zawierać:</w:t>
            </w:r>
          </w:p>
          <w:p w:rsidR="00C1316C" w:rsidRPr="00A61025" w:rsidRDefault="00C1316C" w:rsidP="00C1316C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A61025">
              <w:rPr>
                <w:color w:val="000000"/>
              </w:rPr>
              <w:t>Dane teleadresowe firmy - numer NIP , REGON firmy itp.</w:t>
            </w:r>
          </w:p>
          <w:p w:rsidR="00C1316C" w:rsidRPr="00A61025" w:rsidRDefault="00C1316C" w:rsidP="00C1316C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A61025">
              <w:rPr>
                <w:color w:val="000000"/>
              </w:rPr>
              <w:lastRenderedPageBreak/>
              <w:t>Wskazanie osoby do kontaktu w sprawie oferty (numer telefonu i e-mail).</w:t>
            </w:r>
          </w:p>
          <w:p w:rsidR="00C1316C" w:rsidRPr="00A61025" w:rsidRDefault="00C1316C" w:rsidP="00C1316C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A61025">
              <w:rPr>
                <w:color w:val="000000"/>
              </w:rPr>
              <w:t>Proponowaną cenę brutto za realizację zamówienia.</w:t>
            </w:r>
          </w:p>
          <w:p w:rsidR="00211900" w:rsidRDefault="00C1316C" w:rsidP="00C1316C">
            <w:pPr>
              <w:spacing w:before="120"/>
            </w:pPr>
            <w:r w:rsidRPr="00A61025"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047E3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3047E3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7E3" w:rsidRPr="003047E3" w:rsidRDefault="003047E3" w:rsidP="003047E3">
            <w:pPr>
              <w:rPr>
                <w:b/>
                <w:bCs/>
                <w:color w:val="000000"/>
              </w:rPr>
            </w:pPr>
            <w:r w:rsidRPr="003047E3">
              <w:rPr>
                <w:b/>
                <w:bCs/>
                <w:color w:val="000000"/>
              </w:rPr>
              <w:t>VII. MIEJSCE I TERMIN SKŁADANIA OFERT</w:t>
            </w:r>
          </w:p>
          <w:p w:rsidR="003047E3" w:rsidRPr="003047E3" w:rsidRDefault="003047E3" w:rsidP="003047E3">
            <w:pPr>
              <w:jc w:val="both"/>
              <w:rPr>
                <w:color w:val="000000"/>
              </w:rPr>
            </w:pPr>
            <w:r w:rsidRPr="003047E3">
              <w:rPr>
                <w:color w:val="000000"/>
              </w:rPr>
              <w:t>Ofertę należy przygotować w wersji elektronicznej i przesłać odpowiednio drogą </w:t>
            </w:r>
            <w:r w:rsidRPr="003047E3">
              <w:rPr>
                <w:color w:val="000000"/>
              </w:rPr>
              <w:br/>
              <w:t xml:space="preserve">e-mailową na adres </w:t>
            </w:r>
            <w:r w:rsidRPr="003047E3">
              <w:rPr>
                <w:lang w:val="en-US"/>
              </w:rPr>
              <w:t xml:space="preserve">e-mail kaczork@prz.edu.pl </w:t>
            </w:r>
            <w:r w:rsidRPr="003047E3">
              <w:rPr>
                <w:color w:val="000000"/>
              </w:rPr>
              <w:t xml:space="preserve">Otrzymanie oferty zostanie potwierdzone niezwłocznie w e- mailu zwrotnym. W treści e-maila należy powołać się na numer zapytania. </w:t>
            </w:r>
          </w:p>
          <w:p w:rsidR="003047E3" w:rsidRPr="003047E3" w:rsidRDefault="003047E3" w:rsidP="003047E3">
            <w:r w:rsidRPr="003047E3">
              <w:rPr>
                <w:color w:val="000000"/>
              </w:rPr>
              <w:t>Nieprzekraczalny termin dostarczenia oferty: </w:t>
            </w:r>
          </w:p>
          <w:p w:rsidR="003047E3" w:rsidRPr="003047E3" w:rsidRDefault="003047E3" w:rsidP="003047E3">
            <w:pPr>
              <w:tabs>
                <w:tab w:val="num" w:pos="0"/>
              </w:tabs>
              <w:spacing w:after="120"/>
              <w:jc w:val="both"/>
              <w:rPr>
                <w:noProof/>
              </w:rPr>
            </w:pPr>
            <w:r w:rsidRPr="003047E3">
              <w:rPr>
                <w:b/>
                <w:noProof/>
              </w:rPr>
              <w:t>Miejsce i termin składania ofert (e-mail): do dnia 2021-1</w:t>
            </w:r>
            <w:r w:rsidR="00482500">
              <w:rPr>
                <w:b/>
                <w:noProof/>
              </w:rPr>
              <w:t>2</w:t>
            </w:r>
            <w:r w:rsidRPr="003047E3">
              <w:rPr>
                <w:b/>
                <w:noProof/>
              </w:rPr>
              <w:t>-</w:t>
            </w:r>
            <w:r w:rsidR="00482500">
              <w:rPr>
                <w:b/>
                <w:noProof/>
              </w:rPr>
              <w:t>08</w:t>
            </w:r>
            <w:r w:rsidRPr="003047E3">
              <w:rPr>
                <w:b/>
                <w:noProof/>
              </w:rPr>
              <w:t xml:space="preserve"> do godz. 10:00.</w:t>
            </w:r>
          </w:p>
          <w:p w:rsidR="003047E3" w:rsidRPr="003047E3" w:rsidRDefault="003047E3" w:rsidP="003047E3">
            <w:pPr>
              <w:spacing w:after="120"/>
              <w:jc w:val="both"/>
              <w:rPr>
                <w:bCs/>
              </w:rPr>
            </w:pPr>
            <w:r w:rsidRPr="003047E3">
              <w:rPr>
                <w:b/>
              </w:rPr>
              <w:t xml:space="preserve">Termin związania ofertą: </w:t>
            </w:r>
            <w:r w:rsidRPr="003047E3">
              <w:t>30 dn</w:t>
            </w:r>
            <w:r w:rsidRPr="003047E3">
              <w:rPr>
                <w:bCs/>
              </w:rPr>
              <w:t>i</w:t>
            </w:r>
          </w:p>
          <w:p w:rsidR="00EB415D" w:rsidRDefault="003047E3" w:rsidP="003047E3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3047E3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Otwarcie ofert nastąpi w dniu: </w:t>
            </w:r>
            <w:r w:rsidRPr="003047E3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2021-1</w:t>
            </w:r>
            <w:r w:rsidR="00482500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2</w:t>
            </w:r>
            <w:r w:rsidRPr="003047E3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-</w:t>
            </w:r>
            <w:r w:rsidR="00482500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08</w:t>
            </w:r>
            <w:r w:rsidRPr="003047E3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 o godz. 10:15</w:t>
            </w:r>
            <w:r w:rsidRPr="003047E3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, w siedzibie Zamawiającego, pokój nr 424-1, bud. V, al. Powstańców Warszawy 12, 35-95</w:t>
            </w:r>
          </w:p>
          <w:p w:rsidR="003047E3" w:rsidRPr="003047E3" w:rsidRDefault="003047E3" w:rsidP="003047E3"/>
        </w:tc>
      </w:tr>
      <w:tr w:rsidR="00515C79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F19" w:rsidRDefault="00E13F19" w:rsidP="00E13F19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VIII. BADANIE OFERTY</w:t>
            </w:r>
          </w:p>
          <w:p w:rsidR="00E13F19" w:rsidRDefault="00E13F19" w:rsidP="00E13F19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E13F19" w:rsidRDefault="00E13F19" w:rsidP="00E13F19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E13F19" w:rsidRDefault="00E13F19" w:rsidP="00E13F19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pisarskie, </w:t>
            </w:r>
          </w:p>
          <w:p w:rsidR="00E13F19" w:rsidRDefault="00E13F19" w:rsidP="00E13F19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E13F19" w:rsidRDefault="00E13F19" w:rsidP="00E13F19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E13F19" w:rsidRDefault="00E13F19" w:rsidP="00E13F19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>
              <w:rPr>
                <w:rFonts w:eastAsia="Verdana,Bold"/>
                <w:b/>
                <w:bCs/>
                <w:color w:val="000000"/>
              </w:rPr>
              <w:lastRenderedPageBreak/>
              <w:t>ZAMAWIAJACY ODRZUCI OFERTĘ</w:t>
            </w:r>
          </w:p>
          <w:p w:rsidR="00E13F19" w:rsidRDefault="00E13F19" w:rsidP="00E13F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 xml:space="preserve">1) </w:t>
            </w:r>
            <w:r>
              <w:rPr>
                <w:rFonts w:eastAsia="Calibri"/>
                <w:iCs/>
              </w:rPr>
              <w:t>Wykonawcy</w:t>
            </w:r>
            <w:r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E13F19" w:rsidRDefault="00E13F19" w:rsidP="00E13F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>2) Treść złożonej oferty n</w:t>
            </w:r>
            <w:r>
              <w:rPr>
                <w:rFonts w:eastAsia="Calibri"/>
              </w:rPr>
              <w:t xml:space="preserve">ie odpowiada warunkom postępowania. </w:t>
            </w:r>
          </w:p>
          <w:p w:rsidR="00E13F19" w:rsidRDefault="00E13F19" w:rsidP="00E13F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</w:rPr>
              <w:t>3)</w:t>
            </w:r>
            <w:r>
              <w:rPr>
                <w:rFonts w:eastAsia="Calibri"/>
                <w:color w:val="000000"/>
              </w:rPr>
              <w:t xml:space="preserve"> Oferty złożone po terminie</w:t>
            </w:r>
          </w:p>
          <w:p w:rsidR="00E13F19" w:rsidRDefault="00E13F19" w:rsidP="00E13F19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UNIEWAŻNIENIE POSTĘPOWANIA</w:t>
            </w:r>
          </w:p>
          <w:p w:rsidR="00E13F19" w:rsidRDefault="00E13F19" w:rsidP="00E13F19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515C79" w:rsidRPr="003047E3" w:rsidRDefault="00E13F19" w:rsidP="00E13F19">
            <w:pPr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0472EC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2EC" w:rsidRDefault="000472EC" w:rsidP="000472EC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0472EC" w:rsidRPr="00693802" w:rsidRDefault="000472EC" w:rsidP="000472EC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CF3056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0472EC" w:rsidRPr="00693802" w:rsidRDefault="000472EC" w:rsidP="000472EC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0472EC" w:rsidRPr="00693802" w:rsidRDefault="000472EC" w:rsidP="000472EC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0472EC" w:rsidRPr="00693802" w:rsidRDefault="000472EC" w:rsidP="000472EC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0472EC" w:rsidRDefault="000472EC" w:rsidP="000472EC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0472EC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2EC" w:rsidRDefault="000472EC" w:rsidP="000472EC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472EC" w:rsidRDefault="000472E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472EC" w:rsidRDefault="000472E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472EC" w:rsidRDefault="000472E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472EC" w:rsidRDefault="000472E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472EC" w:rsidRDefault="000472E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472EC" w:rsidRDefault="000472E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472EC" w:rsidRDefault="000472E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472EC" w:rsidRDefault="000472EC" w:rsidP="008868A9">
      <w:pPr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p w:rsidR="000472EC" w:rsidRDefault="000472E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472EC" w:rsidRPr="000472EC" w:rsidRDefault="000472EC" w:rsidP="000472EC">
      <w:pPr>
        <w:jc w:val="right"/>
        <w:rPr>
          <w:rFonts w:ascii="Arial" w:hAnsi="Arial" w:cs="Arial"/>
        </w:rPr>
      </w:pPr>
      <w:r w:rsidRPr="000472EC">
        <w:rPr>
          <w:rFonts w:ascii="Arial" w:hAnsi="Arial" w:cs="Arial"/>
        </w:rPr>
        <w:lastRenderedPageBreak/>
        <w:t>Zał.1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CF3056" w:rsidRPr="00CF3056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3B159F" w:rsidRPr="00A84A89" w:rsidRDefault="003B159F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NA/O/3</w:t>
      </w:r>
      <w:r w:rsidR="00C341B6">
        <w:rPr>
          <w:rFonts w:ascii="Arial" w:hAnsi="Arial" w:cs="Arial"/>
          <w:sz w:val="28"/>
          <w:szCs w:val="28"/>
          <w:u w:val="single"/>
        </w:rPr>
        <w:t>25</w:t>
      </w:r>
      <w:r>
        <w:rPr>
          <w:rFonts w:ascii="Arial" w:hAnsi="Arial" w:cs="Arial"/>
          <w:sz w:val="28"/>
          <w:szCs w:val="28"/>
          <w:u w:val="single"/>
        </w:rPr>
        <w:t>/2021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CF3056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CF3056">
        <w:rPr>
          <w:rFonts w:ascii="Arial" w:hAnsi="Arial" w:cs="Arial"/>
        </w:rPr>
        <w:t>POLITECHNIKA RZESZOWSKA</w:t>
      </w:r>
    </w:p>
    <w:p w:rsidR="001B541E" w:rsidRPr="00A40632" w:rsidRDefault="00CF3056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CF3056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CF3056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96555A" w:rsidRDefault="00CF3056" w:rsidP="0096555A">
      <w:pPr>
        <w:pStyle w:val="Tekstpodstawowy"/>
        <w:ind w:left="360"/>
        <w:jc w:val="center"/>
        <w:rPr>
          <w:rFonts w:ascii="Arial" w:hAnsi="Arial" w:cs="Arial"/>
        </w:rPr>
      </w:pPr>
      <w:r w:rsidRPr="00CF3056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CF3056">
        <w:rPr>
          <w:rFonts w:ascii="Arial" w:hAnsi="Arial" w:cs="Arial"/>
        </w:rPr>
        <w:t>Rzeszów</w:t>
      </w:r>
    </w:p>
    <w:p w:rsidR="001B541E" w:rsidRPr="00A40632" w:rsidRDefault="009F1CB4" w:rsidP="001B541E">
      <w:pPr>
        <w:spacing w:before="240"/>
        <w:ind w:left="181"/>
        <w:rPr>
          <w:rFonts w:ascii="Arial" w:hAnsi="Arial" w:cs="Arial"/>
        </w:rPr>
      </w:pPr>
      <w:r>
        <w:rPr>
          <w:rFonts w:ascii="Arial" w:hAnsi="Arial" w:cs="Arial"/>
        </w:rPr>
        <w:t xml:space="preserve">Sprawę prowadzi: </w:t>
      </w:r>
      <w:r w:rsidR="00CF3056" w:rsidRPr="009F1CB4">
        <w:rPr>
          <w:rFonts w:ascii="Arial" w:hAnsi="Arial" w:cs="Arial"/>
        </w:rPr>
        <w:t>mgr Katarzyna</w:t>
      </w:r>
      <w:r w:rsidR="001B541E" w:rsidRPr="00A40632">
        <w:rPr>
          <w:rFonts w:ascii="Arial" w:hAnsi="Arial" w:cs="Arial"/>
        </w:rPr>
        <w:t xml:space="preserve"> </w:t>
      </w:r>
      <w:r w:rsidR="00CF3056" w:rsidRPr="00CF3056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CF3056" w:rsidP="001B541E">
      <w:pPr>
        <w:ind w:left="142"/>
        <w:jc w:val="center"/>
        <w:rPr>
          <w:rFonts w:ascii="Arial" w:hAnsi="Arial" w:cs="Arial"/>
        </w:rPr>
      </w:pPr>
      <w:r w:rsidRPr="00CF3056">
        <w:rPr>
          <w:rFonts w:ascii="Arial" w:hAnsi="Arial" w:cs="Arial"/>
          <w:b/>
        </w:rPr>
        <w:t>Dostawa głowicy</w:t>
      </w:r>
      <w:r w:rsidR="008868A9">
        <w:rPr>
          <w:rFonts w:ascii="Arial" w:hAnsi="Arial" w:cs="Arial"/>
          <w:b/>
        </w:rPr>
        <w:t xml:space="preserve"> frezarskiej z kompletem płytek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493B44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3970" r="5715" b="508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E1FC95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Pr="0096555A" w:rsidRDefault="001B541E" w:rsidP="0096555A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8868A9" w:rsidTr="008868A9">
        <w:tc>
          <w:tcPr>
            <w:tcW w:w="9284" w:type="dxa"/>
            <w:shd w:val="clear" w:color="auto" w:fill="F3F3F3"/>
            <w:vAlign w:val="center"/>
          </w:tcPr>
          <w:p w:rsidR="008868A9" w:rsidRPr="00CA0351" w:rsidRDefault="008868A9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8868A9" w:rsidTr="008868A9">
        <w:tc>
          <w:tcPr>
            <w:tcW w:w="9284" w:type="dxa"/>
          </w:tcPr>
          <w:p w:rsidR="008868A9" w:rsidRPr="002661CA" w:rsidRDefault="008868A9" w:rsidP="00DF557B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F3056">
              <w:rPr>
                <w:rFonts w:ascii="Arial" w:hAnsi="Arial" w:cs="Arial"/>
                <w:b/>
                <w:sz w:val="22"/>
                <w:szCs w:val="22"/>
              </w:rPr>
              <w:t>Dostawa głowicy frezarskiej z kompletem płytek, dostawa rzutnika technicznego  wraz z ekranem naściennym</w:t>
            </w:r>
          </w:p>
          <w:p w:rsidR="008868A9" w:rsidRPr="002661CA" w:rsidRDefault="008868A9" w:rsidP="00DF557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8868A9" w:rsidRPr="002661CA" w:rsidRDefault="008868A9" w:rsidP="00DF557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8868A9" w:rsidRPr="002661CA" w:rsidRDefault="008868A9" w:rsidP="00DF557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8868A9" w:rsidRPr="002661CA" w:rsidRDefault="008868A9" w:rsidP="00DF557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8868A9" w:rsidRPr="002661CA" w:rsidRDefault="008868A9" w:rsidP="00DF557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8868A9" w:rsidRDefault="008868A9" w:rsidP="00DF557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96555A" w:rsidRDefault="001B541E" w:rsidP="001B541E">
      <w:pPr>
        <w:spacing w:line="360" w:lineRule="auto"/>
        <w:rPr>
          <w:rFonts w:ascii="Arial" w:hAnsi="Arial" w:cs="Arial"/>
        </w:rPr>
      </w:pPr>
      <w:r w:rsidRPr="0069631E">
        <w:rPr>
          <w:rFonts w:ascii="Arial" w:hAnsi="Arial" w:cs="Arial"/>
        </w:rPr>
        <w:lastRenderedPageBreak/>
        <w:t>zgodnie z wypełnionym formularzem cenowym.</w:t>
      </w: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69631E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termin wykonania zamówienia:</w:t>
      </w:r>
    </w:p>
    <w:p w:rsidR="0069631E" w:rsidRPr="0096555A" w:rsidRDefault="0069631E" w:rsidP="0069631E">
      <w:pPr>
        <w:spacing w:before="120" w:line="360" w:lineRule="auto"/>
        <w:ind w:left="658"/>
        <w:rPr>
          <w:rFonts w:ascii="Arial" w:hAnsi="Arial" w:cs="Arial"/>
          <w:b/>
        </w:rPr>
      </w:pPr>
      <w:r w:rsidRPr="0096555A">
        <w:rPr>
          <w:rFonts w:ascii="Arial" w:hAnsi="Arial" w:cs="Arial"/>
          <w:b/>
        </w:rPr>
        <w:t>5 dni od daty udzielenia zamówienia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69631E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69631E" w:rsidRPr="0096555A" w:rsidRDefault="001B541E" w:rsidP="006963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96555A">
        <w:rPr>
          <w:rFonts w:ascii="Arial" w:hAnsi="Arial" w:cs="Arial"/>
        </w:rPr>
        <w:t xml:space="preserve">- </w:t>
      </w:r>
      <w:r w:rsidR="0096555A" w:rsidRPr="0096555A">
        <w:rPr>
          <w:rFonts w:ascii="Arial" w:hAnsi="Arial" w:cs="Arial"/>
          <w:b/>
        </w:rPr>
        <w:t>12 miesięcy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CF3056" w:rsidRPr="00CF3056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96555A" w:rsidRDefault="00FE25FF" w:rsidP="009655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96555A" w:rsidRDefault="001B541E" w:rsidP="0096555A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96555A" w:rsidRDefault="001B541E" w:rsidP="001B541E">
      <w:pPr>
        <w:jc w:val="right"/>
        <w:rPr>
          <w:rFonts w:ascii="Arial" w:hAnsi="Arial" w:cs="Arial"/>
          <w:sz w:val="20"/>
          <w:szCs w:val="20"/>
        </w:rPr>
      </w:pPr>
      <w:r w:rsidRPr="0096555A">
        <w:rPr>
          <w:rFonts w:ascii="Arial" w:hAnsi="Arial" w:cs="Arial"/>
          <w:sz w:val="20"/>
          <w:szCs w:val="20"/>
        </w:rPr>
        <w:t xml:space="preserve">................................dn. ............................           </w:t>
      </w:r>
    </w:p>
    <w:p w:rsidR="001B541E" w:rsidRPr="0096555A" w:rsidRDefault="001B541E" w:rsidP="001B541E">
      <w:pPr>
        <w:rPr>
          <w:rFonts w:ascii="Arial" w:hAnsi="Arial" w:cs="Arial"/>
          <w:sz w:val="20"/>
          <w:szCs w:val="20"/>
        </w:rPr>
      </w:pPr>
    </w:p>
    <w:p w:rsidR="001B541E" w:rsidRPr="0096555A" w:rsidRDefault="001B541E" w:rsidP="001B541E">
      <w:pPr>
        <w:rPr>
          <w:rFonts w:ascii="Arial" w:hAnsi="Arial" w:cs="Arial"/>
          <w:sz w:val="20"/>
          <w:szCs w:val="20"/>
        </w:rPr>
      </w:pPr>
      <w:r w:rsidRPr="0096555A">
        <w:rPr>
          <w:rFonts w:ascii="Arial" w:hAnsi="Arial" w:cs="Arial"/>
          <w:sz w:val="20"/>
          <w:szCs w:val="20"/>
        </w:rPr>
        <w:t xml:space="preserve">..............................................................           </w:t>
      </w:r>
    </w:p>
    <w:p w:rsidR="001B541E" w:rsidRPr="0096555A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96555A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96555A" w:rsidRDefault="001B541E" w:rsidP="0096555A">
      <w:pPr>
        <w:pStyle w:val="Tekstpodstawowywcity"/>
        <w:rPr>
          <w:rFonts w:ascii="Arial" w:hAnsi="Arial" w:cs="Arial"/>
          <w:sz w:val="20"/>
          <w:szCs w:val="20"/>
        </w:rPr>
      </w:pPr>
      <w:r w:rsidRPr="0096555A">
        <w:rPr>
          <w:rFonts w:ascii="Arial" w:hAnsi="Arial" w:cs="Arial"/>
          <w:sz w:val="20"/>
          <w:szCs w:val="20"/>
        </w:rPr>
        <w:t>do reprezentowania Wykonawcy</w:t>
      </w:r>
      <w:r>
        <w:rPr>
          <w:rFonts w:ascii="Arial" w:hAnsi="Arial" w:cs="Arial"/>
          <w:i/>
        </w:rPr>
        <w:t xml:space="preserve">      </w:t>
      </w:r>
    </w:p>
    <w:sectPr w:rsidR="001B541E" w:rsidRPr="009655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04AE" w:rsidRDefault="005604AE">
      <w:r>
        <w:separator/>
      </w:r>
    </w:p>
  </w:endnote>
  <w:endnote w:type="continuationSeparator" w:id="0">
    <w:p w:rsidR="005604AE" w:rsidRDefault="00560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493B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F63B3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75DA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75DA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101F4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04AE" w:rsidRDefault="005604AE">
      <w:r>
        <w:separator/>
      </w:r>
    </w:p>
  </w:footnote>
  <w:footnote w:type="continuationSeparator" w:id="0">
    <w:p w:rsidR="005604AE" w:rsidRDefault="005604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056" w:rsidRDefault="00CF30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056" w:rsidRDefault="00CF30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056" w:rsidRDefault="00CF30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1F4"/>
    <w:rsid w:val="00006B5B"/>
    <w:rsid w:val="00014627"/>
    <w:rsid w:val="000472EC"/>
    <w:rsid w:val="000600B5"/>
    <w:rsid w:val="000943EA"/>
    <w:rsid w:val="000E2D26"/>
    <w:rsid w:val="00116FC7"/>
    <w:rsid w:val="001306AD"/>
    <w:rsid w:val="0013701F"/>
    <w:rsid w:val="001423AC"/>
    <w:rsid w:val="001575DA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47E3"/>
    <w:rsid w:val="003078F2"/>
    <w:rsid w:val="003079D0"/>
    <w:rsid w:val="00316BAA"/>
    <w:rsid w:val="00353851"/>
    <w:rsid w:val="00360E6F"/>
    <w:rsid w:val="00393B64"/>
    <w:rsid w:val="003B159F"/>
    <w:rsid w:val="003D5087"/>
    <w:rsid w:val="003F4C0E"/>
    <w:rsid w:val="003F5C86"/>
    <w:rsid w:val="004025A9"/>
    <w:rsid w:val="0040294E"/>
    <w:rsid w:val="00414D84"/>
    <w:rsid w:val="00482500"/>
    <w:rsid w:val="00493B44"/>
    <w:rsid w:val="004B616D"/>
    <w:rsid w:val="004B72F5"/>
    <w:rsid w:val="004C1BCD"/>
    <w:rsid w:val="00515C79"/>
    <w:rsid w:val="00534EBA"/>
    <w:rsid w:val="005604AE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ADD"/>
    <w:rsid w:val="0064545E"/>
    <w:rsid w:val="00650B8E"/>
    <w:rsid w:val="00693802"/>
    <w:rsid w:val="0069631E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823314"/>
    <w:rsid w:val="008443B5"/>
    <w:rsid w:val="008868A9"/>
    <w:rsid w:val="008A3EF3"/>
    <w:rsid w:val="008F7860"/>
    <w:rsid w:val="00903B9A"/>
    <w:rsid w:val="0093214C"/>
    <w:rsid w:val="0095289F"/>
    <w:rsid w:val="0096555A"/>
    <w:rsid w:val="00976F8E"/>
    <w:rsid w:val="009B230D"/>
    <w:rsid w:val="009E25D7"/>
    <w:rsid w:val="009F1CB4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1F4"/>
    <w:rsid w:val="00B10D7D"/>
    <w:rsid w:val="00B34FAC"/>
    <w:rsid w:val="00B82C42"/>
    <w:rsid w:val="00B87530"/>
    <w:rsid w:val="00B9039F"/>
    <w:rsid w:val="00B910A3"/>
    <w:rsid w:val="00C1316C"/>
    <w:rsid w:val="00C341B6"/>
    <w:rsid w:val="00C963FE"/>
    <w:rsid w:val="00CA0351"/>
    <w:rsid w:val="00CD2766"/>
    <w:rsid w:val="00CF3056"/>
    <w:rsid w:val="00D129B6"/>
    <w:rsid w:val="00D13914"/>
    <w:rsid w:val="00D3354F"/>
    <w:rsid w:val="00D63505"/>
    <w:rsid w:val="00DF2457"/>
    <w:rsid w:val="00DF73C7"/>
    <w:rsid w:val="00E00FE8"/>
    <w:rsid w:val="00E13F19"/>
    <w:rsid w:val="00E31B55"/>
    <w:rsid w:val="00E57B92"/>
    <w:rsid w:val="00E57F97"/>
    <w:rsid w:val="00E61BFB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A532B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BB29E374-4D44-4310-BF6B-886C69412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6</Pages>
  <Words>1552</Words>
  <Characters>9318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10849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8</cp:revision>
  <cp:lastPrinted>1899-12-31T23:00:00Z</cp:lastPrinted>
  <dcterms:created xsi:type="dcterms:W3CDTF">2021-12-01T08:21:00Z</dcterms:created>
  <dcterms:modified xsi:type="dcterms:W3CDTF">2021-12-01T08:50:00Z</dcterms:modified>
</cp:coreProperties>
</file>