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B47" w:rsidRDefault="009F1BE3" w:rsidP="00E13B47">
      <w:pPr>
        <w:pStyle w:val="p2"/>
        <w:spacing w:before="0" w:beforeAutospacing="0" w:after="0" w:afterAutospacing="0" w:line="360" w:lineRule="auto"/>
        <w:jc w:val="center"/>
        <w:rPr>
          <w:rFonts w:ascii="Segoe UI" w:hAnsi="Segoe UI" w:cs="Segoe UI"/>
          <w:color w:val="000000"/>
          <w:sz w:val="20"/>
          <w:szCs w:val="20"/>
          <w:shd w:val="clear" w:color="auto" w:fill="F5F5F5"/>
        </w:rPr>
      </w:pPr>
      <w:r>
        <w:rPr>
          <w:noProof/>
        </w:rPr>
        <w:drawing>
          <wp:inline distT="0" distB="0" distL="0" distR="0">
            <wp:extent cx="5753100" cy="447675"/>
            <wp:effectExtent l="0" t="0" r="0" b="9525"/>
            <wp:docPr id="3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2C12" w:rsidRDefault="00E13B47" w:rsidP="005F1223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RPO .RE .21.001 - PCI N2_217 Cyfrowe metody badania wad kręgosłupa;</w:t>
      </w:r>
    </w:p>
    <w:p w:rsidR="005F1223" w:rsidRPr="005F1223" w:rsidRDefault="005F1223" w:rsidP="005F1223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DE49E7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062659">
        <w:rPr>
          <w:b/>
        </w:rPr>
        <w:t>NA/O/323</w:t>
      </w:r>
      <w:bookmarkStart w:id="0" w:name="_GoBack"/>
      <w:bookmarkEnd w:id="0"/>
      <w:r w:rsidR="00C3307C" w:rsidRPr="00C3307C">
        <w:rPr>
          <w:b/>
        </w:rPr>
        <w:t>/2021</w:t>
      </w:r>
      <w:r>
        <w:rPr>
          <w:b/>
          <w:lang w:val="pl-PL"/>
        </w:rPr>
        <w:t xml:space="preserve"> </w:t>
      </w:r>
      <w:r w:rsidR="00C3307C" w:rsidRPr="00C3307C">
        <w:rPr>
          <w:lang w:val="pl-PL"/>
        </w:rPr>
        <w:t>Rzeszów</w:t>
      </w:r>
      <w:r w:rsidR="00211900" w:rsidRPr="003209A8">
        <w:t xml:space="preserve">, </w:t>
      </w:r>
      <w:r w:rsidR="00C3307C" w:rsidRPr="00C3307C">
        <w:t>2021-1</w:t>
      </w:r>
      <w:r w:rsidR="00DE49E7">
        <w:rPr>
          <w:lang w:val="pl-PL"/>
        </w:rPr>
        <w:t>2</w:t>
      </w:r>
      <w:r w:rsidR="00C3307C" w:rsidRPr="00C3307C">
        <w:t>-</w:t>
      </w:r>
      <w:r w:rsidR="00DE49E7">
        <w:rPr>
          <w:lang w:val="pl-PL"/>
        </w:rPr>
        <w:t>01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C3307C" w:rsidRPr="00C3307C">
        <w:t>(</w:t>
      </w:r>
      <w:proofErr w:type="spellStart"/>
      <w:r w:rsidR="00C3307C" w:rsidRPr="00C3307C">
        <w:t>t.j</w:t>
      </w:r>
      <w:proofErr w:type="spellEnd"/>
      <w:r w:rsidR="00C3307C" w:rsidRPr="00C3307C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C3307C" w:rsidP="00583EF9">
      <w:pPr>
        <w:spacing w:line="360" w:lineRule="auto"/>
        <w:rPr>
          <w:b/>
        </w:rPr>
      </w:pPr>
      <w:r w:rsidRPr="00C3307C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C3307C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C3307C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C3307C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572C0A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</w:t>
      </w:r>
      <w:r w:rsidR="00572C0A">
        <w:rPr>
          <w:rFonts w:ascii="Times New Roman" w:hAnsi="Times New Roman"/>
          <w:sz w:val="24"/>
        </w:rPr>
        <w:t>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572C0A" w:rsidTr="00572C0A">
        <w:tc>
          <w:tcPr>
            <w:tcW w:w="9142" w:type="dxa"/>
            <w:shd w:val="clear" w:color="auto" w:fill="F3F3F3"/>
            <w:vAlign w:val="center"/>
          </w:tcPr>
          <w:p w:rsidR="00572C0A" w:rsidRPr="00CA0351" w:rsidRDefault="00572C0A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72C0A" w:rsidTr="00572C0A">
        <w:tc>
          <w:tcPr>
            <w:tcW w:w="9142" w:type="dxa"/>
          </w:tcPr>
          <w:p w:rsidR="00572C0A" w:rsidRDefault="00572C0A" w:rsidP="00CC583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3307C">
              <w:t>Dostawa  materiałów do budowy docelowej konstrukcji nośnej urządzenia</w:t>
            </w:r>
          </w:p>
          <w:p w:rsidR="00572C0A" w:rsidRDefault="00572C0A" w:rsidP="00CC583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3307C">
              <w:t>24000000-4 - Produkty chemiczne</w:t>
            </w:r>
            <w:r>
              <w:t xml:space="preserve"> </w:t>
            </w:r>
          </w:p>
          <w:p w:rsidR="00572C0A" w:rsidRDefault="00572C0A" w:rsidP="00CC583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82397F" w:rsidRPr="0082397F" w:rsidRDefault="0082397F" w:rsidP="0082397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397F">
              <w:rPr>
                <w:rFonts w:ascii="Times New Roman" w:hAnsi="Times New Roman"/>
                <w:sz w:val="24"/>
                <w:szCs w:val="24"/>
              </w:rPr>
              <w:t>Zakup materiałów do budowy docelowej konstrukcji nośnej urządzenia do diagnostyki wad postawy, w tym:</w:t>
            </w:r>
          </w:p>
          <w:p w:rsidR="0082397F" w:rsidRDefault="0082397F" w:rsidP="0082397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  <w:r w:rsidRPr="0082397F">
              <w:rPr>
                <w:rFonts w:ascii="Times New Roman" w:hAnsi="Times New Roman"/>
                <w:b/>
                <w:sz w:val="24"/>
                <w:szCs w:val="24"/>
              </w:rPr>
              <w:t xml:space="preserve">Pianka poliuretanowa do odlewów hipoalergiczna (do kontaktu z człowiekiem) - 10 litrów; </w:t>
            </w:r>
          </w:p>
          <w:p w:rsidR="0082397F" w:rsidRDefault="0082397F" w:rsidP="0082397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82397F">
              <w:rPr>
                <w:rFonts w:ascii="Times New Roman" w:hAnsi="Times New Roman"/>
                <w:b/>
                <w:sz w:val="24"/>
                <w:szCs w:val="24"/>
              </w:rPr>
              <w:t>Filament elastyczny do druku 3D - 6kg;</w:t>
            </w:r>
          </w:p>
          <w:p w:rsidR="0082397F" w:rsidRDefault="0082397F" w:rsidP="0082397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Pr="0082397F">
              <w:rPr>
                <w:rFonts w:ascii="Times New Roman" w:hAnsi="Times New Roman"/>
                <w:b/>
                <w:sz w:val="24"/>
                <w:szCs w:val="24"/>
              </w:rPr>
              <w:t>Kauczuk silikonowy utw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ardzany addycyjnie - 5 litrów;</w:t>
            </w:r>
          </w:p>
          <w:p w:rsidR="0082397F" w:rsidRDefault="0082397F" w:rsidP="0082397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  <w:r w:rsidRPr="0082397F">
              <w:rPr>
                <w:rFonts w:ascii="Times New Roman" w:hAnsi="Times New Roman"/>
                <w:b/>
                <w:sz w:val="24"/>
                <w:szCs w:val="24"/>
              </w:rPr>
              <w:t>Silikon addycyjny utwardzany (do kontaktów ze skórą) - 8 litrów;</w:t>
            </w:r>
          </w:p>
          <w:p w:rsidR="0082397F" w:rsidRDefault="0082397F" w:rsidP="0082397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5.</w:t>
            </w:r>
            <w:r w:rsidRPr="0082397F">
              <w:rPr>
                <w:rFonts w:ascii="Times New Roman" w:hAnsi="Times New Roman"/>
                <w:b/>
                <w:sz w:val="24"/>
                <w:szCs w:val="24"/>
              </w:rPr>
              <w:t xml:space="preserve"> Przewody elastyczne (w szczególności do wszywania w odzież) - 10 metrów;</w:t>
            </w:r>
          </w:p>
          <w:p w:rsidR="0082397F" w:rsidRDefault="0082397F" w:rsidP="0082397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6.</w:t>
            </w:r>
            <w:r w:rsidRPr="0082397F">
              <w:rPr>
                <w:rFonts w:ascii="Times New Roman" w:hAnsi="Times New Roman"/>
                <w:b/>
                <w:sz w:val="24"/>
                <w:szCs w:val="24"/>
              </w:rPr>
              <w:t xml:space="preserve"> Ekstruder do druku 3D, specjalizowany do tworzyw elastycznych - 2 sztuki; </w:t>
            </w:r>
          </w:p>
          <w:p w:rsidR="0082397F" w:rsidRDefault="0082397F" w:rsidP="0082397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  <w:r w:rsidRPr="0082397F">
              <w:rPr>
                <w:rFonts w:ascii="Times New Roman" w:hAnsi="Times New Roman"/>
                <w:b/>
                <w:sz w:val="24"/>
                <w:szCs w:val="24"/>
              </w:rPr>
              <w:t>Materiały do dezynfek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cji i odtłuszczania (zestaw); </w:t>
            </w:r>
          </w:p>
          <w:p w:rsidR="0082397F" w:rsidRDefault="0082397F" w:rsidP="0082397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8. </w:t>
            </w:r>
            <w:r w:rsidRPr="0082397F">
              <w:rPr>
                <w:rFonts w:ascii="Times New Roman" w:hAnsi="Times New Roman"/>
                <w:b/>
                <w:sz w:val="24"/>
                <w:szCs w:val="24"/>
              </w:rPr>
              <w:t>Zestaw do mieszania i nakladania silikonów.</w:t>
            </w:r>
          </w:p>
          <w:p w:rsidR="00572C0A" w:rsidRDefault="00572C0A" w:rsidP="00CC58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307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C3307C" w:rsidRPr="003209A8" w:rsidTr="00CC5830">
        <w:tc>
          <w:tcPr>
            <w:tcW w:w="8640" w:type="dxa"/>
          </w:tcPr>
          <w:p w:rsidR="00C3307C" w:rsidRPr="000267D9" w:rsidRDefault="00C3307C" w:rsidP="000267D9">
            <w:pPr>
              <w:pStyle w:val="Tekstpodstawowy"/>
              <w:rPr>
                <w:lang w:val="pl-PL"/>
              </w:rPr>
            </w:pPr>
            <w:r w:rsidRPr="00C3307C">
              <w:rPr>
                <w:b/>
              </w:rPr>
              <w:t>7</w:t>
            </w:r>
            <w:r w:rsidRPr="003209A8">
              <w:t xml:space="preserve"> </w:t>
            </w:r>
            <w:r w:rsidR="000267D9">
              <w:rPr>
                <w:lang w:val="pl-PL"/>
              </w:rPr>
              <w:t>dni</w:t>
            </w:r>
          </w:p>
        </w:tc>
        <w:tc>
          <w:tcPr>
            <w:tcW w:w="8640" w:type="dxa"/>
          </w:tcPr>
          <w:p w:rsidR="00C3307C" w:rsidRPr="003209A8" w:rsidRDefault="00C3307C" w:rsidP="00CC583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AFE" w:rsidRPr="00A61025" w:rsidRDefault="00572AFE" w:rsidP="00572AFE">
            <w:pPr>
              <w:spacing w:before="120"/>
              <w:rPr>
                <w:b/>
                <w:bCs/>
                <w:color w:val="000000"/>
              </w:rPr>
            </w:pPr>
            <w:r w:rsidRPr="00A61025">
              <w:rPr>
                <w:b/>
                <w:bCs/>
                <w:color w:val="000000"/>
              </w:rPr>
              <w:t>IV. OPIS SPOSOBU PRZYGOTOWANIA OFERTY</w:t>
            </w:r>
          </w:p>
          <w:p w:rsidR="00572AFE" w:rsidRPr="00A61025" w:rsidRDefault="00572AFE" w:rsidP="00572AFE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 w:rsidRPr="00A61025"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572AFE" w:rsidRPr="00A61025" w:rsidRDefault="00572AFE" w:rsidP="00572AFE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A61025">
              <w:rPr>
                <w:bCs/>
                <w:color w:val="000000"/>
                <w:u w:val="single"/>
              </w:rPr>
              <w:t>Do oferty należy dołączyć</w:t>
            </w:r>
            <w:r w:rsidR="0082397F">
              <w:rPr>
                <w:bCs/>
                <w:color w:val="000000"/>
                <w:u w:val="single"/>
              </w:rPr>
              <w:t> informację</w:t>
            </w:r>
            <w:r w:rsidRPr="00A61025">
              <w:rPr>
                <w:bCs/>
                <w:color w:val="000000"/>
                <w:u w:val="single"/>
              </w:rPr>
              <w:t xml:space="preserve"> o</w:t>
            </w:r>
            <w:r w:rsidR="0082397F">
              <w:rPr>
                <w:bCs/>
                <w:color w:val="000000"/>
                <w:u w:val="single"/>
              </w:rPr>
              <w:t xml:space="preserve"> nazwie producenta oraz numery katalogowe</w:t>
            </w:r>
            <w:r w:rsidRPr="00A61025">
              <w:rPr>
                <w:bCs/>
                <w:color w:val="000000"/>
                <w:u w:val="single"/>
              </w:rPr>
              <w:t xml:space="preserve"> oferowanych produktów</w:t>
            </w:r>
            <w:r w:rsidR="0082397F">
              <w:rPr>
                <w:bCs/>
                <w:color w:val="000000"/>
                <w:u w:val="single"/>
              </w:rPr>
              <w:t xml:space="preserve"> ( w przypadku braku lub produkcji własnej należy zamieścić informację, że producent nie nadaje numerów lub produkcja własna)</w:t>
            </w:r>
            <w:r w:rsidRPr="00A61025">
              <w:rPr>
                <w:bCs/>
                <w:color w:val="000000"/>
                <w:u w:val="single"/>
              </w:rPr>
              <w:t xml:space="preserve">. </w:t>
            </w:r>
          </w:p>
          <w:p w:rsidR="00572AFE" w:rsidRPr="00A61025" w:rsidRDefault="00572AFE" w:rsidP="00572AFE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A61025">
              <w:rPr>
                <w:bCs/>
                <w:color w:val="000000"/>
              </w:rPr>
              <w:t xml:space="preserve">Do oferty należy dołączyć </w:t>
            </w:r>
            <w:r w:rsidRPr="00A61025">
              <w:rPr>
                <w:color w:val="000000"/>
              </w:rPr>
              <w:t>aktualny odpis z właściwego rejestru lub z centralnej ewidencji i informacji o działalności gospodarczej.</w:t>
            </w:r>
            <w:r w:rsidRPr="00A61025">
              <w:t xml:space="preserve"> </w:t>
            </w:r>
          </w:p>
          <w:p w:rsidR="00572AFE" w:rsidRPr="00A61025" w:rsidRDefault="00572AFE" w:rsidP="00572AFE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A61025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572AFE" w:rsidRPr="00A61025" w:rsidRDefault="00572AFE" w:rsidP="00572AFE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572AFE" w:rsidRPr="00A61025" w:rsidRDefault="00572AFE" w:rsidP="00572AFE">
            <w:pPr>
              <w:jc w:val="both"/>
              <w:rPr>
                <w:b/>
                <w:color w:val="000000"/>
              </w:rPr>
            </w:pPr>
            <w:r w:rsidRPr="00A61025">
              <w:rPr>
                <w:b/>
                <w:color w:val="000000"/>
              </w:rPr>
              <w:t>Dodatkowe informację:</w:t>
            </w:r>
          </w:p>
          <w:p w:rsidR="00572AFE" w:rsidRPr="00A61025" w:rsidRDefault="00572AFE" w:rsidP="00572AFE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W</w:t>
            </w:r>
            <w:r w:rsidRPr="00A61025">
              <w:rPr>
                <w:bCs/>
                <w:iCs/>
                <w:lang w:eastAsia="x-none"/>
              </w:rPr>
              <w:t>y</w:t>
            </w:r>
            <w:proofErr w:type="spellStart"/>
            <w:r w:rsidRPr="00A61025">
              <w:rPr>
                <w:bCs/>
                <w:iCs/>
                <w:lang w:val="x-none" w:eastAsia="x-none"/>
              </w:rPr>
              <w:t>konawca</w:t>
            </w:r>
            <w:proofErr w:type="spellEnd"/>
            <w:r w:rsidRPr="00A61025"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572AFE" w:rsidRPr="00A61025" w:rsidRDefault="00572AFE" w:rsidP="00572AF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6. 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A61025">
              <w:rPr>
                <w:bCs/>
                <w:iCs/>
                <w:lang w:val="x-none" w:eastAsia="x-none"/>
              </w:rPr>
              <w:t>oferty musi odpowiada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A61025">
              <w:rPr>
                <w:bCs/>
                <w:iCs/>
                <w:lang w:val="x-none" w:eastAsia="x-none"/>
              </w:rPr>
              <w:t>tre</w:t>
            </w:r>
            <w:r w:rsidRPr="00A61025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A61025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572AFE" w:rsidRPr="00A61025" w:rsidRDefault="00572AFE" w:rsidP="00572AF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572AFE" w:rsidRPr="00A61025" w:rsidRDefault="00572AFE" w:rsidP="00572AF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572AFE" w:rsidRPr="00A61025" w:rsidRDefault="00572AFE" w:rsidP="00572AFE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/>
                <w:bCs/>
                <w:iCs/>
                <w:u w:val="single"/>
                <w:lang w:eastAsia="x-none"/>
              </w:rPr>
            </w:pPr>
            <w:r w:rsidRPr="00A61025">
              <w:rPr>
                <w:bCs/>
                <w:iCs/>
                <w:lang w:val="x-none" w:eastAsia="x-none"/>
              </w:rPr>
              <w:t xml:space="preserve">9.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Oferta </w:t>
            </w:r>
            <w:r w:rsidRPr="00A61025">
              <w:rPr>
                <w:bCs/>
                <w:iCs/>
                <w:u w:val="single"/>
                <w:lang w:eastAsia="x-none"/>
              </w:rPr>
              <w:t xml:space="preserve">wraz z załącznikami </w:t>
            </w:r>
            <w:r w:rsidRPr="00A61025">
              <w:rPr>
                <w:bCs/>
                <w:iCs/>
                <w:u w:val="single"/>
                <w:lang w:val="x-none" w:eastAsia="x-none"/>
              </w:rPr>
              <w:t xml:space="preserve">musi być sporządzona </w:t>
            </w:r>
            <w:r w:rsidRPr="00A61025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A61025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572AFE" w:rsidRPr="00A61025" w:rsidRDefault="00572AFE" w:rsidP="00572AFE">
            <w:pPr>
              <w:jc w:val="both"/>
              <w:rPr>
                <w:b/>
              </w:rPr>
            </w:pPr>
            <w:r w:rsidRPr="00A61025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A61025">
              <w:rPr>
                <w:b/>
                <w:u w:val="single"/>
              </w:rPr>
              <w:t>pełnomocnictwo</w:t>
            </w:r>
            <w:r w:rsidRPr="00A61025">
              <w:t>, które należy dołączyć do składanej oferty</w:t>
            </w:r>
          </w:p>
          <w:p w:rsidR="00572AFE" w:rsidRPr="00A61025" w:rsidRDefault="00572AFE" w:rsidP="00572AFE">
            <w:pPr>
              <w:rPr>
                <w:color w:val="000000"/>
                <w:u w:val="single"/>
              </w:rPr>
            </w:pPr>
            <w:r w:rsidRPr="00A61025">
              <w:rPr>
                <w:color w:val="000000"/>
                <w:u w:val="single"/>
              </w:rPr>
              <w:t>Oferta powinna zawierać:</w:t>
            </w:r>
          </w:p>
          <w:p w:rsidR="00572AFE" w:rsidRPr="00A61025" w:rsidRDefault="00572AFE" w:rsidP="00572AF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Dane teleadresowe firmy - numer NIP , REGON firmy itp.</w:t>
            </w:r>
          </w:p>
          <w:p w:rsidR="00572AFE" w:rsidRPr="00A61025" w:rsidRDefault="00572AFE" w:rsidP="00572AF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Wskazanie osoby do kontaktu w sprawie oferty (numer telefonu i e-mail).</w:t>
            </w:r>
          </w:p>
          <w:p w:rsidR="00572AFE" w:rsidRPr="00A61025" w:rsidRDefault="00572AFE" w:rsidP="00572AFE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A61025">
              <w:rPr>
                <w:color w:val="000000"/>
              </w:rPr>
              <w:t>Proponowaną cenę brutto za realizację zamówienia.</w:t>
            </w:r>
          </w:p>
          <w:p w:rsidR="00211900" w:rsidRDefault="00572AFE" w:rsidP="00572AFE">
            <w:pPr>
              <w:spacing w:before="120"/>
            </w:pPr>
            <w:r w:rsidRPr="00A61025"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lastRenderedPageBreak/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572AF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572AFE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7B9" w:rsidRPr="002F47B9" w:rsidRDefault="002F47B9" w:rsidP="002F47B9">
            <w:pPr>
              <w:rPr>
                <w:b/>
                <w:bCs/>
                <w:color w:val="000000"/>
              </w:rPr>
            </w:pPr>
            <w:r w:rsidRPr="002F47B9">
              <w:rPr>
                <w:b/>
                <w:bCs/>
                <w:color w:val="000000"/>
              </w:rPr>
              <w:t>VII. MIEJSCE I TERMIN SKŁADANIA OFERT</w:t>
            </w:r>
          </w:p>
          <w:p w:rsidR="002F47B9" w:rsidRPr="002F47B9" w:rsidRDefault="002F47B9" w:rsidP="002F47B9">
            <w:pPr>
              <w:jc w:val="both"/>
              <w:rPr>
                <w:color w:val="000000"/>
              </w:rPr>
            </w:pPr>
            <w:r w:rsidRPr="002F47B9">
              <w:rPr>
                <w:color w:val="000000"/>
              </w:rPr>
              <w:t>Ofertę należy przygotować w wersji elektronicznej i przesłać odpowiednio drogą </w:t>
            </w:r>
            <w:r w:rsidRPr="002F47B9">
              <w:rPr>
                <w:color w:val="000000"/>
              </w:rPr>
              <w:br/>
              <w:t xml:space="preserve">e-mailową na adres </w:t>
            </w:r>
            <w:r w:rsidRPr="002F47B9">
              <w:rPr>
                <w:lang w:val="en-US"/>
              </w:rPr>
              <w:t xml:space="preserve">e-mail kaczork@prz.edu.pl </w:t>
            </w:r>
            <w:r w:rsidRPr="002F47B9"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2F47B9" w:rsidRPr="002F47B9" w:rsidRDefault="002F47B9" w:rsidP="002F47B9">
            <w:r w:rsidRPr="002F47B9">
              <w:rPr>
                <w:color w:val="000000"/>
              </w:rPr>
              <w:t>Nieprzekraczalny termin dostarczenia oferty: </w:t>
            </w:r>
          </w:p>
          <w:p w:rsidR="002F47B9" w:rsidRPr="002F47B9" w:rsidRDefault="002F47B9" w:rsidP="002F47B9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 w:rsidRPr="002F47B9">
              <w:rPr>
                <w:b/>
                <w:noProof/>
              </w:rPr>
              <w:t>Miejsce i termin składania ofert (e-mail): do dnia 2021-1</w:t>
            </w:r>
            <w:r w:rsidR="0082397F">
              <w:rPr>
                <w:b/>
                <w:noProof/>
              </w:rPr>
              <w:t>2</w:t>
            </w:r>
            <w:r w:rsidRPr="002F47B9">
              <w:rPr>
                <w:b/>
                <w:noProof/>
              </w:rPr>
              <w:t>-</w:t>
            </w:r>
            <w:r w:rsidR="0082397F">
              <w:rPr>
                <w:b/>
                <w:noProof/>
              </w:rPr>
              <w:t>08</w:t>
            </w:r>
            <w:r w:rsidRPr="002F47B9">
              <w:rPr>
                <w:b/>
                <w:noProof/>
              </w:rPr>
              <w:t xml:space="preserve"> do godz. 10:00.</w:t>
            </w:r>
          </w:p>
          <w:p w:rsidR="002F47B9" w:rsidRPr="002F47B9" w:rsidRDefault="002F47B9" w:rsidP="002F47B9">
            <w:pPr>
              <w:spacing w:after="120"/>
              <w:jc w:val="both"/>
              <w:rPr>
                <w:bCs/>
              </w:rPr>
            </w:pPr>
            <w:r w:rsidRPr="002F47B9">
              <w:rPr>
                <w:b/>
              </w:rPr>
              <w:t xml:space="preserve">Termin związania ofertą: </w:t>
            </w:r>
            <w:r w:rsidRPr="002F47B9">
              <w:t>30 dn</w:t>
            </w:r>
            <w:r w:rsidRPr="002F47B9">
              <w:rPr>
                <w:bCs/>
              </w:rPr>
              <w:t>i</w:t>
            </w:r>
          </w:p>
          <w:p w:rsidR="002F47B9" w:rsidRPr="002F47B9" w:rsidRDefault="002F47B9" w:rsidP="002F47B9">
            <w:pPr>
              <w:keepNext/>
              <w:spacing w:before="240" w:after="60"/>
              <w:outlineLvl w:val="1"/>
              <w:rPr>
                <w:bCs/>
                <w:iCs/>
              </w:rPr>
            </w:pPr>
            <w:r w:rsidRPr="002F47B9">
              <w:t xml:space="preserve">Otwarcie ofert nastąpi w dniu: </w:t>
            </w:r>
            <w:r w:rsidRPr="002F47B9">
              <w:rPr>
                <w:b/>
              </w:rPr>
              <w:t>2021-1</w:t>
            </w:r>
            <w:r w:rsidR="0082397F">
              <w:rPr>
                <w:b/>
              </w:rPr>
              <w:t>2</w:t>
            </w:r>
            <w:r w:rsidRPr="002F47B9">
              <w:rPr>
                <w:b/>
              </w:rPr>
              <w:t>-</w:t>
            </w:r>
            <w:r w:rsidR="0082397F">
              <w:rPr>
                <w:b/>
              </w:rPr>
              <w:t>08</w:t>
            </w:r>
            <w:r w:rsidRPr="002F47B9">
              <w:rPr>
                <w:b/>
              </w:rPr>
              <w:t xml:space="preserve"> o godz. 10:15</w:t>
            </w:r>
            <w:r w:rsidRPr="002F47B9">
              <w:t>, w siedzibie Zamawiającego, pokój nr 424-1, bud. V, al. Powstańców Warszawy 12, 35-959 Rzeszów.</w:t>
            </w:r>
          </w:p>
          <w:p w:rsidR="002F47B9" w:rsidRPr="002F47B9" w:rsidRDefault="002F47B9" w:rsidP="002F47B9"/>
        </w:tc>
      </w:tr>
      <w:tr w:rsidR="002F47B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52F" w:rsidRDefault="0064152F" w:rsidP="0064152F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64152F" w:rsidRDefault="0064152F" w:rsidP="0064152F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4152F" w:rsidRDefault="0064152F" w:rsidP="0064152F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4152F" w:rsidRDefault="0064152F" w:rsidP="0064152F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4152F" w:rsidRDefault="0064152F" w:rsidP="0064152F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4152F" w:rsidRDefault="0064152F" w:rsidP="0064152F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4152F" w:rsidRDefault="0064152F" w:rsidP="0064152F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64152F" w:rsidRDefault="0064152F" w:rsidP="0064152F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4152F" w:rsidRDefault="0064152F" w:rsidP="0064152F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64152F" w:rsidRDefault="0064152F" w:rsidP="0064152F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64152F" w:rsidRDefault="0064152F" w:rsidP="0064152F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64152F" w:rsidRDefault="0064152F" w:rsidP="0064152F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2F47B9" w:rsidRPr="002F47B9" w:rsidRDefault="0064152F" w:rsidP="0064152F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64152F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52F" w:rsidRDefault="0064152F" w:rsidP="0064152F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64152F" w:rsidRPr="00693802" w:rsidRDefault="0064152F" w:rsidP="0064152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C3307C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64152F" w:rsidRPr="00693802" w:rsidRDefault="0064152F" w:rsidP="0064152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64152F" w:rsidRPr="00693802" w:rsidRDefault="0064152F" w:rsidP="0064152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64152F" w:rsidRPr="00693802" w:rsidRDefault="0064152F" w:rsidP="0064152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64152F" w:rsidRDefault="0064152F" w:rsidP="0064152F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64152F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52F" w:rsidRDefault="0064152F" w:rsidP="0064152F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4152F" w:rsidRDefault="009F1BE3" w:rsidP="0064152F">
      <w:pPr>
        <w:pStyle w:val="p2"/>
        <w:spacing w:before="0" w:beforeAutospacing="0" w:after="0" w:afterAutospacing="0" w:line="360" w:lineRule="auto"/>
        <w:jc w:val="center"/>
        <w:rPr>
          <w:rFonts w:ascii="Segoe UI" w:hAnsi="Segoe UI" w:cs="Segoe UI"/>
          <w:color w:val="000000"/>
          <w:sz w:val="20"/>
          <w:szCs w:val="20"/>
          <w:shd w:val="clear" w:color="auto" w:fill="F5F5F5"/>
        </w:rPr>
      </w:pPr>
      <w:r>
        <w:rPr>
          <w:noProof/>
        </w:rPr>
        <w:lastRenderedPageBreak/>
        <w:drawing>
          <wp:inline distT="0" distB="0" distL="0" distR="0">
            <wp:extent cx="5753100" cy="447675"/>
            <wp:effectExtent l="0" t="0" r="0" b="9525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152F" w:rsidRPr="00F23305" w:rsidRDefault="0064152F" w:rsidP="00F23305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RPO .RE .21.001 - PCI N2_217 Cyfrowe metody badania wad kręgosłupa;</w:t>
      </w:r>
    </w:p>
    <w:p w:rsidR="0064152F" w:rsidRDefault="0064152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C3307C" w:rsidRPr="00C3307C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82397F" w:rsidRPr="00A84A89" w:rsidRDefault="0082397F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NA/O/323/2021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C3307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3307C">
        <w:rPr>
          <w:rFonts w:ascii="Arial" w:hAnsi="Arial" w:cs="Arial"/>
        </w:rPr>
        <w:t>POLITECHNIKA RZESZOWSKA</w:t>
      </w:r>
    </w:p>
    <w:p w:rsidR="001B541E" w:rsidRPr="00A40632" w:rsidRDefault="00C3307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3307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C3307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F23305" w:rsidRDefault="00C3307C" w:rsidP="00F23305">
      <w:pPr>
        <w:pStyle w:val="Tekstpodstawowy"/>
        <w:ind w:left="360"/>
        <w:jc w:val="center"/>
        <w:rPr>
          <w:rFonts w:ascii="Arial" w:hAnsi="Arial" w:cs="Arial"/>
        </w:rPr>
      </w:pPr>
      <w:r w:rsidRPr="00C3307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C3307C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C3307C" w:rsidRPr="0064152F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C3307C" w:rsidRPr="00C3307C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F23305" w:rsidRDefault="001B541E" w:rsidP="00F23305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  <w:r w:rsidR="00F23305">
        <w:rPr>
          <w:rFonts w:ascii="Arial" w:hAnsi="Arial" w:cs="Arial"/>
          <w:b/>
        </w:rPr>
        <w:t xml:space="preserve"> </w:t>
      </w:r>
      <w:r w:rsidR="00C3307C" w:rsidRPr="00C3307C">
        <w:rPr>
          <w:rFonts w:ascii="Arial" w:hAnsi="Arial" w:cs="Arial"/>
          <w:b/>
        </w:rPr>
        <w:t>Dostawa  materiałów do budowy docelowej konstrukcji nośnej urządzenia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F1BE3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3335" r="5715" b="571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52F18E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F23305" w:rsidTr="00F23305">
        <w:tc>
          <w:tcPr>
            <w:tcW w:w="9284" w:type="dxa"/>
            <w:shd w:val="clear" w:color="auto" w:fill="F3F3F3"/>
            <w:vAlign w:val="center"/>
          </w:tcPr>
          <w:p w:rsidR="00F23305" w:rsidRPr="00CA0351" w:rsidRDefault="00F23305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3305" w:rsidTr="00F23305">
        <w:tc>
          <w:tcPr>
            <w:tcW w:w="9284" w:type="dxa"/>
          </w:tcPr>
          <w:p w:rsidR="00F23305" w:rsidRPr="002661CA" w:rsidRDefault="00F23305" w:rsidP="00CC583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3307C">
              <w:rPr>
                <w:rFonts w:ascii="Arial" w:hAnsi="Arial" w:cs="Arial"/>
                <w:b/>
                <w:sz w:val="22"/>
                <w:szCs w:val="22"/>
              </w:rPr>
              <w:t>Dostawa  materiałów do budowy docelowej konstrukcji nośnej urządzenia</w:t>
            </w:r>
          </w:p>
          <w:p w:rsidR="00F23305" w:rsidRPr="002661CA" w:rsidRDefault="00F23305" w:rsidP="00CC58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F23305" w:rsidRPr="002661CA" w:rsidRDefault="00F23305" w:rsidP="00CC58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F23305" w:rsidRPr="002661CA" w:rsidRDefault="00F23305" w:rsidP="00CC58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F23305" w:rsidRPr="002661CA" w:rsidRDefault="00F23305" w:rsidP="00CC58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F23305" w:rsidRPr="002661CA" w:rsidRDefault="00F23305" w:rsidP="00CC583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F23305" w:rsidRDefault="00F23305" w:rsidP="00CC58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F23305" w:rsidRDefault="001B541E" w:rsidP="001B541E">
      <w:pPr>
        <w:spacing w:line="360" w:lineRule="auto"/>
        <w:rPr>
          <w:rFonts w:ascii="Arial" w:hAnsi="Arial" w:cs="Arial"/>
        </w:rPr>
      </w:pPr>
      <w:r w:rsidRPr="00F23305">
        <w:rPr>
          <w:rFonts w:ascii="Arial" w:hAnsi="Arial" w:cs="Arial"/>
        </w:rPr>
        <w:lastRenderedPageBreak/>
        <w:t>zgodnie z wypełnionym formularzem cenowym.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C3307C" w:rsidRPr="00C3307C">
        <w:rPr>
          <w:rFonts w:ascii="Arial" w:hAnsi="Arial" w:cs="Arial"/>
        </w:rPr>
        <w:t>7</w:t>
      </w:r>
      <w:r w:rsidR="00F23305">
        <w:rPr>
          <w:rFonts w:ascii="Arial" w:hAnsi="Arial" w:cs="Arial"/>
        </w:rPr>
        <w:t xml:space="preserve">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F23305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C3307C" w:rsidRPr="00C3307C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23305" w:rsidRDefault="00FE25FF" w:rsidP="00F23305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F23305">
        <w:rPr>
          <w:rFonts w:ascii="Arial" w:hAnsi="Arial" w:cs="Arial"/>
          <w:i/>
          <w:color w:val="000000"/>
          <w:sz w:val="16"/>
          <w:szCs w:val="16"/>
        </w:rPr>
        <w:t xml:space="preserve">* W przypadku gdy wykonawca </w:t>
      </w:r>
      <w:r w:rsidRPr="00F23305">
        <w:rPr>
          <w:rFonts w:ascii="Arial" w:hAnsi="Arial" w:cs="Arial"/>
          <w:i/>
          <w:sz w:val="16"/>
          <w:szCs w:val="16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23305">
        <w:rPr>
          <w:rFonts w:ascii="Arial" w:hAnsi="Arial" w:cs="Arial"/>
          <w:b/>
          <w:i/>
          <w:sz w:val="16"/>
          <w:szCs w:val="16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5C7677" w:rsidRDefault="00F23305" w:rsidP="005C7677">
      <w:pPr>
        <w:pStyle w:val="Tekstpodstawowywcit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Wykonawcy</w:t>
      </w:r>
      <w:r w:rsidR="001B541E">
        <w:rPr>
          <w:rFonts w:ascii="Arial" w:hAnsi="Arial" w:cs="Arial"/>
          <w:i/>
        </w:rPr>
        <w:t xml:space="preserve">     </w:t>
      </w:r>
    </w:p>
    <w:sectPr w:rsidR="001B541E" w:rsidRPr="005C76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EE5" w:rsidRDefault="00A60EE5">
      <w:r>
        <w:separator/>
      </w:r>
    </w:p>
  </w:endnote>
  <w:endnote w:type="continuationSeparator" w:id="0">
    <w:p w:rsidR="00A60EE5" w:rsidRDefault="00A60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F1BE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C4054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265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2659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4C9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EE5" w:rsidRDefault="00A60EE5">
      <w:r>
        <w:separator/>
      </w:r>
    </w:p>
  </w:footnote>
  <w:footnote w:type="continuationSeparator" w:id="0">
    <w:p w:rsidR="00A60EE5" w:rsidRDefault="00A60E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07C" w:rsidRDefault="00C330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07C" w:rsidRDefault="00C330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07C" w:rsidRDefault="00C330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D823EB7"/>
    <w:multiLevelType w:val="multilevel"/>
    <w:tmpl w:val="679C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914"/>
    <w:rsid w:val="00006B5B"/>
    <w:rsid w:val="00014627"/>
    <w:rsid w:val="000267D9"/>
    <w:rsid w:val="000600B5"/>
    <w:rsid w:val="00062659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2F47B9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2AFE"/>
    <w:rsid w:val="00572C0A"/>
    <w:rsid w:val="00577E99"/>
    <w:rsid w:val="00583EF9"/>
    <w:rsid w:val="00586914"/>
    <w:rsid w:val="00587DBF"/>
    <w:rsid w:val="005A476D"/>
    <w:rsid w:val="005C7677"/>
    <w:rsid w:val="005D3C55"/>
    <w:rsid w:val="005D78E1"/>
    <w:rsid w:val="005E67CB"/>
    <w:rsid w:val="005F1223"/>
    <w:rsid w:val="00607971"/>
    <w:rsid w:val="00611080"/>
    <w:rsid w:val="00632ADD"/>
    <w:rsid w:val="0064152F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2397F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1BE3"/>
    <w:rsid w:val="009F201D"/>
    <w:rsid w:val="00A14853"/>
    <w:rsid w:val="00A60EE5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3307C"/>
    <w:rsid w:val="00C963FE"/>
    <w:rsid w:val="00CA0351"/>
    <w:rsid w:val="00CD2766"/>
    <w:rsid w:val="00D129B6"/>
    <w:rsid w:val="00D13914"/>
    <w:rsid w:val="00D3354F"/>
    <w:rsid w:val="00D62C12"/>
    <w:rsid w:val="00D63505"/>
    <w:rsid w:val="00DE49E7"/>
    <w:rsid w:val="00DF2457"/>
    <w:rsid w:val="00DF73C7"/>
    <w:rsid w:val="00E00FE8"/>
    <w:rsid w:val="00E13B47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3305"/>
    <w:rsid w:val="00F26856"/>
    <w:rsid w:val="00F37221"/>
    <w:rsid w:val="00F5324E"/>
    <w:rsid w:val="00F54C9A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8CC4437A-A2B6-4425-A9BF-0BDB8CCAB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6</Pages>
  <Words>1553</Words>
  <Characters>9320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10852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1899-12-31T23:00:00Z</cp:lastPrinted>
  <dcterms:created xsi:type="dcterms:W3CDTF">2021-12-01T07:43:00Z</dcterms:created>
  <dcterms:modified xsi:type="dcterms:W3CDTF">2021-12-01T08:06:00Z</dcterms:modified>
</cp:coreProperties>
</file>