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D0E9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37568" w:rsidRPr="00637568">
        <w:rPr>
          <w:b/>
        </w:rPr>
        <w:t>NA/O/318/2021</w:t>
      </w:r>
      <w:r>
        <w:rPr>
          <w:b/>
          <w:lang w:val="pl-PL"/>
        </w:rPr>
        <w:t xml:space="preserve"> </w:t>
      </w:r>
      <w:r w:rsidR="00637568" w:rsidRPr="00637568">
        <w:rPr>
          <w:lang w:val="pl-PL"/>
        </w:rPr>
        <w:t>Rzeszów</w:t>
      </w:r>
      <w:r w:rsidR="00211900" w:rsidRPr="003209A8">
        <w:t xml:space="preserve">, </w:t>
      </w:r>
      <w:r w:rsidR="00637568" w:rsidRPr="00637568">
        <w:t>2021-11-</w:t>
      </w:r>
      <w:r w:rsidR="00FD0E92">
        <w:rPr>
          <w:lang w:val="pl-PL"/>
        </w:rPr>
        <w:t>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637568" w:rsidRPr="00637568">
        <w:t>(</w:t>
      </w:r>
      <w:proofErr w:type="spellStart"/>
      <w:r w:rsidR="00637568" w:rsidRPr="00637568">
        <w:t>t.j</w:t>
      </w:r>
      <w:proofErr w:type="spellEnd"/>
      <w:r w:rsidR="00637568" w:rsidRPr="00637568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37568" w:rsidP="00583EF9">
      <w:pPr>
        <w:spacing w:line="360" w:lineRule="auto"/>
        <w:rPr>
          <w:b/>
        </w:rPr>
      </w:pPr>
      <w:r w:rsidRPr="00637568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37568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37568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37568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AE7BA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</w:t>
      </w:r>
      <w:r w:rsidR="00AE7BAE">
        <w:rPr>
          <w:rFonts w:ascii="Times New Roman" w:hAnsi="Times New Roman"/>
          <w:sz w:val="24"/>
        </w:rPr>
        <w:t>ciowych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E7BAE" w:rsidTr="00AE7BAE">
        <w:tc>
          <w:tcPr>
            <w:tcW w:w="9142" w:type="dxa"/>
            <w:shd w:val="clear" w:color="auto" w:fill="F3F3F3"/>
            <w:vAlign w:val="center"/>
          </w:tcPr>
          <w:p w:rsidR="00AE7BAE" w:rsidRPr="00CA0351" w:rsidRDefault="00AE7BA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E7BAE" w:rsidTr="00AE7BAE">
        <w:tc>
          <w:tcPr>
            <w:tcW w:w="9142" w:type="dxa"/>
          </w:tcPr>
          <w:p w:rsidR="00AE7BAE" w:rsidRDefault="00AE7BAE" w:rsidP="0064776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37568">
              <w:t>Dostawa karty pomiarowej do przetwornika sił i momentów</w:t>
            </w:r>
          </w:p>
          <w:p w:rsidR="00AE7BAE" w:rsidRDefault="00AE7BAE" w:rsidP="0064776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37568">
              <w:t>38424000-3 - Urządzenia pomiarowe i sterujące</w:t>
            </w:r>
            <w:r>
              <w:t xml:space="preserve"> </w:t>
            </w:r>
          </w:p>
          <w:p w:rsidR="00AE7BAE" w:rsidRDefault="00AE7BAE" w:rsidP="0064776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74EC9" w:rsidRDefault="00B74EC9" w:rsidP="00B74EC9">
            <w:pPr>
              <w:spacing w:after="120"/>
              <w:jc w:val="both"/>
            </w:pPr>
            <w:r>
              <w:t xml:space="preserve">1) Karta pomiarowa NI USB-6361, X Series DAQ Device with Mass </w:t>
            </w:r>
            <w:proofErr w:type="spellStart"/>
            <w:r>
              <w:t>Termination</w:t>
            </w:r>
            <w:proofErr w:type="spellEnd"/>
            <w:r>
              <w:t xml:space="preserve">, Part </w:t>
            </w:r>
            <w:proofErr w:type="spellStart"/>
            <w:r>
              <w:t>Number</w:t>
            </w:r>
            <w:proofErr w:type="spellEnd"/>
            <w:r>
              <w:t>: 782256-01</w:t>
            </w:r>
          </w:p>
          <w:p w:rsidR="00B74EC9" w:rsidRDefault="00B74EC9" w:rsidP="00B74EC9">
            <w:pPr>
              <w:spacing w:after="120"/>
              <w:jc w:val="both"/>
            </w:pPr>
            <w:r>
              <w:t>oraz akcesoria</w:t>
            </w:r>
          </w:p>
          <w:p w:rsidR="00B74EC9" w:rsidRDefault="00B74EC9" w:rsidP="00B74EC9">
            <w:pPr>
              <w:spacing w:after="120"/>
              <w:jc w:val="both"/>
            </w:pPr>
            <w:r>
              <w:t xml:space="preserve">2) Power </w:t>
            </w:r>
            <w:proofErr w:type="spellStart"/>
            <w:r>
              <w:t>Cord</w:t>
            </w:r>
            <w:proofErr w:type="spellEnd"/>
            <w:r>
              <w:t xml:space="preserve">, 240V, 10A, Euro, Right </w:t>
            </w:r>
            <w:proofErr w:type="spellStart"/>
            <w:r>
              <w:t>Angle</w:t>
            </w:r>
            <w:proofErr w:type="spellEnd"/>
            <w:r>
              <w:t xml:space="preserve">, Part </w:t>
            </w:r>
            <w:proofErr w:type="spellStart"/>
            <w:r>
              <w:t>Number</w:t>
            </w:r>
            <w:proofErr w:type="spellEnd"/>
            <w:r>
              <w:t>: 763067-01</w:t>
            </w:r>
          </w:p>
          <w:p w:rsidR="00B74EC9" w:rsidRDefault="00B74EC9" w:rsidP="00B74EC9">
            <w:pPr>
              <w:spacing w:after="120"/>
              <w:jc w:val="both"/>
            </w:pPr>
            <w:r>
              <w:t xml:space="preserve">3)  SCB-68A </w:t>
            </w:r>
            <w:proofErr w:type="spellStart"/>
            <w:r>
              <w:t>Noise</w:t>
            </w:r>
            <w:proofErr w:type="spellEnd"/>
            <w:r>
              <w:t xml:space="preserve"> </w:t>
            </w:r>
            <w:proofErr w:type="spellStart"/>
            <w:r>
              <w:t>Rejecting</w:t>
            </w:r>
            <w:proofErr w:type="spellEnd"/>
            <w:r>
              <w:t xml:space="preserve">, </w:t>
            </w:r>
            <w:proofErr w:type="spellStart"/>
            <w:r>
              <w:t>Shielded</w:t>
            </w:r>
            <w:proofErr w:type="spellEnd"/>
            <w:r>
              <w:t xml:space="preserve"> I/O Connector Block, Part </w:t>
            </w:r>
            <w:proofErr w:type="spellStart"/>
            <w:r>
              <w:t>Number</w:t>
            </w:r>
            <w:proofErr w:type="spellEnd"/>
            <w:r>
              <w:t>: 782536-01</w:t>
            </w:r>
          </w:p>
          <w:p w:rsidR="00B74EC9" w:rsidRDefault="00B74EC9" w:rsidP="00B74EC9">
            <w:pPr>
              <w:spacing w:after="120"/>
              <w:jc w:val="both"/>
            </w:pPr>
            <w:r>
              <w:t xml:space="preserve">4) SHC68-68-EPM </w:t>
            </w:r>
            <w:proofErr w:type="spellStart"/>
            <w:r>
              <w:t>Shielded</w:t>
            </w:r>
            <w:proofErr w:type="spellEnd"/>
            <w:r>
              <w:t xml:space="preserve"> Cable, 68-D-Type to 68 VHDCI Offset, 2 m, Part </w:t>
            </w:r>
            <w:proofErr w:type="spellStart"/>
            <w:r>
              <w:t>Number</w:t>
            </w:r>
            <w:proofErr w:type="spellEnd"/>
            <w:r>
              <w:t>: 192061-02</w:t>
            </w:r>
            <w:bookmarkStart w:id="0" w:name="_GoBack"/>
            <w:bookmarkEnd w:id="0"/>
          </w:p>
          <w:p w:rsidR="00AE7BAE" w:rsidRDefault="00AE7BAE" w:rsidP="00647765">
            <w:pPr>
              <w:spacing w:after="120"/>
              <w:jc w:val="both"/>
              <w:rPr>
                <w:b/>
              </w:rPr>
            </w:pPr>
            <w:r w:rsidRPr="00637568">
              <w:rPr>
                <w:b/>
              </w:rPr>
              <w:t>Zamawiający dopuszcza składania ofert równoważnych</w:t>
            </w:r>
          </w:p>
          <w:p w:rsidR="00AE7BAE" w:rsidRDefault="00AE7BAE" w:rsidP="006477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56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37568" w:rsidRPr="003209A8" w:rsidTr="00647765">
        <w:tc>
          <w:tcPr>
            <w:tcW w:w="8640" w:type="dxa"/>
          </w:tcPr>
          <w:p w:rsidR="00637568" w:rsidRPr="003209A8" w:rsidRDefault="00637568" w:rsidP="00FD0E92">
            <w:pPr>
              <w:pStyle w:val="Tekstpodstawowy"/>
            </w:pPr>
            <w:r w:rsidRPr="00637568">
              <w:rPr>
                <w:b/>
              </w:rPr>
              <w:t xml:space="preserve">10 </w:t>
            </w:r>
            <w:r w:rsidR="00FD0E92">
              <w:rPr>
                <w:b/>
                <w:lang w:val="pl-PL"/>
              </w:rPr>
              <w:t>tygodni</w:t>
            </w:r>
            <w:r w:rsidRPr="00637568">
              <w:rPr>
                <w:b/>
              </w:rPr>
              <w:t xml:space="preserve">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37568" w:rsidRPr="003209A8" w:rsidRDefault="00637568" w:rsidP="0064776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D74" w:rsidRPr="00A61025" w:rsidRDefault="00B63D74" w:rsidP="00B63D74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B63D74" w:rsidRPr="00A61025" w:rsidRDefault="00B63D74" w:rsidP="00B63D74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B63D74" w:rsidRPr="00A61025" w:rsidRDefault="00B63D74" w:rsidP="00B63D74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61025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B63D74" w:rsidRPr="00A61025" w:rsidRDefault="00B63D74" w:rsidP="00B63D74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B63D74" w:rsidRPr="00A61025" w:rsidRDefault="00B63D74" w:rsidP="00B63D7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B63D74" w:rsidRPr="00A61025" w:rsidRDefault="00B63D74" w:rsidP="00B63D74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63D74" w:rsidRPr="00A61025" w:rsidRDefault="00B63D74" w:rsidP="00B63D74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63D74" w:rsidRPr="00A61025" w:rsidRDefault="00B63D74" w:rsidP="00B63D74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B63D74" w:rsidRPr="00A61025" w:rsidRDefault="00B63D74" w:rsidP="00B63D74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B63D74" w:rsidRPr="00A61025" w:rsidRDefault="00B63D74" w:rsidP="00B63D7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63D74" w:rsidRPr="00A61025" w:rsidRDefault="00B63D74" w:rsidP="00B63D7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B63D74" w:rsidRPr="00A61025" w:rsidRDefault="00B63D74" w:rsidP="00B63D7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63D74" w:rsidRPr="00A61025" w:rsidRDefault="00B63D74" w:rsidP="00B63D7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B63D74" w:rsidRPr="00A61025" w:rsidRDefault="00B63D74" w:rsidP="00B63D74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B63D74" w:rsidRPr="00A61025" w:rsidRDefault="00B63D74" w:rsidP="00B63D74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B63D74" w:rsidRPr="00A61025" w:rsidRDefault="00B63D74" w:rsidP="00B63D7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B63D74" w:rsidRPr="00A61025" w:rsidRDefault="00B63D74" w:rsidP="00B63D7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B63D74" w:rsidRPr="00A61025" w:rsidRDefault="00B63D74" w:rsidP="00B63D7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B63D74" w:rsidP="00B63D74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63D74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B63D74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3CE" w:rsidRPr="009C23CE" w:rsidRDefault="009C23CE" w:rsidP="009C23CE">
            <w:pPr>
              <w:rPr>
                <w:b/>
                <w:bCs/>
                <w:color w:val="000000"/>
              </w:rPr>
            </w:pPr>
            <w:r w:rsidRPr="009C23CE">
              <w:rPr>
                <w:b/>
                <w:bCs/>
                <w:color w:val="000000"/>
              </w:rPr>
              <w:t>VII. MIEJSCE I TERMIN SKŁADANIA OFERT</w:t>
            </w:r>
          </w:p>
          <w:p w:rsidR="009C23CE" w:rsidRPr="009C23CE" w:rsidRDefault="009C23CE" w:rsidP="009C23CE">
            <w:pPr>
              <w:jc w:val="both"/>
              <w:rPr>
                <w:color w:val="000000"/>
              </w:rPr>
            </w:pPr>
            <w:r w:rsidRPr="009C23CE">
              <w:rPr>
                <w:color w:val="000000"/>
              </w:rPr>
              <w:t>Ofertę należy przygotować w wersji elektronicznej i przesłać odpowiednio drogą </w:t>
            </w:r>
            <w:r w:rsidRPr="009C23CE">
              <w:rPr>
                <w:color w:val="000000"/>
              </w:rPr>
              <w:br/>
              <w:t xml:space="preserve">e-mailową na adres </w:t>
            </w:r>
            <w:r w:rsidRPr="009C23CE">
              <w:rPr>
                <w:lang w:val="en-US"/>
              </w:rPr>
              <w:t xml:space="preserve">e-mail kaczork@prz.edu.pl </w:t>
            </w:r>
            <w:r w:rsidRPr="009C23CE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C23CE" w:rsidRPr="009C23CE" w:rsidRDefault="009C23CE" w:rsidP="009C23CE">
            <w:r w:rsidRPr="009C23CE">
              <w:rPr>
                <w:color w:val="000000"/>
              </w:rPr>
              <w:t>Nieprzekraczalny termin dostarczenia oferty: </w:t>
            </w:r>
          </w:p>
          <w:p w:rsidR="009C23CE" w:rsidRPr="009C23CE" w:rsidRDefault="009C23CE" w:rsidP="009C23CE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C23CE">
              <w:rPr>
                <w:b/>
                <w:noProof/>
              </w:rPr>
              <w:t>Miejsce i termin składania ofert (e-mail): do dnia 2021-12-0</w:t>
            </w:r>
            <w:r w:rsidR="00FD0E92">
              <w:rPr>
                <w:b/>
                <w:noProof/>
              </w:rPr>
              <w:t>7</w:t>
            </w:r>
            <w:r w:rsidRPr="009C23CE">
              <w:rPr>
                <w:b/>
                <w:noProof/>
              </w:rPr>
              <w:t xml:space="preserve"> do godz. 10:00.</w:t>
            </w:r>
          </w:p>
          <w:p w:rsidR="009C23CE" w:rsidRPr="009C23CE" w:rsidRDefault="009C23CE" w:rsidP="009C23CE">
            <w:pPr>
              <w:spacing w:after="120"/>
              <w:jc w:val="both"/>
              <w:rPr>
                <w:bCs/>
              </w:rPr>
            </w:pPr>
            <w:r w:rsidRPr="009C23CE">
              <w:rPr>
                <w:b/>
              </w:rPr>
              <w:t xml:space="preserve">Termin związania ofertą: </w:t>
            </w:r>
            <w:r w:rsidRPr="009C23CE">
              <w:t>30 dn</w:t>
            </w:r>
            <w:r w:rsidRPr="009C23CE">
              <w:rPr>
                <w:bCs/>
              </w:rPr>
              <w:t>i</w:t>
            </w:r>
          </w:p>
          <w:p w:rsidR="00EB415D" w:rsidRDefault="009C23CE" w:rsidP="009C23C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C23C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9C23CE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2021-12-0</w:t>
            </w:r>
            <w:r w:rsidR="00FD0E92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7</w:t>
            </w:r>
            <w:r w:rsidRPr="009C23CE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9C23C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</w:t>
            </w:r>
          </w:p>
          <w:p w:rsidR="009C23CE" w:rsidRPr="009C23CE" w:rsidRDefault="009C23CE" w:rsidP="009C23CE"/>
        </w:tc>
      </w:tr>
      <w:tr w:rsidR="009C23C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E87" w:rsidRDefault="00943E87" w:rsidP="00943E87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943E87" w:rsidRDefault="00943E87" w:rsidP="00943E87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43E87" w:rsidRDefault="00943E87" w:rsidP="00943E87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943E87" w:rsidRDefault="00943E87" w:rsidP="00943E87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943E87" w:rsidRDefault="00943E87" w:rsidP="00943E87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943E87" w:rsidRDefault="00943E87" w:rsidP="00943E87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43E87" w:rsidRDefault="00943E87" w:rsidP="00943E87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43E87" w:rsidRDefault="00943E87" w:rsidP="00943E8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43E87" w:rsidRDefault="00943E87" w:rsidP="00943E8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943E87" w:rsidRDefault="00943E87" w:rsidP="00943E8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943E87" w:rsidRDefault="00943E87" w:rsidP="00943E87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943E87" w:rsidRDefault="00943E87" w:rsidP="00943E87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C23CE" w:rsidRPr="009C23CE" w:rsidRDefault="00943E87" w:rsidP="00943E87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943E8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E87" w:rsidRDefault="00943E87" w:rsidP="00943E8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943E87" w:rsidRPr="00693802" w:rsidRDefault="00943E87" w:rsidP="00943E8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37568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943E87" w:rsidRPr="00693802" w:rsidRDefault="00943E87" w:rsidP="00943E8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943E87" w:rsidRPr="00693802" w:rsidRDefault="00943E87" w:rsidP="00943E8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943E87" w:rsidRPr="00693802" w:rsidRDefault="00943E87" w:rsidP="00943E8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943E87" w:rsidRDefault="00943E87" w:rsidP="00943E87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943E8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E87" w:rsidRPr="00FB1361" w:rsidRDefault="00943E87" w:rsidP="00943E8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3E87" w:rsidRDefault="00943E8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37568" w:rsidRPr="0063756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943E87" w:rsidRPr="00A84A89" w:rsidRDefault="00943E87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NA/318/2021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3756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37568">
        <w:rPr>
          <w:rFonts w:ascii="Arial" w:hAnsi="Arial" w:cs="Arial"/>
        </w:rPr>
        <w:t>POLITECHNIKA RZESZOWSKA</w:t>
      </w:r>
    </w:p>
    <w:p w:rsidR="001B541E" w:rsidRPr="00A40632" w:rsidRDefault="0063756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3756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3756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3756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3756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3756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37568" w:rsidRPr="00943E8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37568" w:rsidRPr="00637568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37568" w:rsidP="001B541E">
      <w:pPr>
        <w:ind w:left="142"/>
        <w:jc w:val="center"/>
        <w:rPr>
          <w:rFonts w:ascii="Arial" w:hAnsi="Arial" w:cs="Arial"/>
        </w:rPr>
      </w:pPr>
      <w:r w:rsidRPr="00637568">
        <w:rPr>
          <w:rFonts w:ascii="Arial" w:hAnsi="Arial" w:cs="Arial"/>
          <w:b/>
        </w:rPr>
        <w:t>Dostawa karty pomiarowej do przetwornika sił i momentów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74EC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43E87" w:rsidTr="00943E87">
        <w:tc>
          <w:tcPr>
            <w:tcW w:w="9142" w:type="dxa"/>
            <w:shd w:val="clear" w:color="auto" w:fill="F3F3F3"/>
            <w:vAlign w:val="center"/>
          </w:tcPr>
          <w:p w:rsidR="00943E87" w:rsidRPr="00CA0351" w:rsidRDefault="00943E8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43E87" w:rsidTr="00943E87">
        <w:tc>
          <w:tcPr>
            <w:tcW w:w="9142" w:type="dxa"/>
          </w:tcPr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37568">
              <w:rPr>
                <w:rFonts w:ascii="Arial" w:hAnsi="Arial" w:cs="Arial"/>
                <w:b/>
                <w:sz w:val="22"/>
                <w:szCs w:val="22"/>
              </w:rPr>
              <w:t>Dostawa karty pomiarowej do przetwornika sił i momentów</w:t>
            </w:r>
          </w:p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>
              <w:rPr>
                <w:rFonts w:ascii="Arial" w:hAnsi="Arial" w:cs="Arial"/>
              </w:rPr>
              <w:t>..............................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.............................................................................zł.</w:t>
            </w:r>
          </w:p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</w:t>
            </w:r>
            <w:r>
              <w:rPr>
                <w:rFonts w:ascii="Arial" w:hAnsi="Arial" w:cs="Arial"/>
              </w:rPr>
              <w:t>to: 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.......................................................................................................zł.</w:t>
            </w:r>
          </w:p>
          <w:p w:rsidR="00943E87" w:rsidRPr="002661CA" w:rsidRDefault="00943E87" w:rsidP="0064776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43E87" w:rsidRDefault="00943E87" w:rsidP="006477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</w:t>
            </w:r>
            <w:r>
              <w:rPr>
                <w:rFonts w:cs="Arial"/>
              </w:rPr>
              <w:t>..........</w:t>
            </w:r>
            <w:r w:rsidRPr="002661CA">
              <w:rPr>
                <w:rFonts w:cs="Arial"/>
              </w:rPr>
              <w:t>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943E87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37568" w:rsidRPr="00637568">
        <w:rPr>
          <w:rFonts w:ascii="Arial" w:hAnsi="Arial" w:cs="Arial"/>
        </w:rPr>
        <w:t>10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43E87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37568" w:rsidRPr="00637568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FCD" w:rsidRDefault="00645FCD">
      <w:r>
        <w:separator/>
      </w:r>
    </w:p>
  </w:endnote>
  <w:endnote w:type="continuationSeparator" w:id="0">
    <w:p w:rsidR="00645FCD" w:rsidRDefault="0064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74E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E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EC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5FC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FCD" w:rsidRDefault="00645FCD">
      <w:r>
        <w:separator/>
      </w:r>
    </w:p>
  </w:footnote>
  <w:footnote w:type="continuationSeparator" w:id="0">
    <w:p w:rsidR="00645FCD" w:rsidRDefault="00645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68" w:rsidRDefault="006375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68" w:rsidRDefault="006375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68" w:rsidRDefault="006375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FC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7A85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37568"/>
    <w:rsid w:val="0064545E"/>
    <w:rsid w:val="00645FCD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43E87"/>
    <w:rsid w:val="0095289F"/>
    <w:rsid w:val="00976F8E"/>
    <w:rsid w:val="009B230D"/>
    <w:rsid w:val="009C23CE"/>
    <w:rsid w:val="009E25D7"/>
    <w:rsid w:val="009F201D"/>
    <w:rsid w:val="00A14853"/>
    <w:rsid w:val="00A7581F"/>
    <w:rsid w:val="00A776D8"/>
    <w:rsid w:val="00AC237B"/>
    <w:rsid w:val="00AD4C38"/>
    <w:rsid w:val="00AE7BAE"/>
    <w:rsid w:val="00AF0090"/>
    <w:rsid w:val="00AF3479"/>
    <w:rsid w:val="00B0255F"/>
    <w:rsid w:val="00B10D7D"/>
    <w:rsid w:val="00B34FAC"/>
    <w:rsid w:val="00B63D74"/>
    <w:rsid w:val="00B74EC9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0E92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081296-594D-410C-BD28-DF4B6E7E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1228</Words>
  <Characters>9585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10792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2021-11-26T12:57:00Z</dcterms:created>
  <dcterms:modified xsi:type="dcterms:W3CDTF">2021-11-30T12:32:00Z</dcterms:modified>
</cp:coreProperties>
</file>