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2A1CA0" w:rsidRPr="002A1CA0">
        <w:rPr>
          <w:b/>
        </w:rPr>
        <w:t>NA/O/319/2021</w:t>
      </w:r>
      <w:r>
        <w:rPr>
          <w:b/>
          <w:lang w:val="pl-PL"/>
        </w:rPr>
        <w:t xml:space="preserve"> </w:t>
      </w:r>
      <w:r w:rsidR="002A1CA0" w:rsidRPr="002A1CA0">
        <w:rPr>
          <w:lang w:val="pl-PL"/>
        </w:rPr>
        <w:t>Rzeszów</w:t>
      </w:r>
      <w:r w:rsidR="00211900" w:rsidRPr="003209A8">
        <w:t xml:space="preserve">, </w:t>
      </w:r>
      <w:r w:rsidR="002A1CA0" w:rsidRPr="002A1CA0">
        <w:t>2021-11-30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2A1CA0" w:rsidRPr="002A1CA0">
        <w:t>(</w:t>
      </w:r>
      <w:proofErr w:type="spellStart"/>
      <w:r w:rsidR="002A1CA0" w:rsidRPr="002A1CA0">
        <w:t>t.j</w:t>
      </w:r>
      <w:proofErr w:type="spellEnd"/>
      <w:r w:rsidR="002A1CA0" w:rsidRPr="002A1CA0">
        <w:t>. Dz.U. z 2021r. poz. 1129)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2A1CA0" w:rsidP="00583EF9">
      <w:pPr>
        <w:spacing w:line="360" w:lineRule="auto"/>
        <w:rPr>
          <w:b/>
        </w:rPr>
      </w:pPr>
      <w:r w:rsidRPr="002A1CA0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2A1CA0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2A1CA0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2A1CA0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3E6A73" w:rsidTr="003E6A73">
        <w:tc>
          <w:tcPr>
            <w:tcW w:w="9142" w:type="dxa"/>
            <w:shd w:val="clear" w:color="auto" w:fill="F3F3F3"/>
            <w:vAlign w:val="center"/>
          </w:tcPr>
          <w:p w:rsidR="003E6A73" w:rsidRPr="00CA0351" w:rsidRDefault="003E6A73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3E6A73" w:rsidTr="003E6A73">
        <w:tc>
          <w:tcPr>
            <w:tcW w:w="9142" w:type="dxa"/>
          </w:tcPr>
          <w:p w:rsidR="003E6A73" w:rsidRDefault="003E6A73" w:rsidP="00893650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2A1CA0">
              <w:t>Dostawa rzutnika technicznego  wraz z ekranem naściennym</w:t>
            </w:r>
          </w:p>
          <w:p w:rsidR="003E6A73" w:rsidRDefault="003E6A73" w:rsidP="00893650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2A1CA0">
              <w:t>38652100-1 - Projektory, 38653400-1 - Ekrany projekcyjne</w:t>
            </w:r>
            <w:r>
              <w:t xml:space="preserve"> </w:t>
            </w:r>
          </w:p>
          <w:p w:rsidR="003E6A73" w:rsidRDefault="003E6A73" w:rsidP="00893650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3E6A73" w:rsidRDefault="003E6A73" w:rsidP="00893650">
            <w:pPr>
              <w:spacing w:after="120"/>
              <w:jc w:val="both"/>
            </w:pPr>
            <w:r w:rsidRPr="002A1CA0">
              <w:t>Szczegółowy opis stanowi załącznik nr 1 SWZ</w:t>
            </w:r>
          </w:p>
          <w:p w:rsidR="003E6A73" w:rsidRDefault="003E6A73" w:rsidP="0089365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1CA0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A1CA0" w:rsidP="00211900">
      <w:pPr>
        <w:spacing w:after="120"/>
        <w:jc w:val="both"/>
      </w:pPr>
      <w:r w:rsidRPr="00763481">
        <w:t xml:space="preserve"> </w:t>
      </w:r>
      <w:r w:rsidR="00211900" w:rsidRPr="00763481">
        <w:t>Części nie mogą być dzielone przez wykonawców, oferty nie zawierające pełnego zakresu przedmiotu zamówienia określonego w zadaniu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2A1CA0" w:rsidRPr="003209A8" w:rsidTr="00893650">
        <w:tc>
          <w:tcPr>
            <w:tcW w:w="8640" w:type="dxa"/>
          </w:tcPr>
          <w:p w:rsidR="002A1CA0" w:rsidRPr="003209A8" w:rsidRDefault="002A1CA0" w:rsidP="003E6A73">
            <w:pPr>
              <w:pStyle w:val="Tekstpodstawowy"/>
            </w:pPr>
            <w:r w:rsidRPr="002A1CA0">
              <w:rPr>
                <w:b/>
              </w:rPr>
              <w:t>7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2A1CA0" w:rsidRPr="003209A8" w:rsidRDefault="002A1CA0" w:rsidP="00893650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012" w:rsidRPr="00A61025" w:rsidRDefault="00D90012" w:rsidP="00D90012">
            <w:pPr>
              <w:spacing w:before="120"/>
              <w:rPr>
                <w:b/>
                <w:bCs/>
                <w:color w:val="000000"/>
              </w:rPr>
            </w:pPr>
            <w:r w:rsidRPr="00A61025">
              <w:rPr>
                <w:b/>
                <w:bCs/>
                <w:color w:val="000000"/>
              </w:rPr>
              <w:t>IV. OPIS SPOSOBU PRZYGOTOWANIA OFERTY</w:t>
            </w:r>
          </w:p>
          <w:p w:rsidR="00D90012" w:rsidRPr="00A61025" w:rsidRDefault="00D90012" w:rsidP="00D90012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A61025">
              <w:rPr>
                <w:b/>
                <w:bCs/>
                <w:iCs/>
                <w:u w:val="single"/>
                <w:lang w:val="x-none" w:eastAsia="x-none"/>
              </w:rPr>
              <w:t xml:space="preserve">Oferta musi być sporządzona według wzoru formularza oferty stanowiącego załącznik nr </w:t>
            </w:r>
            <w:r>
              <w:rPr>
                <w:b/>
                <w:bCs/>
                <w:iCs/>
                <w:u w:val="single"/>
                <w:lang w:eastAsia="x-none"/>
              </w:rPr>
              <w:t>2</w:t>
            </w:r>
            <w:r w:rsidRPr="00A61025">
              <w:rPr>
                <w:b/>
                <w:bCs/>
                <w:iCs/>
                <w:u w:val="single"/>
                <w:lang w:val="x-none" w:eastAsia="x-none"/>
              </w:rPr>
              <w:t xml:space="preserve"> do niniejszego ogłoszenia.</w:t>
            </w:r>
          </w:p>
          <w:p w:rsidR="00D90012" w:rsidRPr="00A61025" w:rsidRDefault="00D90012" w:rsidP="00D90012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A61025">
              <w:rPr>
                <w:bCs/>
                <w:color w:val="000000"/>
                <w:u w:val="single"/>
              </w:rPr>
              <w:t>Do oferty należy dołączyć szczegółową wycenę zawierającą ceny jednostkowe brutto za p</w:t>
            </w:r>
            <w:r>
              <w:rPr>
                <w:bCs/>
                <w:color w:val="000000"/>
                <w:u w:val="single"/>
              </w:rPr>
              <w:t>oszczególne pozycje składające</w:t>
            </w:r>
            <w:r w:rsidRPr="00A61025">
              <w:rPr>
                <w:bCs/>
                <w:color w:val="000000"/>
                <w:u w:val="single"/>
              </w:rPr>
              <w:t xml:space="preserve"> się na całość zadania wraz z informacjami o nazwie producenta oraz numerami katalogowymi oferowanych produktów. </w:t>
            </w:r>
          </w:p>
          <w:p w:rsidR="00D90012" w:rsidRPr="00A61025" w:rsidRDefault="00D90012" w:rsidP="00D90012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A61025">
              <w:rPr>
                <w:bCs/>
                <w:color w:val="000000"/>
              </w:rPr>
              <w:t xml:space="preserve">Do oferty należy dołączyć </w:t>
            </w:r>
            <w:r w:rsidRPr="00A61025">
              <w:t xml:space="preserve">Broszury produktowe/katalogi produktowy/specyfikacja </w:t>
            </w:r>
            <w:r w:rsidRPr="00A61025">
              <w:lastRenderedPageBreak/>
              <w:t xml:space="preserve">techniczna oferowanego urządzenia </w:t>
            </w:r>
            <w:r w:rsidRPr="00A61025">
              <w:rPr>
                <w:b/>
                <w:u w:val="single"/>
              </w:rPr>
              <w:t xml:space="preserve">potwierdzająca spełnienie wszystkich parametrów </w:t>
            </w:r>
            <w:r w:rsidRPr="00A61025">
              <w:t xml:space="preserve">określonych przez zamawiającego w ogłoszeniu o udzielanym zamówieniu.- </w:t>
            </w:r>
            <w:r w:rsidRPr="00A61025">
              <w:rPr>
                <w:b/>
                <w:u w:val="single"/>
              </w:rPr>
              <w:t xml:space="preserve">Dokumenty należy dołączyć w języku polskim </w:t>
            </w:r>
          </w:p>
          <w:p w:rsidR="00D90012" w:rsidRPr="00A61025" w:rsidRDefault="00D90012" w:rsidP="00D90012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A61025">
              <w:rPr>
                <w:bCs/>
                <w:color w:val="000000"/>
              </w:rPr>
              <w:t xml:space="preserve">Do oferty należy dołączyć </w:t>
            </w:r>
            <w:r w:rsidRPr="00A61025">
              <w:rPr>
                <w:color w:val="000000"/>
              </w:rPr>
              <w:t>aktualny odpis z właściwego rejestru lub z centralnej ewidencji i informacji o działalności gospodarczej.</w:t>
            </w:r>
            <w:r w:rsidRPr="00A61025">
              <w:t xml:space="preserve"> </w:t>
            </w:r>
          </w:p>
          <w:p w:rsidR="00D90012" w:rsidRPr="00A61025" w:rsidRDefault="00D90012" w:rsidP="00D90012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A61025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D90012" w:rsidRPr="00A61025" w:rsidRDefault="00D90012" w:rsidP="00D90012">
            <w:pPr>
              <w:jc w:val="both"/>
              <w:rPr>
                <w:b/>
                <w:color w:val="000000"/>
              </w:rPr>
            </w:pPr>
            <w:r w:rsidRPr="00A61025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D90012" w:rsidRPr="00A61025" w:rsidRDefault="00D90012" w:rsidP="00D90012">
            <w:pPr>
              <w:jc w:val="both"/>
              <w:rPr>
                <w:b/>
                <w:color w:val="000000"/>
              </w:rPr>
            </w:pPr>
            <w:r w:rsidRPr="00A61025">
              <w:rPr>
                <w:b/>
                <w:color w:val="000000"/>
              </w:rPr>
              <w:t>Dodatkowe informację:</w:t>
            </w:r>
          </w:p>
          <w:p w:rsidR="00D90012" w:rsidRPr="00A61025" w:rsidRDefault="00D90012" w:rsidP="00D90012">
            <w:pPr>
              <w:keepNext/>
              <w:numPr>
                <w:ilvl w:val="0"/>
                <w:numId w:val="24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W</w:t>
            </w:r>
            <w:r w:rsidRPr="00A61025">
              <w:rPr>
                <w:bCs/>
                <w:iCs/>
                <w:lang w:eastAsia="x-none"/>
              </w:rPr>
              <w:t>y</w:t>
            </w:r>
            <w:proofErr w:type="spellStart"/>
            <w:r w:rsidRPr="00A61025">
              <w:rPr>
                <w:bCs/>
                <w:iCs/>
                <w:lang w:val="x-none" w:eastAsia="x-none"/>
              </w:rPr>
              <w:t>konawca</w:t>
            </w:r>
            <w:proofErr w:type="spellEnd"/>
            <w:r w:rsidRPr="00A61025"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D90012" w:rsidRPr="00A61025" w:rsidRDefault="00D90012" w:rsidP="00D9001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6. Tre</w:t>
            </w:r>
            <w:r w:rsidRPr="00A61025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A61025">
              <w:rPr>
                <w:bCs/>
                <w:iCs/>
                <w:lang w:val="x-none" w:eastAsia="x-none"/>
              </w:rPr>
              <w:t>oferty musi odpowiada</w:t>
            </w:r>
            <w:r w:rsidRPr="00A61025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A61025">
              <w:rPr>
                <w:bCs/>
                <w:iCs/>
                <w:lang w:val="x-none" w:eastAsia="x-none"/>
              </w:rPr>
              <w:t>tre</w:t>
            </w:r>
            <w:r w:rsidRPr="00A61025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A61025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D90012" w:rsidRPr="00A61025" w:rsidRDefault="00D90012" w:rsidP="00D9001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D90012" w:rsidRPr="00A61025" w:rsidRDefault="00D90012" w:rsidP="00D9001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D90012" w:rsidRPr="00A61025" w:rsidRDefault="00D90012" w:rsidP="00D9001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/>
                <w:bCs/>
                <w:iCs/>
                <w:u w:val="single"/>
                <w:lang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 xml:space="preserve">9. </w:t>
            </w:r>
            <w:r w:rsidRPr="00A61025">
              <w:rPr>
                <w:bCs/>
                <w:iCs/>
                <w:u w:val="single"/>
                <w:lang w:val="x-none" w:eastAsia="x-none"/>
              </w:rPr>
              <w:t xml:space="preserve">Oferta </w:t>
            </w:r>
            <w:r w:rsidRPr="00A61025">
              <w:rPr>
                <w:bCs/>
                <w:iCs/>
                <w:u w:val="single"/>
                <w:lang w:eastAsia="x-none"/>
              </w:rPr>
              <w:t xml:space="preserve">wraz z załącznikami </w:t>
            </w:r>
            <w:r w:rsidRPr="00A61025">
              <w:rPr>
                <w:bCs/>
                <w:iCs/>
                <w:u w:val="single"/>
                <w:lang w:val="x-none" w:eastAsia="x-none"/>
              </w:rPr>
              <w:t xml:space="preserve">musi być sporządzona </w:t>
            </w:r>
            <w:r w:rsidRPr="00A61025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A61025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D90012" w:rsidRPr="00A61025" w:rsidRDefault="00D90012" w:rsidP="00D90012">
            <w:pPr>
              <w:jc w:val="both"/>
              <w:rPr>
                <w:b/>
              </w:rPr>
            </w:pPr>
            <w:r w:rsidRPr="00A61025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A61025">
              <w:rPr>
                <w:b/>
                <w:u w:val="single"/>
              </w:rPr>
              <w:t>pełnomocnictwo</w:t>
            </w:r>
            <w:r w:rsidRPr="00A61025">
              <w:t>, które należy dołączyć do składanej oferty</w:t>
            </w:r>
          </w:p>
          <w:p w:rsidR="00D90012" w:rsidRPr="00A61025" w:rsidRDefault="00D90012" w:rsidP="00D90012">
            <w:pPr>
              <w:rPr>
                <w:color w:val="000000"/>
                <w:u w:val="single"/>
              </w:rPr>
            </w:pPr>
            <w:r w:rsidRPr="00A61025">
              <w:rPr>
                <w:color w:val="000000"/>
                <w:u w:val="single"/>
              </w:rPr>
              <w:t>Oferta powinna zawierać:</w:t>
            </w:r>
          </w:p>
          <w:p w:rsidR="00D90012" w:rsidRPr="00A61025" w:rsidRDefault="00D90012" w:rsidP="00D90012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A61025">
              <w:rPr>
                <w:color w:val="000000"/>
              </w:rPr>
              <w:t>Dane teleadresowe firmy - numer NIP , REGON firmy itp.</w:t>
            </w:r>
          </w:p>
          <w:p w:rsidR="00D90012" w:rsidRPr="00A61025" w:rsidRDefault="00D90012" w:rsidP="00D90012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A61025">
              <w:rPr>
                <w:color w:val="000000"/>
              </w:rPr>
              <w:t>Wskazanie osoby do kontaktu w sprawie oferty (numer telefonu i e-mail).</w:t>
            </w:r>
          </w:p>
          <w:p w:rsidR="00D90012" w:rsidRPr="00A61025" w:rsidRDefault="00D90012" w:rsidP="00D90012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A61025">
              <w:rPr>
                <w:color w:val="000000"/>
              </w:rPr>
              <w:t>Proponowaną cenę brutto za realizację zamówienia.</w:t>
            </w:r>
          </w:p>
          <w:p w:rsidR="00211900" w:rsidRDefault="00D90012" w:rsidP="00D90012">
            <w:pPr>
              <w:spacing w:before="120"/>
            </w:pPr>
            <w:r w:rsidRPr="00A61025"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D90012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D90012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B612B0">
        <w:trPr>
          <w:trHeight w:val="1124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2B0" w:rsidRPr="00B612B0" w:rsidRDefault="00B612B0" w:rsidP="00B612B0">
            <w:pPr>
              <w:rPr>
                <w:b/>
                <w:bCs/>
                <w:color w:val="000000"/>
              </w:rPr>
            </w:pPr>
            <w:r w:rsidRPr="00B612B0">
              <w:rPr>
                <w:b/>
                <w:bCs/>
                <w:color w:val="000000"/>
              </w:rPr>
              <w:t>VII. MIEJSCE I TERMIN SKŁADANIA OFERT</w:t>
            </w:r>
          </w:p>
          <w:p w:rsidR="00B612B0" w:rsidRPr="00B612B0" w:rsidRDefault="00B612B0" w:rsidP="00B612B0">
            <w:pPr>
              <w:jc w:val="both"/>
              <w:rPr>
                <w:color w:val="000000"/>
              </w:rPr>
            </w:pPr>
            <w:r w:rsidRPr="00B612B0">
              <w:rPr>
                <w:color w:val="000000"/>
              </w:rPr>
              <w:t>Ofertę należy przygotować w wersji elektronicznej i przesłać odpowiednio drogą </w:t>
            </w:r>
            <w:r w:rsidRPr="00B612B0">
              <w:rPr>
                <w:color w:val="000000"/>
              </w:rPr>
              <w:br/>
              <w:t xml:space="preserve">e-mailową na adres </w:t>
            </w:r>
            <w:r w:rsidRPr="00B612B0">
              <w:rPr>
                <w:lang w:val="en-US"/>
              </w:rPr>
              <w:t xml:space="preserve">e-mail kaczork@prz.edu.pl </w:t>
            </w:r>
            <w:r w:rsidRPr="00B612B0">
              <w:rPr>
                <w:color w:val="000000"/>
              </w:rPr>
              <w:t xml:space="preserve">Otrzymanie oferty zostanie potwierdzone niezwłocznie w e- mailu zwrotnym. W treści e-maila należy powołać się na numer zapytania. </w:t>
            </w:r>
          </w:p>
          <w:p w:rsidR="00B612B0" w:rsidRPr="00B612B0" w:rsidRDefault="00B612B0" w:rsidP="00B612B0">
            <w:r w:rsidRPr="00B612B0">
              <w:rPr>
                <w:color w:val="000000"/>
              </w:rPr>
              <w:t>Nieprzekraczalny termin dostarczenia oferty: </w:t>
            </w:r>
          </w:p>
          <w:p w:rsidR="00B612B0" w:rsidRPr="00B612B0" w:rsidRDefault="00B612B0" w:rsidP="00B612B0">
            <w:pPr>
              <w:tabs>
                <w:tab w:val="num" w:pos="0"/>
              </w:tabs>
              <w:spacing w:after="120"/>
              <w:jc w:val="both"/>
              <w:rPr>
                <w:noProof/>
              </w:rPr>
            </w:pPr>
            <w:r w:rsidRPr="00B612B0">
              <w:rPr>
                <w:b/>
                <w:noProof/>
              </w:rPr>
              <w:t>Miejsce i termin składania ofert (e-mail): do dnia 2021-12-0</w:t>
            </w:r>
            <w:r>
              <w:rPr>
                <w:b/>
                <w:noProof/>
              </w:rPr>
              <w:t>7</w:t>
            </w:r>
            <w:r w:rsidRPr="00B612B0">
              <w:rPr>
                <w:b/>
                <w:noProof/>
              </w:rPr>
              <w:t xml:space="preserve"> do godz. 10:00.</w:t>
            </w:r>
          </w:p>
          <w:p w:rsidR="00B612B0" w:rsidRPr="00B612B0" w:rsidRDefault="00B612B0" w:rsidP="00B612B0">
            <w:pPr>
              <w:spacing w:after="120"/>
              <w:jc w:val="both"/>
              <w:rPr>
                <w:bCs/>
              </w:rPr>
            </w:pPr>
            <w:r w:rsidRPr="00B612B0">
              <w:rPr>
                <w:b/>
              </w:rPr>
              <w:lastRenderedPageBreak/>
              <w:t xml:space="preserve">Termin związania ofertą: </w:t>
            </w:r>
            <w:r w:rsidRPr="00B612B0">
              <w:t>30 dn</w:t>
            </w:r>
            <w:r w:rsidRPr="00B612B0">
              <w:rPr>
                <w:bCs/>
              </w:rPr>
              <w:t>i</w:t>
            </w:r>
          </w:p>
          <w:p w:rsidR="00EB415D" w:rsidRPr="00B612B0" w:rsidRDefault="00B612B0" w:rsidP="00B612B0">
            <w:pPr>
              <w:keepNext/>
              <w:spacing w:before="240" w:after="60"/>
              <w:outlineLvl w:val="1"/>
              <w:rPr>
                <w:bCs/>
                <w:iCs/>
              </w:rPr>
            </w:pPr>
            <w:r w:rsidRPr="00B612B0">
              <w:t xml:space="preserve">Otwarcie ofert nastąpi w dniu: </w:t>
            </w:r>
            <w:r w:rsidRPr="00B612B0">
              <w:rPr>
                <w:b/>
              </w:rPr>
              <w:t>2021-12-0</w:t>
            </w:r>
            <w:r>
              <w:rPr>
                <w:b/>
              </w:rPr>
              <w:t>7</w:t>
            </w:r>
            <w:r w:rsidRPr="00B612B0">
              <w:rPr>
                <w:b/>
              </w:rPr>
              <w:t xml:space="preserve"> o godz. 10:15</w:t>
            </w:r>
            <w:r w:rsidRPr="00B612B0">
              <w:t>, w siedzibie Zamawiającego, pokój nr 424-1, bud. V, al. Powstańców Warszawy 12, 35-95</w:t>
            </w:r>
          </w:p>
          <w:p w:rsidR="00B612B0" w:rsidRPr="00B612B0" w:rsidRDefault="00B612B0" w:rsidP="00B612B0"/>
        </w:tc>
      </w:tr>
      <w:tr w:rsidR="00B612B0" w:rsidTr="00B612B0">
        <w:trPr>
          <w:trHeight w:val="1124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A6F" w:rsidRDefault="005F5A6F" w:rsidP="005F5A6F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VIII. BADANIE OFERTY</w:t>
            </w:r>
          </w:p>
          <w:p w:rsidR="005F5A6F" w:rsidRDefault="005F5A6F" w:rsidP="005F5A6F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5F5A6F" w:rsidRDefault="005F5A6F" w:rsidP="005F5A6F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5F5A6F" w:rsidRDefault="005F5A6F" w:rsidP="005F5A6F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pisarskie, </w:t>
            </w:r>
          </w:p>
          <w:p w:rsidR="005F5A6F" w:rsidRDefault="005F5A6F" w:rsidP="005F5A6F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5F5A6F" w:rsidRDefault="005F5A6F" w:rsidP="005F5A6F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5F5A6F" w:rsidRDefault="005F5A6F" w:rsidP="005F5A6F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5F5A6F" w:rsidRDefault="005F5A6F" w:rsidP="005F5A6F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 xml:space="preserve">1) </w:t>
            </w:r>
            <w:r>
              <w:rPr>
                <w:rFonts w:eastAsia="Calibri"/>
                <w:iCs/>
              </w:rPr>
              <w:t>Wykonawcy</w:t>
            </w:r>
            <w:r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5F5A6F" w:rsidRDefault="005F5A6F" w:rsidP="005F5A6F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>2) Treść złożonej oferty n</w:t>
            </w:r>
            <w:r>
              <w:rPr>
                <w:rFonts w:eastAsia="Calibri"/>
              </w:rPr>
              <w:t xml:space="preserve">ie odpowiada warunkom postępowania. </w:t>
            </w:r>
          </w:p>
          <w:p w:rsidR="005F5A6F" w:rsidRDefault="005F5A6F" w:rsidP="005F5A6F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</w:rPr>
              <w:t>3)</w:t>
            </w:r>
            <w:r>
              <w:rPr>
                <w:rFonts w:eastAsia="Calibri"/>
                <w:color w:val="000000"/>
              </w:rPr>
              <w:t xml:space="preserve"> Oferty złożone po terminie</w:t>
            </w:r>
          </w:p>
          <w:p w:rsidR="005F5A6F" w:rsidRDefault="005F5A6F" w:rsidP="005F5A6F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UNIEWAŻNIENIE POSTĘPOWANIA</w:t>
            </w:r>
          </w:p>
          <w:p w:rsidR="005F5A6F" w:rsidRDefault="005F5A6F" w:rsidP="005F5A6F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B612B0" w:rsidRPr="00B612B0" w:rsidRDefault="005F5A6F" w:rsidP="005F5A6F">
            <w:pPr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5F5A6F" w:rsidTr="00B612B0">
        <w:trPr>
          <w:trHeight w:val="1124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B59" w:rsidRDefault="001E4B59" w:rsidP="001E4B59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1E4B59" w:rsidRPr="00693802" w:rsidRDefault="001E4B59" w:rsidP="001E4B59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2A1CA0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1E4B59" w:rsidRPr="00693802" w:rsidRDefault="001E4B59" w:rsidP="001E4B59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1E4B59" w:rsidRPr="00693802" w:rsidRDefault="001E4B59" w:rsidP="001E4B59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1E4B59" w:rsidRPr="00693802" w:rsidRDefault="001E4B59" w:rsidP="001E4B59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5F5A6F" w:rsidRDefault="001E4B59" w:rsidP="001E4B59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1E4B59" w:rsidTr="001E4B59">
        <w:trPr>
          <w:trHeight w:val="45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B59" w:rsidRDefault="001E4B59" w:rsidP="001E4B59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E4B59">
      <w:pPr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lastRenderedPageBreak/>
        <w:t>FORMULARZ OFERTY</w:t>
      </w:r>
    </w:p>
    <w:p w:rsidR="001B541E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2A1CA0" w:rsidRPr="002A1CA0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1E4B59" w:rsidRPr="00A84A89" w:rsidRDefault="001E4B59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NA/O/319/2021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2A1CA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2A1CA0">
        <w:rPr>
          <w:rFonts w:ascii="Arial" w:hAnsi="Arial" w:cs="Arial"/>
        </w:rPr>
        <w:t>POLITECHNIKA RZESZOWSKA</w:t>
      </w:r>
    </w:p>
    <w:p w:rsidR="001B541E" w:rsidRPr="00A40632" w:rsidRDefault="002A1CA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2A1CA0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2A1CA0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2A1CA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2A1CA0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2A1CA0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2A1CA0" w:rsidRPr="001E4B59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2A1CA0" w:rsidRPr="002A1CA0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2A1CA0" w:rsidP="001B541E">
      <w:pPr>
        <w:ind w:left="142"/>
        <w:jc w:val="center"/>
        <w:rPr>
          <w:rFonts w:ascii="Arial" w:hAnsi="Arial" w:cs="Arial"/>
        </w:rPr>
      </w:pPr>
      <w:r w:rsidRPr="002A1CA0">
        <w:rPr>
          <w:rFonts w:ascii="Arial" w:hAnsi="Arial" w:cs="Arial"/>
          <w:b/>
        </w:rPr>
        <w:t xml:space="preserve">Dostawa rzutnika technicznego  wraz z ekranem </w:t>
      </w:r>
      <w:r w:rsidR="00422935" w:rsidRPr="002A1CA0">
        <w:rPr>
          <w:rFonts w:ascii="Arial" w:hAnsi="Arial" w:cs="Arial"/>
          <w:b/>
        </w:rPr>
        <w:t>naściennym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422935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1E4B59" w:rsidTr="001E4B59">
        <w:tc>
          <w:tcPr>
            <w:tcW w:w="9284" w:type="dxa"/>
            <w:shd w:val="clear" w:color="auto" w:fill="F3F3F3"/>
            <w:vAlign w:val="center"/>
          </w:tcPr>
          <w:p w:rsidR="001E4B59" w:rsidRPr="00CA0351" w:rsidRDefault="001E4B59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1E4B59" w:rsidTr="001E4B59">
        <w:tc>
          <w:tcPr>
            <w:tcW w:w="9284" w:type="dxa"/>
          </w:tcPr>
          <w:p w:rsidR="001E4B59" w:rsidRPr="002661CA" w:rsidRDefault="001E4B59" w:rsidP="00893650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A1CA0">
              <w:rPr>
                <w:rFonts w:ascii="Arial" w:hAnsi="Arial" w:cs="Arial"/>
                <w:b/>
                <w:sz w:val="22"/>
                <w:szCs w:val="22"/>
              </w:rPr>
              <w:t>Dostawa rzutnika technicznego  wraz z ekranem naściennym</w:t>
            </w:r>
          </w:p>
          <w:p w:rsidR="001E4B59" w:rsidRPr="002661CA" w:rsidRDefault="001E4B59" w:rsidP="0089365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  <w:bookmarkStart w:id="0" w:name="_GoBack"/>
            <w:bookmarkEnd w:id="0"/>
          </w:p>
          <w:p w:rsidR="001E4B59" w:rsidRPr="002661CA" w:rsidRDefault="001E4B59" w:rsidP="0089365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1E4B59" w:rsidRPr="002661CA" w:rsidRDefault="001E4B59" w:rsidP="0089365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1E4B59" w:rsidRPr="002661CA" w:rsidRDefault="001E4B59" w:rsidP="0089365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1E4B59" w:rsidRPr="002661CA" w:rsidRDefault="001E4B59" w:rsidP="0089365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1E4B59" w:rsidRDefault="001E4B59" w:rsidP="0089365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2A1CA0" w:rsidP="001B541E">
      <w:pPr>
        <w:spacing w:line="360" w:lineRule="auto"/>
        <w:rPr>
          <w:rFonts w:ascii="Arial" w:hAnsi="Arial" w:cs="Arial"/>
        </w:rPr>
      </w:pPr>
      <w:r w:rsidRPr="001E4B59">
        <w:rPr>
          <w:rFonts w:ascii="Arial" w:hAnsi="Arial" w:cs="Arial"/>
        </w:rPr>
        <w:lastRenderedPageBreak/>
        <w:t xml:space="preserve"> </w:t>
      </w:r>
      <w:r w:rsidR="001B541E" w:rsidRPr="001E4B59">
        <w:rPr>
          <w:rFonts w:ascii="Arial" w:hAnsi="Arial" w:cs="Arial"/>
        </w:rPr>
        <w:t>zgodnie z wypełnionym formularzem cenowym.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2A1CA0" w:rsidRPr="002A1CA0">
        <w:rPr>
          <w:rFonts w:ascii="Arial" w:hAnsi="Arial" w:cs="Arial"/>
        </w:rPr>
        <w:t>7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1E4B59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2A1CA0" w:rsidRPr="002A1CA0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1E4B59" w:rsidRDefault="00FE25FF" w:rsidP="001E4B59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1E4B59" w:rsidRDefault="001B541E" w:rsidP="001E4B59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E4B59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B6F" w:rsidRDefault="002C1B6F">
      <w:r>
        <w:separator/>
      </w:r>
    </w:p>
  </w:endnote>
  <w:endnote w:type="continuationSeparator" w:id="0">
    <w:p w:rsidR="002C1B6F" w:rsidRDefault="002C1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42293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2935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2935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C1B6F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B6F" w:rsidRDefault="002C1B6F">
      <w:r>
        <w:separator/>
      </w:r>
    </w:p>
  </w:footnote>
  <w:footnote w:type="continuationSeparator" w:id="0">
    <w:p w:rsidR="002C1B6F" w:rsidRDefault="002C1B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CA0" w:rsidRDefault="002A1CA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CA0" w:rsidRDefault="002A1CA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CA0" w:rsidRDefault="002A1CA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1B6F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E4B59"/>
    <w:rsid w:val="001F5C7C"/>
    <w:rsid w:val="00211900"/>
    <w:rsid w:val="00241FE1"/>
    <w:rsid w:val="00255C88"/>
    <w:rsid w:val="00283F79"/>
    <w:rsid w:val="00290754"/>
    <w:rsid w:val="00296213"/>
    <w:rsid w:val="002967B7"/>
    <w:rsid w:val="002A1CA0"/>
    <w:rsid w:val="002C1B6F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E6A73"/>
    <w:rsid w:val="003F4C0E"/>
    <w:rsid w:val="003F5C86"/>
    <w:rsid w:val="004025A9"/>
    <w:rsid w:val="0040294E"/>
    <w:rsid w:val="00414D84"/>
    <w:rsid w:val="00422935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5F5A6F"/>
    <w:rsid w:val="00607971"/>
    <w:rsid w:val="00611080"/>
    <w:rsid w:val="00632ADD"/>
    <w:rsid w:val="0064545E"/>
    <w:rsid w:val="00650B8E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612B0"/>
    <w:rsid w:val="00B82C42"/>
    <w:rsid w:val="00B87530"/>
    <w:rsid w:val="00B9039F"/>
    <w:rsid w:val="00B910A3"/>
    <w:rsid w:val="00C72E16"/>
    <w:rsid w:val="00C963FE"/>
    <w:rsid w:val="00CA0351"/>
    <w:rsid w:val="00CD2766"/>
    <w:rsid w:val="00D129B6"/>
    <w:rsid w:val="00D13914"/>
    <w:rsid w:val="00D3354F"/>
    <w:rsid w:val="00D63505"/>
    <w:rsid w:val="00D90012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201D5A1-5037-45A3-BE64-570746C91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1177</Words>
  <Characters>9338</Characters>
  <Application>Microsoft Office Word</Application>
  <DocSecurity>0</DocSecurity>
  <Lines>77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10495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2</cp:revision>
  <cp:lastPrinted>1899-12-31T23:00:00Z</cp:lastPrinted>
  <dcterms:created xsi:type="dcterms:W3CDTF">2021-11-30T10:37:00Z</dcterms:created>
  <dcterms:modified xsi:type="dcterms:W3CDTF">2021-11-30T10:37:00Z</dcterms:modified>
</cp:coreProperties>
</file>