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047AB" w:rsidP="002F2137">
      <w:pPr>
        <w:spacing w:after="240"/>
        <w:jc w:val="right"/>
        <w:rPr>
          <w:sz w:val="22"/>
          <w:szCs w:val="22"/>
        </w:rPr>
      </w:pPr>
      <w:bookmarkStart w:id="0" w:name="_Hlk53520193"/>
      <w:r w:rsidRPr="00C047A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047AB">
        <w:rPr>
          <w:sz w:val="22"/>
          <w:szCs w:val="22"/>
        </w:rPr>
        <w:t>2021-11-23</w:t>
      </w:r>
    </w:p>
    <w:p w:rsidR="00C047AB" w:rsidRPr="00C047AB" w:rsidRDefault="00C047AB" w:rsidP="00FB7F50">
      <w:pPr>
        <w:spacing w:after="40"/>
        <w:rPr>
          <w:b/>
          <w:bCs/>
          <w:sz w:val="22"/>
          <w:szCs w:val="22"/>
        </w:rPr>
      </w:pPr>
      <w:r w:rsidRPr="00C047AB">
        <w:rPr>
          <w:b/>
          <w:bCs/>
          <w:sz w:val="22"/>
          <w:szCs w:val="22"/>
        </w:rPr>
        <w:t>Politechnika Rzeszowska</w:t>
      </w:r>
    </w:p>
    <w:p w:rsidR="00FB7F50" w:rsidRPr="002245BE" w:rsidRDefault="00C047AB" w:rsidP="00FB7F50">
      <w:pPr>
        <w:spacing w:after="40"/>
        <w:rPr>
          <w:b/>
          <w:bCs/>
          <w:sz w:val="22"/>
          <w:szCs w:val="22"/>
        </w:rPr>
      </w:pPr>
      <w:r w:rsidRPr="00C047AB">
        <w:rPr>
          <w:b/>
          <w:bCs/>
          <w:sz w:val="22"/>
          <w:szCs w:val="22"/>
        </w:rPr>
        <w:t>Dział Zamówień Publicznych</w:t>
      </w:r>
    </w:p>
    <w:p w:rsidR="00FB7F50" w:rsidRPr="002245BE" w:rsidRDefault="00C047AB" w:rsidP="00FB7F50">
      <w:pPr>
        <w:rPr>
          <w:sz w:val="22"/>
          <w:szCs w:val="22"/>
        </w:rPr>
      </w:pPr>
      <w:r w:rsidRPr="00C047A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047AB">
        <w:rPr>
          <w:sz w:val="22"/>
          <w:szCs w:val="22"/>
        </w:rPr>
        <w:t>12</w:t>
      </w:r>
    </w:p>
    <w:p w:rsidR="00FB7F50" w:rsidRPr="002245BE" w:rsidRDefault="00C047AB" w:rsidP="00FB7F50">
      <w:pPr>
        <w:rPr>
          <w:sz w:val="22"/>
          <w:szCs w:val="22"/>
        </w:rPr>
      </w:pPr>
      <w:r w:rsidRPr="00C047A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047AB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047AB" w:rsidRPr="00607F9B" w:rsidTr="00AB10B2">
        <w:trPr>
          <w:trHeight w:val="638"/>
        </w:trPr>
        <w:tc>
          <w:tcPr>
            <w:tcW w:w="959" w:type="dxa"/>
            <w:shd w:val="clear" w:color="auto" w:fill="auto"/>
          </w:tcPr>
          <w:p w:rsidR="00C047AB" w:rsidRPr="00607F9B" w:rsidRDefault="00C047AB" w:rsidP="00AB10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47AB" w:rsidRPr="00607F9B" w:rsidRDefault="00C047AB" w:rsidP="00AB10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47A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47AB">
              <w:rPr>
                <w:b/>
                <w:bCs/>
                <w:sz w:val="22"/>
                <w:szCs w:val="22"/>
              </w:rPr>
              <w:t>Dostawa: Zestaw Ćwiczeń z Odnawialnych Źródeł Energii; Zestaw do monitoringu ruchu; ESD Symulator (pistolet do przepięć elektrostatycznych)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47AB">
              <w:rPr>
                <w:b/>
                <w:sz w:val="22"/>
                <w:szCs w:val="22"/>
              </w:rPr>
              <w:t>NA/O/294/2021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047AB" w:rsidRPr="00C047A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047AB" w:rsidRPr="00C047AB">
        <w:rPr>
          <w:b/>
          <w:sz w:val="22"/>
          <w:szCs w:val="22"/>
        </w:rPr>
        <w:t>Politechnika Rzeszowska</w:t>
      </w:r>
    </w:p>
    <w:p w:rsidR="008642B3" w:rsidRDefault="00C047A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047A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047AB">
        <w:rPr>
          <w:sz w:val="22"/>
          <w:szCs w:val="22"/>
        </w:rPr>
        <w:t>(</w:t>
      </w:r>
      <w:proofErr w:type="spellStart"/>
      <w:r w:rsidRPr="00C047AB">
        <w:rPr>
          <w:sz w:val="22"/>
          <w:szCs w:val="22"/>
        </w:rPr>
        <w:t>t.j</w:t>
      </w:r>
      <w:proofErr w:type="spellEnd"/>
      <w:r w:rsidRPr="00C047AB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047AB" w:rsidTr="00AB10B2">
        <w:trPr>
          <w:cantSplit/>
        </w:trPr>
        <w:tc>
          <w:tcPr>
            <w:tcW w:w="9498" w:type="dxa"/>
          </w:tcPr>
          <w:p w:rsidR="00C047AB" w:rsidRPr="00D26ED6" w:rsidRDefault="00C047AB" w:rsidP="00AB10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047AB">
              <w:rPr>
                <w:b/>
                <w:sz w:val="22"/>
                <w:szCs w:val="22"/>
              </w:rPr>
              <w:t>MGS Nauka Sp. z o.o.</w:t>
            </w:r>
          </w:p>
          <w:p w:rsidR="00C047AB" w:rsidRPr="009F0E5C" w:rsidRDefault="00C047AB" w:rsidP="00AB10B2">
            <w:pPr>
              <w:jc w:val="both"/>
              <w:rPr>
                <w:bCs/>
                <w:sz w:val="22"/>
                <w:szCs w:val="22"/>
              </w:rPr>
            </w:pPr>
            <w:r w:rsidRPr="00C047AB">
              <w:rPr>
                <w:bCs/>
                <w:sz w:val="22"/>
                <w:szCs w:val="22"/>
              </w:rPr>
              <w:t>Ul. Reja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7AB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047AB">
              <w:rPr>
                <w:bCs/>
                <w:sz w:val="22"/>
                <w:szCs w:val="22"/>
              </w:rPr>
              <w:t>/95</w:t>
            </w:r>
          </w:p>
          <w:p w:rsidR="00C047AB" w:rsidRPr="009F0E5C" w:rsidRDefault="00C047AB" w:rsidP="00AB10B2">
            <w:pPr>
              <w:jc w:val="both"/>
              <w:rPr>
                <w:bCs/>
                <w:sz w:val="22"/>
                <w:szCs w:val="22"/>
              </w:rPr>
            </w:pPr>
            <w:r w:rsidRPr="00C047AB">
              <w:rPr>
                <w:bCs/>
                <w:sz w:val="22"/>
                <w:szCs w:val="22"/>
              </w:rPr>
              <w:t>31-216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7AB">
              <w:rPr>
                <w:bCs/>
                <w:sz w:val="22"/>
                <w:szCs w:val="22"/>
              </w:rPr>
              <w:t>Kraków</w:t>
            </w:r>
          </w:p>
          <w:p w:rsidR="00C047AB" w:rsidRDefault="00C047AB" w:rsidP="00AB10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047AB" w:rsidRPr="00211A34" w:rsidRDefault="00C047AB" w:rsidP="00AB10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47A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47AB">
              <w:rPr>
                <w:sz w:val="22"/>
                <w:szCs w:val="22"/>
              </w:rPr>
              <w:t xml:space="preserve">Dostawa Zestawu Ćwiczeń z Odnawialnych Źródeł Energii dla Katedry Fizyki i </w:t>
            </w:r>
            <w:r w:rsidR="002F2137" w:rsidRPr="00C047AB">
              <w:rPr>
                <w:sz w:val="22"/>
                <w:szCs w:val="22"/>
              </w:rPr>
              <w:t>Inżynierii</w:t>
            </w:r>
            <w:r w:rsidRPr="00C047AB">
              <w:rPr>
                <w:sz w:val="22"/>
                <w:szCs w:val="22"/>
              </w:rPr>
              <w:t xml:space="preserve"> Medycznej </w:t>
            </w:r>
            <w:proofErr w:type="spellStart"/>
            <w:r w:rsidRPr="00C047AB">
              <w:rPr>
                <w:sz w:val="22"/>
                <w:szCs w:val="22"/>
              </w:rPr>
              <w:t>PRz.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047AB">
              <w:rPr>
                <w:b/>
                <w:sz w:val="22"/>
                <w:szCs w:val="22"/>
              </w:rPr>
              <w:t>56 743.59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47AB" w:rsidRPr="00D26ED6" w:rsidRDefault="00C047AB" w:rsidP="00AB10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047AB" w:rsidRDefault="00C047AB" w:rsidP="00AB10B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047AB">
              <w:t>najkorzystniejsza oferta wg przyjętych kryteriów</w:t>
            </w:r>
          </w:p>
        </w:tc>
      </w:tr>
      <w:tr w:rsidR="00C047AB" w:rsidTr="00AB10B2">
        <w:trPr>
          <w:cantSplit/>
        </w:trPr>
        <w:tc>
          <w:tcPr>
            <w:tcW w:w="9498" w:type="dxa"/>
          </w:tcPr>
          <w:p w:rsidR="00C047AB" w:rsidRPr="00D26ED6" w:rsidRDefault="00C047AB" w:rsidP="00AB10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047AB">
              <w:rPr>
                <w:b/>
                <w:sz w:val="22"/>
                <w:szCs w:val="22"/>
              </w:rPr>
              <w:t>VNET SP. Z O.O.</w:t>
            </w:r>
          </w:p>
          <w:p w:rsidR="00C047AB" w:rsidRPr="009F0E5C" w:rsidRDefault="00C047AB" w:rsidP="00AB10B2">
            <w:pPr>
              <w:jc w:val="both"/>
              <w:rPr>
                <w:bCs/>
                <w:sz w:val="22"/>
                <w:szCs w:val="22"/>
              </w:rPr>
            </w:pPr>
            <w:r w:rsidRPr="00C047AB">
              <w:rPr>
                <w:bCs/>
                <w:sz w:val="22"/>
                <w:szCs w:val="22"/>
              </w:rPr>
              <w:t>ul. Ścinawska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7AB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047AB" w:rsidRPr="009F0E5C" w:rsidRDefault="00C047AB" w:rsidP="00AB10B2">
            <w:pPr>
              <w:jc w:val="both"/>
              <w:rPr>
                <w:bCs/>
                <w:sz w:val="22"/>
                <w:szCs w:val="22"/>
              </w:rPr>
            </w:pPr>
            <w:r w:rsidRPr="00C047AB">
              <w:rPr>
                <w:bCs/>
                <w:sz w:val="22"/>
                <w:szCs w:val="22"/>
              </w:rPr>
              <w:t>60-178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7AB">
              <w:rPr>
                <w:bCs/>
                <w:sz w:val="22"/>
                <w:szCs w:val="22"/>
              </w:rPr>
              <w:t>Poznań</w:t>
            </w:r>
          </w:p>
          <w:p w:rsidR="00C047AB" w:rsidRDefault="00C047AB" w:rsidP="00AB10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047AB" w:rsidRPr="00211A34" w:rsidRDefault="00C047AB" w:rsidP="00AB10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47A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47AB">
              <w:rPr>
                <w:sz w:val="22"/>
                <w:szCs w:val="22"/>
              </w:rPr>
              <w:t>Dostawa Zestawu do monitoringu ruchu.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047AB">
              <w:rPr>
                <w:b/>
                <w:sz w:val="22"/>
                <w:szCs w:val="22"/>
              </w:rPr>
              <w:t>26 755.80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47AB" w:rsidRPr="00D26ED6" w:rsidRDefault="00C047AB" w:rsidP="00AB10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047AB" w:rsidRDefault="00C047AB" w:rsidP="00AB10B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047AB">
              <w:t>najkorzystniejsza oferta wg przyjętych kryteriów</w:t>
            </w:r>
          </w:p>
        </w:tc>
      </w:tr>
      <w:tr w:rsidR="00C047AB" w:rsidTr="00AB10B2">
        <w:trPr>
          <w:cantSplit/>
        </w:trPr>
        <w:tc>
          <w:tcPr>
            <w:tcW w:w="9498" w:type="dxa"/>
          </w:tcPr>
          <w:p w:rsidR="00C047AB" w:rsidRPr="00D26ED6" w:rsidRDefault="00C047AB" w:rsidP="00AB10B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047AB">
              <w:rPr>
                <w:b/>
                <w:sz w:val="22"/>
                <w:szCs w:val="22"/>
              </w:rPr>
              <w:lastRenderedPageBreak/>
              <w:t xml:space="preserve">EMC - FORTO s.c. Magdalena Derkacz, Grzegorz </w:t>
            </w:r>
            <w:proofErr w:type="spellStart"/>
            <w:r w:rsidRPr="00C047AB">
              <w:rPr>
                <w:b/>
                <w:sz w:val="22"/>
                <w:szCs w:val="22"/>
              </w:rPr>
              <w:t>Modrykamień</w:t>
            </w:r>
            <w:proofErr w:type="spellEnd"/>
          </w:p>
          <w:p w:rsidR="00C047AB" w:rsidRPr="009F0E5C" w:rsidRDefault="00C047AB" w:rsidP="00AB10B2">
            <w:pPr>
              <w:jc w:val="both"/>
              <w:rPr>
                <w:bCs/>
                <w:sz w:val="22"/>
                <w:szCs w:val="22"/>
              </w:rPr>
            </w:pPr>
            <w:r w:rsidRPr="00C047AB">
              <w:rPr>
                <w:bCs/>
                <w:sz w:val="22"/>
                <w:szCs w:val="22"/>
              </w:rPr>
              <w:t>ul. Berdyczowska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7AB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047AB" w:rsidRPr="009F0E5C" w:rsidRDefault="00C047AB" w:rsidP="00AB10B2">
            <w:pPr>
              <w:jc w:val="both"/>
              <w:rPr>
                <w:bCs/>
                <w:sz w:val="22"/>
                <w:szCs w:val="22"/>
              </w:rPr>
            </w:pPr>
            <w:r w:rsidRPr="00C047AB">
              <w:rPr>
                <w:bCs/>
                <w:sz w:val="22"/>
                <w:szCs w:val="22"/>
              </w:rPr>
              <w:t>08-110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7AB">
              <w:rPr>
                <w:bCs/>
                <w:sz w:val="22"/>
                <w:szCs w:val="22"/>
              </w:rPr>
              <w:t>Siedlce</w:t>
            </w:r>
          </w:p>
          <w:p w:rsidR="00C047AB" w:rsidRDefault="00C047AB" w:rsidP="00AB10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047AB" w:rsidRPr="00211A34" w:rsidRDefault="00C047AB" w:rsidP="00AB10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47AB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47AB">
              <w:rPr>
                <w:sz w:val="22"/>
                <w:szCs w:val="22"/>
              </w:rPr>
              <w:t>Dostawa ESD Symulatora (pistoletu do przepięć elektrostatycznych).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2F2137">
              <w:rPr>
                <w:sz w:val="22"/>
                <w:szCs w:val="22"/>
              </w:rPr>
              <w:br/>
            </w:r>
            <w:r w:rsidRPr="00C047AB">
              <w:rPr>
                <w:b/>
                <w:sz w:val="22"/>
                <w:szCs w:val="22"/>
              </w:rPr>
              <w:t>26 498.00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047AB" w:rsidRPr="00D26ED6" w:rsidRDefault="00C047AB" w:rsidP="00AB10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047AB" w:rsidRDefault="00C047AB" w:rsidP="00AB10B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047AB">
              <w:t>najkorzystniejsza oferta wg przyjętych kryteriów</w:t>
            </w:r>
          </w:p>
        </w:tc>
      </w:tr>
    </w:tbl>
    <w:p w:rsidR="003A0AFC" w:rsidRDefault="00C763F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244"/>
        <w:gridCol w:w="2127"/>
      </w:tblGrid>
      <w:tr w:rsidR="00C763F6" w:rsidTr="00C763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Nr zadania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Cena oferty</w:t>
            </w:r>
          </w:p>
        </w:tc>
      </w:tr>
      <w:tr w:rsidR="00C763F6" w:rsidTr="00C763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F6" w:rsidRPr="00C763F6" w:rsidRDefault="00C763F6">
            <w:pPr>
              <w:spacing w:before="40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MGS Nauka Sp. z o.o.</w:t>
            </w:r>
          </w:p>
          <w:p w:rsidR="00C763F6" w:rsidRPr="00C763F6" w:rsidRDefault="00C763F6">
            <w:pPr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 xml:space="preserve">Ul. Reja 11/95 </w:t>
            </w:r>
          </w:p>
          <w:p w:rsidR="00C763F6" w:rsidRPr="00C763F6" w:rsidRDefault="00C763F6">
            <w:pPr>
              <w:spacing w:after="120"/>
              <w:jc w:val="both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31-216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56 743.59 zł</w:t>
            </w:r>
          </w:p>
        </w:tc>
      </w:tr>
      <w:tr w:rsidR="00C763F6" w:rsidTr="00C763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F6" w:rsidRPr="00C763F6" w:rsidRDefault="00C763F6">
            <w:pPr>
              <w:spacing w:before="40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VNET SP. Z O.O.</w:t>
            </w:r>
          </w:p>
          <w:p w:rsidR="00C763F6" w:rsidRPr="00C763F6" w:rsidRDefault="00C763F6">
            <w:pPr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 xml:space="preserve">ul. Ścinawska 3 </w:t>
            </w:r>
          </w:p>
          <w:p w:rsidR="00C763F6" w:rsidRPr="00C763F6" w:rsidRDefault="00C763F6">
            <w:pPr>
              <w:spacing w:after="120"/>
              <w:jc w:val="both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60-178 Poznań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26 755.80 zł</w:t>
            </w:r>
          </w:p>
        </w:tc>
      </w:tr>
      <w:tr w:rsidR="00C763F6" w:rsidTr="00C763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3F6" w:rsidRPr="00C763F6" w:rsidRDefault="00C763F6">
            <w:pPr>
              <w:spacing w:before="40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 xml:space="preserve">EMC - FORTO s.c. Magdalena Derkacz, Grzegorz </w:t>
            </w:r>
            <w:proofErr w:type="spellStart"/>
            <w:r w:rsidRPr="00C763F6">
              <w:rPr>
                <w:sz w:val="22"/>
                <w:szCs w:val="22"/>
              </w:rPr>
              <w:t>Modrykamień</w:t>
            </w:r>
            <w:proofErr w:type="spellEnd"/>
          </w:p>
          <w:p w:rsidR="00C763F6" w:rsidRPr="00C763F6" w:rsidRDefault="00C763F6">
            <w:pPr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 xml:space="preserve">ul. Berdyczowska 11 </w:t>
            </w:r>
          </w:p>
          <w:p w:rsidR="00C763F6" w:rsidRPr="00C763F6" w:rsidRDefault="00C763F6">
            <w:pPr>
              <w:spacing w:after="120"/>
              <w:jc w:val="both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08-110 Siedlce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3F6" w:rsidRPr="00C763F6" w:rsidRDefault="00C763F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63F6">
              <w:rPr>
                <w:sz w:val="22"/>
                <w:szCs w:val="22"/>
              </w:rPr>
              <w:t>26 498.00 zł</w:t>
            </w:r>
          </w:p>
        </w:tc>
      </w:tr>
    </w:tbl>
    <w:p w:rsidR="00C763F6" w:rsidRPr="00756CDA" w:rsidRDefault="00C763F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F21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98F" w:rsidRDefault="0008798F">
      <w:r>
        <w:separator/>
      </w:r>
    </w:p>
  </w:endnote>
  <w:endnote w:type="continuationSeparator" w:id="0">
    <w:p w:rsidR="0008798F" w:rsidRDefault="00087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98F" w:rsidRDefault="0008798F">
      <w:r>
        <w:separator/>
      </w:r>
    </w:p>
  </w:footnote>
  <w:footnote w:type="continuationSeparator" w:id="0">
    <w:p w:rsidR="0008798F" w:rsidRDefault="00087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98F"/>
    <w:rsid w:val="00022322"/>
    <w:rsid w:val="00042497"/>
    <w:rsid w:val="0008798F"/>
    <w:rsid w:val="000C1E6F"/>
    <w:rsid w:val="000E4E56"/>
    <w:rsid w:val="001A1468"/>
    <w:rsid w:val="001B7815"/>
    <w:rsid w:val="00211A34"/>
    <w:rsid w:val="002B1E4F"/>
    <w:rsid w:val="002B6761"/>
    <w:rsid w:val="002F213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47AB"/>
    <w:rsid w:val="00C423DD"/>
    <w:rsid w:val="00C60D7B"/>
    <w:rsid w:val="00C65E53"/>
    <w:rsid w:val="00C763F6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4415F-5CE7-4217-A257-63B865E3F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274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1899-12-31T23:00:00Z</cp:lastPrinted>
  <dcterms:created xsi:type="dcterms:W3CDTF">2021-11-23T07:08:00Z</dcterms:created>
  <dcterms:modified xsi:type="dcterms:W3CDTF">2021-11-23T07:10:00Z</dcterms:modified>
</cp:coreProperties>
</file>