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F71577" w:rsidRPr="00F71577">
        <w:rPr>
          <w:b/>
        </w:rPr>
        <w:t>NA/O/296/2021</w:t>
      </w:r>
      <w:r>
        <w:rPr>
          <w:b/>
          <w:lang w:val="pl-PL"/>
        </w:rPr>
        <w:t xml:space="preserve"> </w:t>
      </w:r>
      <w:r w:rsidR="00F71577" w:rsidRPr="00F71577">
        <w:rPr>
          <w:lang w:val="pl-PL"/>
        </w:rPr>
        <w:t>Rzeszów</w:t>
      </w:r>
      <w:r w:rsidR="00211900" w:rsidRPr="003209A8">
        <w:t xml:space="preserve">, </w:t>
      </w:r>
      <w:r w:rsidR="00F71577" w:rsidRPr="00F71577">
        <w:t>2021-11-09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F71577" w:rsidRPr="00F71577">
        <w:t>(</w:t>
      </w:r>
      <w:proofErr w:type="spellStart"/>
      <w:r w:rsidR="00F71577" w:rsidRPr="00F71577">
        <w:t>t.j</w:t>
      </w:r>
      <w:proofErr w:type="spellEnd"/>
      <w:r w:rsidR="00F71577" w:rsidRPr="00F71577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F71577" w:rsidP="00583EF9">
      <w:pPr>
        <w:spacing w:line="360" w:lineRule="auto"/>
        <w:rPr>
          <w:b/>
        </w:rPr>
      </w:pPr>
      <w:r w:rsidRPr="00F71577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F71577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F7157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F7157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A2A63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</w:t>
      </w:r>
      <w:r w:rsidR="009A2A63">
        <w:rPr>
          <w:rFonts w:ascii="Times New Roman" w:hAnsi="Times New Roman"/>
          <w:sz w:val="24"/>
        </w:rPr>
        <w:t>ciowych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9A2A63" w:rsidTr="009A2A63">
        <w:tc>
          <w:tcPr>
            <w:tcW w:w="9001" w:type="dxa"/>
            <w:shd w:val="clear" w:color="auto" w:fill="F3F3F3"/>
            <w:vAlign w:val="center"/>
          </w:tcPr>
          <w:p w:rsidR="009A2A63" w:rsidRPr="00CA0351" w:rsidRDefault="009A2A6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A2A63" w:rsidTr="009A2A63">
        <w:tc>
          <w:tcPr>
            <w:tcW w:w="9001" w:type="dxa"/>
          </w:tcPr>
          <w:p w:rsidR="009A2A63" w:rsidRDefault="009A2A63" w:rsidP="00C93363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F71577">
              <w:t>Dostawa  zestawu sond do pomiaru zawartości ferrytu</w:t>
            </w:r>
          </w:p>
          <w:p w:rsidR="009A2A63" w:rsidRDefault="009A2A63" w:rsidP="00C93363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F71577">
              <w:t>33141641-5 - Sondy</w:t>
            </w:r>
            <w:r>
              <w:t xml:space="preserve"> </w:t>
            </w:r>
          </w:p>
          <w:p w:rsidR="009A2A63" w:rsidRDefault="009A2A63" w:rsidP="00C93363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Zestaw sond do pomiaru zawartości ferrytu: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1. Sonda FGAB 1.3-FE - o parametrach: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- długość przewodu: 1.5m,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- zakres pomiarowy: 0,1-80%,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- dokładność: dla zakresu 0,1-5%: 0,1%Fe, dla zakresu 5-80%: 2% wskazania,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2.  Sonda FGAB 1.3-150-FE - o parametrach: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- długość przewodu: 1.5m,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- maksymalna głębokość pomiaru: 150mm,</w:t>
            </w:r>
          </w:p>
          <w:p w:rsidR="009A2A63" w:rsidRPr="00F71577" w:rsidRDefault="009A2A63" w:rsidP="00C93363">
            <w:pPr>
              <w:spacing w:after="120"/>
              <w:jc w:val="both"/>
            </w:pPr>
            <w:r w:rsidRPr="00F71577">
              <w:t>- zakres pomiarowy: 0,1-80%,</w:t>
            </w:r>
          </w:p>
          <w:p w:rsidR="009A2A63" w:rsidRDefault="009A2A63" w:rsidP="00C93363">
            <w:pPr>
              <w:spacing w:after="120"/>
              <w:jc w:val="both"/>
            </w:pPr>
            <w:r w:rsidRPr="00F71577">
              <w:t>- dokładność: dla zakresu 0,1-5%: 0,1%Fe, dla zakresu 5-80%: 2% wskazania,</w:t>
            </w:r>
          </w:p>
          <w:p w:rsidR="009A2A63" w:rsidRDefault="009A2A63" w:rsidP="00C93363">
            <w:pPr>
              <w:spacing w:after="120"/>
              <w:jc w:val="both"/>
              <w:rPr>
                <w:b/>
              </w:rPr>
            </w:pPr>
            <w:r w:rsidRPr="00F71577">
              <w:rPr>
                <w:b/>
              </w:rPr>
              <w:t>Zamawiający nie dopuszcza składania ofert równoważnych</w:t>
            </w:r>
          </w:p>
          <w:p w:rsidR="009A2A63" w:rsidRDefault="009A2A63" w:rsidP="00C933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157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F71577" w:rsidRPr="003209A8" w:rsidTr="00C93363">
        <w:tc>
          <w:tcPr>
            <w:tcW w:w="8640" w:type="dxa"/>
          </w:tcPr>
          <w:p w:rsidR="00F71577" w:rsidRPr="003209A8" w:rsidRDefault="00F71577" w:rsidP="009A2A63">
            <w:pPr>
              <w:pStyle w:val="Tekstpodstawowy"/>
            </w:pPr>
            <w:r w:rsidRPr="00F71577">
              <w:rPr>
                <w:b/>
              </w:rPr>
              <w:t>42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F71577" w:rsidRPr="003209A8" w:rsidRDefault="00F71577" w:rsidP="00C93363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B1F" w:rsidRPr="00A61025" w:rsidRDefault="00E67B1F" w:rsidP="00E67B1F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E67B1F" w:rsidRPr="00A61025" w:rsidRDefault="00E67B1F" w:rsidP="00E67B1F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E67B1F" w:rsidRPr="00A61025" w:rsidRDefault="00E67B1F" w:rsidP="00E67B1F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E67B1F" w:rsidRPr="00A61025" w:rsidRDefault="00E67B1F" w:rsidP="00E67B1F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E67B1F" w:rsidRPr="00A61025" w:rsidRDefault="00E67B1F" w:rsidP="00E67B1F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E67B1F" w:rsidRPr="00A61025" w:rsidRDefault="00E67B1F" w:rsidP="00E67B1F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67B1F" w:rsidRPr="00A61025" w:rsidRDefault="00E67B1F" w:rsidP="00E67B1F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E67B1F" w:rsidRPr="00A61025" w:rsidRDefault="00E67B1F" w:rsidP="00E67B1F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E67B1F" w:rsidRPr="00A61025" w:rsidRDefault="00E67B1F" w:rsidP="00E67B1F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E67B1F" w:rsidRPr="00A61025" w:rsidRDefault="00E67B1F" w:rsidP="00E67B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E67B1F" w:rsidRPr="00A61025" w:rsidRDefault="00E67B1F" w:rsidP="00E67B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E67B1F" w:rsidRPr="00A61025" w:rsidRDefault="00E67B1F" w:rsidP="00E67B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E67B1F" w:rsidRPr="00A61025" w:rsidRDefault="00E67B1F" w:rsidP="00E67B1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E67B1F" w:rsidRPr="00A61025" w:rsidRDefault="00E67B1F" w:rsidP="00E67B1F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E67B1F" w:rsidRPr="00A61025" w:rsidRDefault="00E67B1F" w:rsidP="00E67B1F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E67B1F" w:rsidRPr="00A61025" w:rsidRDefault="00E67B1F" w:rsidP="00E67B1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E67B1F" w:rsidRPr="00A61025" w:rsidRDefault="00E67B1F" w:rsidP="00E67B1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E67B1F" w:rsidRPr="00A61025" w:rsidRDefault="00E67B1F" w:rsidP="00E67B1F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E67B1F" w:rsidP="00E67B1F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E67B1F">
        <w:trPr>
          <w:trHeight w:val="84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FF38E6">
              <w:lastRenderedPageBreak/>
              <w:t>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7F063B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7F063B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4C0B" w:rsidRPr="00174C0B" w:rsidRDefault="00610D50" w:rsidP="00174C0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174C0B" w:rsidRPr="00174C0B">
              <w:rPr>
                <w:b/>
                <w:bCs/>
                <w:color w:val="000000"/>
              </w:rPr>
              <w:t>I. MIEJSCE I TERMIN SKŁADANIA OFERT</w:t>
            </w:r>
          </w:p>
          <w:p w:rsidR="00174C0B" w:rsidRPr="00174C0B" w:rsidRDefault="00174C0B" w:rsidP="00174C0B">
            <w:pPr>
              <w:jc w:val="both"/>
              <w:rPr>
                <w:color w:val="000000"/>
              </w:rPr>
            </w:pPr>
            <w:r w:rsidRPr="00174C0B">
              <w:rPr>
                <w:color w:val="000000"/>
              </w:rPr>
              <w:t>Ofertę należy przygotować w wersji elektronicznej i przesłać odpowiednio drogą </w:t>
            </w:r>
            <w:r w:rsidRPr="00174C0B">
              <w:rPr>
                <w:color w:val="000000"/>
              </w:rPr>
              <w:br/>
              <w:t xml:space="preserve">e-mailową na adres </w:t>
            </w:r>
            <w:r w:rsidRPr="00174C0B">
              <w:rPr>
                <w:lang w:val="en-US"/>
              </w:rPr>
              <w:t xml:space="preserve">e-mail kaczork@prz.edu.pl </w:t>
            </w:r>
            <w:r w:rsidRPr="00174C0B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174C0B" w:rsidRPr="00174C0B" w:rsidRDefault="00174C0B" w:rsidP="00174C0B">
            <w:r w:rsidRPr="00174C0B">
              <w:rPr>
                <w:color w:val="000000"/>
              </w:rPr>
              <w:t>Nieprzekraczalny termin dostarczenia oferty: </w:t>
            </w:r>
          </w:p>
          <w:p w:rsidR="00174C0B" w:rsidRPr="00174C0B" w:rsidRDefault="00174C0B" w:rsidP="00174C0B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174C0B">
              <w:rPr>
                <w:b/>
                <w:noProof/>
              </w:rPr>
              <w:t>Miejsce i termin składania ofert (e-mail): do dnia 2021-11-</w:t>
            </w:r>
            <w:r>
              <w:rPr>
                <w:b/>
                <w:noProof/>
              </w:rPr>
              <w:t>16</w:t>
            </w:r>
            <w:r w:rsidRPr="00174C0B">
              <w:rPr>
                <w:b/>
                <w:noProof/>
              </w:rPr>
              <w:t xml:space="preserve"> do godz. 10:00.</w:t>
            </w:r>
          </w:p>
          <w:p w:rsidR="00174C0B" w:rsidRPr="00174C0B" w:rsidRDefault="00174C0B" w:rsidP="00174C0B">
            <w:pPr>
              <w:spacing w:after="120"/>
              <w:jc w:val="both"/>
              <w:rPr>
                <w:bCs/>
              </w:rPr>
            </w:pPr>
            <w:r w:rsidRPr="00174C0B">
              <w:rPr>
                <w:b/>
              </w:rPr>
              <w:t xml:space="preserve">Termin związania ofertą: </w:t>
            </w:r>
            <w:r w:rsidRPr="00174C0B">
              <w:t>30 dn</w:t>
            </w:r>
            <w:r w:rsidRPr="00174C0B">
              <w:rPr>
                <w:bCs/>
              </w:rPr>
              <w:t>i</w:t>
            </w:r>
          </w:p>
          <w:p w:rsidR="00EB415D" w:rsidRPr="008443B5" w:rsidRDefault="00174C0B" w:rsidP="00174C0B">
            <w:pPr>
              <w:keepNext/>
              <w:spacing w:before="240" w:after="60"/>
              <w:outlineLvl w:val="1"/>
              <w:rPr>
                <w:b/>
                <w:i/>
              </w:rPr>
            </w:pPr>
            <w:r w:rsidRPr="00174C0B">
              <w:t xml:space="preserve">Otwarcie ofert nastąpi w dniu: </w:t>
            </w:r>
            <w:r w:rsidRPr="00174C0B">
              <w:rPr>
                <w:b/>
              </w:rPr>
              <w:t>2021-11-</w:t>
            </w:r>
            <w:r>
              <w:rPr>
                <w:b/>
              </w:rPr>
              <w:t>16</w:t>
            </w:r>
            <w:r w:rsidRPr="00174C0B">
              <w:rPr>
                <w:b/>
              </w:rPr>
              <w:t xml:space="preserve"> o godz. 10:15</w:t>
            </w:r>
            <w:r w:rsidRPr="00174C0B">
              <w:t>, w siedzibie Zamawiającego, pokój nr 424-1, bud. V, al. Powstańców Warszawy 12, 35-95</w:t>
            </w:r>
          </w:p>
        </w:tc>
      </w:tr>
      <w:tr w:rsidR="008C36E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6E4" w:rsidRDefault="00610D50" w:rsidP="008C36E4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</w:t>
            </w:r>
            <w:r w:rsidR="008C36E4">
              <w:rPr>
                <w:b/>
                <w:bCs/>
                <w:color w:val="000000"/>
              </w:rPr>
              <w:t>. BADANIE OFERTY</w:t>
            </w:r>
          </w:p>
          <w:p w:rsidR="008C36E4" w:rsidRDefault="008C36E4" w:rsidP="008C36E4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8C36E4" w:rsidRDefault="008C36E4" w:rsidP="008C36E4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8C36E4" w:rsidRDefault="008C36E4" w:rsidP="008C36E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8C36E4" w:rsidRDefault="008C36E4" w:rsidP="008C36E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8C36E4" w:rsidRDefault="008C36E4" w:rsidP="008C36E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8C36E4" w:rsidRDefault="008C36E4" w:rsidP="008C36E4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8C36E4" w:rsidRDefault="008C36E4" w:rsidP="008C36E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8C36E4" w:rsidRDefault="008C36E4" w:rsidP="008C36E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8C36E4" w:rsidRDefault="008C36E4" w:rsidP="008C36E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8C36E4" w:rsidRDefault="008C36E4" w:rsidP="008C36E4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8C36E4" w:rsidRDefault="008C36E4" w:rsidP="008C36E4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8C36E4" w:rsidRPr="00174C0B" w:rsidRDefault="008C36E4" w:rsidP="008C36E4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8C36E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6E4" w:rsidRDefault="008C36E4" w:rsidP="008C36E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C36E4" w:rsidRPr="00693802" w:rsidRDefault="008C36E4" w:rsidP="008C36E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F71577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C36E4" w:rsidRPr="00693802" w:rsidRDefault="008C36E4" w:rsidP="008C36E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C36E4" w:rsidRPr="00693802" w:rsidRDefault="008C36E4" w:rsidP="008C36E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C36E4" w:rsidRPr="00693802" w:rsidRDefault="008C36E4" w:rsidP="008C36E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8C36E4" w:rsidRDefault="008C36E4" w:rsidP="008C36E4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8C36E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6E4" w:rsidRDefault="008C36E4" w:rsidP="008C36E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Default="00610D5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10D50" w:rsidRPr="00610D50" w:rsidRDefault="00610D50" w:rsidP="00610D50">
      <w:pPr>
        <w:jc w:val="right"/>
        <w:rPr>
          <w:rFonts w:ascii="Arial" w:hAnsi="Arial" w:cs="Arial"/>
          <w:sz w:val="16"/>
          <w:szCs w:val="16"/>
        </w:rPr>
      </w:pPr>
      <w:r w:rsidRPr="00610D50">
        <w:rPr>
          <w:rFonts w:ascii="Arial" w:hAnsi="Arial" w:cs="Arial"/>
          <w:sz w:val="16"/>
          <w:szCs w:val="16"/>
        </w:rPr>
        <w:lastRenderedPageBreak/>
        <w:t xml:space="preserve">Zał.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610D50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F71577" w:rsidRPr="00F71577">
        <w:rPr>
          <w:rFonts w:ascii="Arial" w:hAnsi="Arial" w:cs="Arial"/>
          <w:sz w:val="28"/>
          <w:szCs w:val="28"/>
          <w:u w:val="single"/>
        </w:rPr>
        <w:t>Dostawy</w:t>
      </w:r>
    </w:p>
    <w:p w:rsidR="001B541E" w:rsidRPr="00A84A89" w:rsidRDefault="00610D50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NA/O/296/2021</w:t>
      </w:r>
      <w:r w:rsidR="001B541E"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F7157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71577">
        <w:rPr>
          <w:rFonts w:ascii="Arial" w:hAnsi="Arial" w:cs="Arial"/>
        </w:rPr>
        <w:t>POLITECHNIKA RZESZOWSKA</w:t>
      </w:r>
    </w:p>
    <w:p w:rsidR="001B541E" w:rsidRPr="00A40632" w:rsidRDefault="00F7157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7157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F7157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F7157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F7157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F7157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F71577" w:rsidRPr="00610D50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F71577" w:rsidRPr="00F7157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F71577" w:rsidP="001B541E">
      <w:pPr>
        <w:ind w:left="142"/>
        <w:jc w:val="center"/>
        <w:rPr>
          <w:rFonts w:ascii="Arial" w:hAnsi="Arial" w:cs="Arial"/>
        </w:rPr>
      </w:pPr>
      <w:r w:rsidRPr="00F71577">
        <w:rPr>
          <w:rFonts w:ascii="Arial" w:hAnsi="Arial" w:cs="Arial"/>
          <w:b/>
        </w:rPr>
        <w:t>Dostawa  zestawu sond do pomiaru zawartości ferrytu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10D5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10D50" w:rsidTr="00610D50">
        <w:tc>
          <w:tcPr>
            <w:tcW w:w="9142" w:type="dxa"/>
            <w:shd w:val="clear" w:color="auto" w:fill="F3F3F3"/>
            <w:vAlign w:val="center"/>
          </w:tcPr>
          <w:p w:rsidR="00610D50" w:rsidRPr="00CA0351" w:rsidRDefault="00610D5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10D50" w:rsidTr="00610D50">
        <w:tc>
          <w:tcPr>
            <w:tcW w:w="9142" w:type="dxa"/>
          </w:tcPr>
          <w:p w:rsidR="00610D50" w:rsidRPr="002661CA" w:rsidRDefault="00610D50" w:rsidP="00C93363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F71577">
              <w:rPr>
                <w:rFonts w:ascii="Arial" w:hAnsi="Arial" w:cs="Arial"/>
                <w:b/>
                <w:sz w:val="22"/>
                <w:szCs w:val="22"/>
              </w:rPr>
              <w:t>Dostawa  zestawu sond do pomiaru zawartości ferrytu</w:t>
            </w:r>
          </w:p>
          <w:p w:rsidR="00610D50" w:rsidRPr="002661CA" w:rsidRDefault="00610D50" w:rsidP="00C9336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10D50" w:rsidRPr="002661CA" w:rsidRDefault="00610D50" w:rsidP="00C9336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10D50" w:rsidRPr="002661CA" w:rsidRDefault="00610D50" w:rsidP="00C9336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10D50" w:rsidRPr="002661CA" w:rsidRDefault="00610D50" w:rsidP="00C9336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10D50" w:rsidRPr="002661CA" w:rsidRDefault="00610D50" w:rsidP="00C93363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10D50" w:rsidRDefault="00610D50" w:rsidP="00C9336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F71577" w:rsidRPr="00F71577">
        <w:rPr>
          <w:rFonts w:ascii="Arial" w:hAnsi="Arial" w:cs="Arial"/>
        </w:rPr>
        <w:t>42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610D50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F71577" w:rsidRPr="00F71577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610D50" w:rsidRDefault="00FE25FF" w:rsidP="00610D50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610D50" w:rsidRDefault="001B541E" w:rsidP="00610D50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610D50" w:rsidRDefault="001B541E" w:rsidP="00610D50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bookmarkStart w:id="0" w:name="_GoBack"/>
      <w:bookmarkEnd w:id="0"/>
      <w:r w:rsidRPr="00A40632">
        <w:rPr>
          <w:rFonts w:ascii="Arial" w:hAnsi="Arial" w:cs="Arial"/>
          <w:i/>
        </w:rPr>
        <w:t xml:space="preserve">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610D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C88" w:rsidRDefault="00B53C88">
      <w:r>
        <w:separator/>
      </w:r>
    </w:p>
  </w:endnote>
  <w:endnote w:type="continuationSeparator" w:id="0">
    <w:p w:rsidR="00B53C88" w:rsidRDefault="00B5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10D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D5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D5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3C88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C88" w:rsidRDefault="00B53C88">
      <w:r>
        <w:separator/>
      </w:r>
    </w:p>
  </w:footnote>
  <w:footnote w:type="continuationSeparator" w:id="0">
    <w:p w:rsidR="00B53C88" w:rsidRDefault="00B53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577" w:rsidRDefault="00F715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577" w:rsidRDefault="00F715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577" w:rsidRDefault="00F715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3C88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74C0B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0D50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7F063B"/>
    <w:rsid w:val="008443B5"/>
    <w:rsid w:val="008A3EF3"/>
    <w:rsid w:val="008C36E4"/>
    <w:rsid w:val="008F7860"/>
    <w:rsid w:val="00903B9A"/>
    <w:rsid w:val="0093214C"/>
    <w:rsid w:val="0095289F"/>
    <w:rsid w:val="00976F8E"/>
    <w:rsid w:val="009A2A63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3C88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67B1F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1577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399934-ED9D-438A-BEE2-6286768E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1550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2021-11-09T07:28:00Z</dcterms:created>
  <dcterms:modified xsi:type="dcterms:W3CDTF">2021-11-09T07:33:00Z</dcterms:modified>
</cp:coreProperties>
</file>