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C07" w:rsidRPr="004E5A49" w:rsidRDefault="00CA0C07" w:rsidP="00CA0C07">
      <w:pPr>
        <w:rPr>
          <w:b/>
          <w:bCs/>
          <w:sz w:val="22"/>
          <w:szCs w:val="22"/>
        </w:rPr>
      </w:pPr>
      <w:r w:rsidRPr="004E5A49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4E5A49">
        <w:rPr>
          <w:b/>
          <w:bCs/>
          <w:sz w:val="22"/>
          <w:szCs w:val="22"/>
        </w:rPr>
        <w:t>s.p.z.o.z</w:t>
      </w:r>
      <w:proofErr w:type="spellEnd"/>
      <w:r w:rsidRPr="004E5A49">
        <w:rPr>
          <w:b/>
          <w:bCs/>
          <w:sz w:val="22"/>
          <w:szCs w:val="22"/>
        </w:rPr>
        <w:t>.</w:t>
      </w:r>
    </w:p>
    <w:p w:rsidR="00CA0C07" w:rsidRPr="004E5A49" w:rsidRDefault="00CA0C07" w:rsidP="00CA0C07">
      <w:pPr>
        <w:rPr>
          <w:b/>
          <w:bCs/>
          <w:sz w:val="22"/>
          <w:szCs w:val="22"/>
        </w:rPr>
      </w:pPr>
      <w:proofErr w:type="spellStart"/>
      <w:r w:rsidRPr="004E5A49">
        <w:rPr>
          <w:b/>
          <w:bCs/>
          <w:sz w:val="22"/>
          <w:szCs w:val="22"/>
        </w:rPr>
        <w:t>Panewnicka</w:t>
      </w:r>
      <w:proofErr w:type="spellEnd"/>
      <w:r w:rsidRPr="004E5A49">
        <w:rPr>
          <w:b/>
          <w:bCs/>
          <w:sz w:val="22"/>
          <w:szCs w:val="22"/>
        </w:rPr>
        <w:t xml:space="preserve"> 65</w:t>
      </w:r>
    </w:p>
    <w:p w:rsidR="00CA0C07" w:rsidRPr="004E5A49" w:rsidRDefault="00CA0C07" w:rsidP="00CA0C07">
      <w:pPr>
        <w:rPr>
          <w:b/>
          <w:bCs/>
          <w:sz w:val="22"/>
          <w:szCs w:val="22"/>
        </w:rPr>
      </w:pPr>
      <w:r w:rsidRPr="004E5A49">
        <w:rPr>
          <w:b/>
          <w:bCs/>
          <w:sz w:val="22"/>
          <w:szCs w:val="22"/>
        </w:rPr>
        <w:t>40-760 Katowice</w:t>
      </w:r>
    </w:p>
    <w:p w:rsidR="00CA0C07" w:rsidRPr="004E5A49" w:rsidRDefault="00CA0C07" w:rsidP="00CA0C07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CA0C07" w:rsidRPr="004E5A49" w:rsidRDefault="00CA0C07" w:rsidP="00CA0C07">
      <w:pPr>
        <w:pStyle w:val="Nagwek"/>
        <w:tabs>
          <w:tab w:val="clear" w:pos="4536"/>
        </w:tabs>
        <w:rPr>
          <w:sz w:val="22"/>
          <w:szCs w:val="22"/>
        </w:rPr>
      </w:pPr>
      <w:r w:rsidRPr="004E5A49">
        <w:rPr>
          <w:b/>
          <w:bCs/>
          <w:sz w:val="22"/>
          <w:szCs w:val="22"/>
        </w:rPr>
        <w:t>Pismo: AZP/13/P/2021</w:t>
      </w:r>
      <w:r w:rsidRPr="004E5A49">
        <w:rPr>
          <w:sz w:val="22"/>
          <w:szCs w:val="22"/>
        </w:rPr>
        <w:tab/>
        <w:t xml:space="preserve"> Katowice dnia: 2021-10-27</w:t>
      </w:r>
    </w:p>
    <w:p w:rsidR="00CA0C07" w:rsidRPr="004E5A49" w:rsidRDefault="00CA0C07" w:rsidP="00CA0C07">
      <w:pPr>
        <w:rPr>
          <w:sz w:val="22"/>
          <w:szCs w:val="22"/>
        </w:rPr>
      </w:pPr>
    </w:p>
    <w:p w:rsidR="00CA0C07" w:rsidRDefault="00CA0C07" w:rsidP="00CA0C07">
      <w:pPr>
        <w:tabs>
          <w:tab w:val="left" w:pos="708"/>
          <w:tab w:val="center" w:pos="4536"/>
          <w:tab w:val="right" w:pos="9072"/>
        </w:tabs>
        <w:ind w:left="5245"/>
        <w:rPr>
          <w:b/>
          <w:sz w:val="24"/>
          <w:szCs w:val="24"/>
        </w:rPr>
      </w:pPr>
    </w:p>
    <w:p w:rsidR="00CA0C07" w:rsidRPr="00F7750D" w:rsidRDefault="00CA0C07" w:rsidP="00CA0C0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CA0C07" w:rsidRPr="00F7750D" w:rsidRDefault="00CA0C07" w:rsidP="00CA0C0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CA0C07" w:rsidRDefault="00CA0C07" w:rsidP="00CA0C0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A0C07" w:rsidRPr="001C2C42" w:rsidRDefault="00CA0C07" w:rsidP="00CA0C0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A0C07" w:rsidRPr="000A1C0E" w:rsidRDefault="00CA0C07" w:rsidP="00CA0C0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CA0C07" w:rsidRPr="000A1C0E" w:rsidRDefault="00CA0C07" w:rsidP="00CA0C0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8</w:t>
      </w:r>
    </w:p>
    <w:p w:rsidR="00CA0C07" w:rsidRDefault="00CA0C07" w:rsidP="00CA0C07">
      <w:pPr>
        <w:jc w:val="both"/>
        <w:rPr>
          <w:i/>
          <w:sz w:val="22"/>
          <w:szCs w:val="22"/>
        </w:rPr>
      </w:pPr>
    </w:p>
    <w:p w:rsidR="00CA0C07" w:rsidRDefault="00CA0C07" w:rsidP="00CA0C07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CA0C07" w:rsidRDefault="00CA0C07" w:rsidP="00CA0C07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CA0C07" w:rsidRPr="00C81F26" w:rsidRDefault="00CA0C07" w:rsidP="00CA0C07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materiałów opatrunkowych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13</w:t>
      </w:r>
      <w:r w:rsidRPr="00C81F26">
        <w:rPr>
          <w:b/>
          <w:i/>
          <w:sz w:val="22"/>
          <w:szCs w:val="22"/>
        </w:rPr>
        <w:t>/P/2021</w:t>
      </w:r>
    </w:p>
    <w:p w:rsidR="00CA0C07" w:rsidRDefault="00CA0C07" w:rsidP="00CA0C07">
      <w:pPr>
        <w:jc w:val="both"/>
        <w:rPr>
          <w:b/>
          <w:sz w:val="22"/>
          <w:szCs w:val="22"/>
        </w:rPr>
      </w:pPr>
    </w:p>
    <w:p w:rsidR="00CA0C07" w:rsidRDefault="00CA0C07" w:rsidP="00CA0C07">
      <w:pPr>
        <w:jc w:val="both"/>
        <w:rPr>
          <w:sz w:val="22"/>
          <w:szCs w:val="22"/>
        </w:rPr>
      </w:pPr>
    </w:p>
    <w:p w:rsidR="00CA0C07" w:rsidRPr="004E5A49" w:rsidRDefault="00CA0C07" w:rsidP="00CA0C07">
      <w:pPr>
        <w:jc w:val="both"/>
        <w:rPr>
          <w:sz w:val="22"/>
          <w:szCs w:val="22"/>
        </w:rPr>
      </w:pPr>
      <w:r w:rsidRPr="004E5A49">
        <w:rPr>
          <w:sz w:val="22"/>
          <w:szCs w:val="22"/>
        </w:rPr>
        <w:t xml:space="preserve">Zamawiający, </w:t>
      </w:r>
      <w:r w:rsidRPr="004E5A49">
        <w:rPr>
          <w:b/>
          <w:sz w:val="22"/>
          <w:szCs w:val="22"/>
        </w:rPr>
        <w:t xml:space="preserve">Okręgowy Szpital Kolejowy w Katowicach - </w:t>
      </w:r>
      <w:proofErr w:type="spellStart"/>
      <w:r w:rsidRPr="004E5A49">
        <w:rPr>
          <w:b/>
          <w:sz w:val="22"/>
          <w:szCs w:val="22"/>
        </w:rPr>
        <w:t>s.p.z.o.z</w:t>
      </w:r>
      <w:proofErr w:type="spellEnd"/>
      <w:r w:rsidRPr="004E5A49">
        <w:rPr>
          <w:b/>
          <w:sz w:val="22"/>
          <w:szCs w:val="22"/>
        </w:rPr>
        <w:t>.</w:t>
      </w:r>
      <w:r w:rsidRPr="004E5A49">
        <w:rPr>
          <w:sz w:val="22"/>
          <w:szCs w:val="22"/>
        </w:rPr>
        <w:t>, działając na podstawie art. 284 ust. 6 ustawy z dnia 11 września 2019r. Prawo zamówień publicznych (Dz. U. z 2021r. poz. 1129 z </w:t>
      </w:r>
      <w:proofErr w:type="spellStart"/>
      <w:r w:rsidRPr="004E5A49">
        <w:rPr>
          <w:sz w:val="22"/>
          <w:szCs w:val="22"/>
        </w:rPr>
        <w:t>późn</w:t>
      </w:r>
      <w:proofErr w:type="spellEnd"/>
      <w:r w:rsidRPr="004E5A49">
        <w:rPr>
          <w:sz w:val="22"/>
          <w:szCs w:val="22"/>
        </w:rPr>
        <w:t>. zm.), udostępnia poniżej treść zapytań do Specyfikacji Warunków Zamówienia (</w:t>
      </w:r>
      <w:r w:rsidRPr="004E5A49">
        <w:rPr>
          <w:sz w:val="22"/>
          <w:szCs w:val="22"/>
          <w:lang w:eastAsia="ar-SA"/>
        </w:rPr>
        <w:t>zwanej dalej</w:t>
      </w:r>
      <w:r w:rsidRPr="004E5A49">
        <w:rPr>
          <w:b/>
          <w:sz w:val="22"/>
          <w:szCs w:val="22"/>
          <w:lang w:eastAsia="ar-SA"/>
        </w:rPr>
        <w:t xml:space="preserve"> </w:t>
      </w:r>
      <w:r w:rsidRPr="004E5A49">
        <w:rPr>
          <w:bCs/>
          <w:sz w:val="22"/>
          <w:szCs w:val="22"/>
          <w:lang w:eastAsia="ar-SA"/>
        </w:rPr>
        <w:t xml:space="preserve">”SWZ”) </w:t>
      </w:r>
      <w:r w:rsidRPr="004E5A49">
        <w:rPr>
          <w:sz w:val="22"/>
          <w:szCs w:val="22"/>
        </w:rPr>
        <w:t>wraz z wyjaśnieniami</w:t>
      </w:r>
      <w:r w:rsidRPr="004E5A49">
        <w:rPr>
          <w:bCs/>
          <w:sz w:val="22"/>
          <w:szCs w:val="22"/>
          <w:lang w:eastAsia="ar-SA"/>
        </w:rPr>
        <w:t>:</w:t>
      </w:r>
    </w:p>
    <w:p w:rsidR="00CA0C07" w:rsidRPr="004E5A49" w:rsidRDefault="00CA0C07" w:rsidP="00CA0C0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827BA9" w:rsidRPr="004E5A49" w:rsidTr="00090CD6">
        <w:tc>
          <w:tcPr>
            <w:tcW w:w="9356" w:type="dxa"/>
            <w:shd w:val="clear" w:color="auto" w:fill="auto"/>
          </w:tcPr>
          <w:p w:rsidR="00CA0C07" w:rsidRPr="004E5A49" w:rsidRDefault="00CA0C07" w:rsidP="00090CD6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4E5A49">
              <w:rPr>
                <w:sz w:val="22"/>
                <w:szCs w:val="22"/>
                <w:u w:val="single"/>
              </w:rPr>
              <w:t>P</w:t>
            </w:r>
            <w:r w:rsidR="00827BA9" w:rsidRPr="004E5A49">
              <w:rPr>
                <w:sz w:val="22"/>
                <w:szCs w:val="22"/>
                <w:u w:val="single"/>
              </w:rPr>
              <w:t xml:space="preserve">akiet 1, poz. jałowe </w:t>
            </w:r>
          </w:p>
          <w:p w:rsidR="00CA0C07" w:rsidRPr="004E5A49" w:rsidRDefault="00827BA9" w:rsidP="00B6505C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4E5A49">
              <w:rPr>
                <w:sz w:val="22"/>
                <w:szCs w:val="22"/>
              </w:rPr>
              <w:t>Czy Zamawiający dopuszcza zaoferowanie wyrobów sterylizowanych metodami, które zgodnie z</w:t>
            </w:r>
            <w:r w:rsidR="00CC494F">
              <w:rPr>
                <w:sz w:val="22"/>
                <w:szCs w:val="22"/>
              </w:rPr>
              <w:t> </w:t>
            </w:r>
            <w:r w:rsidRPr="004E5A49">
              <w:rPr>
                <w:sz w:val="22"/>
                <w:szCs w:val="22"/>
              </w:rPr>
              <w:t>obowiązującym prawem spełniają normy tzw. opatrunków inwazyjnych oraz chirurgicznych w</w:t>
            </w:r>
            <w:r w:rsidR="00CC494F">
              <w:rPr>
                <w:sz w:val="22"/>
                <w:szCs w:val="22"/>
              </w:rPr>
              <w:t> </w:t>
            </w:r>
            <w:r w:rsidRPr="004E5A49">
              <w:rPr>
                <w:sz w:val="22"/>
                <w:szCs w:val="22"/>
              </w:rPr>
              <w:t xml:space="preserve">tym metodą EO? </w:t>
            </w:r>
          </w:p>
          <w:p w:rsidR="00CA0C07" w:rsidRPr="004E5A49" w:rsidRDefault="00CA0C07" w:rsidP="00B6505C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4E5A49">
              <w:rPr>
                <w:b/>
                <w:sz w:val="22"/>
                <w:szCs w:val="22"/>
              </w:rPr>
              <w:t>Odp.:</w:t>
            </w:r>
          </w:p>
          <w:p w:rsidR="004D71EF" w:rsidRPr="004E5A49" w:rsidRDefault="00202726" w:rsidP="00CA0C0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4E5A49">
              <w:rPr>
                <w:sz w:val="22"/>
                <w:szCs w:val="22"/>
              </w:rPr>
              <w:t>Zamawiający nie dopuszcza</w:t>
            </w:r>
            <w:r w:rsidR="004E5A49" w:rsidRPr="004E5A49">
              <w:rPr>
                <w:sz w:val="22"/>
                <w:szCs w:val="22"/>
              </w:rPr>
              <w:t xml:space="preserve"> zaoferowanych wyrobów</w:t>
            </w:r>
            <w:r w:rsidRPr="004E5A49">
              <w:rPr>
                <w:sz w:val="22"/>
                <w:szCs w:val="22"/>
              </w:rPr>
              <w:t xml:space="preserve">. Zamawiający nie modyfikuje </w:t>
            </w:r>
            <w:r w:rsidR="00153F61" w:rsidRPr="004E5A49">
              <w:rPr>
                <w:sz w:val="22"/>
                <w:szCs w:val="22"/>
              </w:rPr>
              <w:t>zapisu SWZ.</w:t>
            </w:r>
          </w:p>
          <w:p w:rsidR="002326B3" w:rsidRPr="004E5A49" w:rsidRDefault="002326B3" w:rsidP="002326B3">
            <w:pPr>
              <w:ind w:right="-74"/>
              <w:jc w:val="both"/>
              <w:rPr>
                <w:sz w:val="22"/>
                <w:szCs w:val="22"/>
              </w:rPr>
            </w:pPr>
          </w:p>
          <w:p w:rsidR="00CA0C07" w:rsidRPr="004E5A49" w:rsidRDefault="00CA0C07" w:rsidP="00CA0C07">
            <w:pPr>
              <w:spacing w:after="120"/>
              <w:ind w:right="-72"/>
              <w:jc w:val="both"/>
              <w:rPr>
                <w:sz w:val="22"/>
                <w:szCs w:val="22"/>
                <w:u w:val="single"/>
              </w:rPr>
            </w:pPr>
            <w:r w:rsidRPr="004E5A49">
              <w:rPr>
                <w:sz w:val="22"/>
                <w:szCs w:val="22"/>
                <w:u w:val="single"/>
              </w:rPr>
              <w:t>P</w:t>
            </w:r>
            <w:r w:rsidR="00827BA9" w:rsidRPr="004E5A49">
              <w:rPr>
                <w:sz w:val="22"/>
                <w:szCs w:val="22"/>
                <w:u w:val="single"/>
              </w:rPr>
              <w:t xml:space="preserve">akiet 2, poz. jałowe </w:t>
            </w:r>
          </w:p>
          <w:p w:rsidR="001E73EA" w:rsidRPr="004E5A49" w:rsidRDefault="00827BA9" w:rsidP="00CC494F">
            <w:pPr>
              <w:numPr>
                <w:ilvl w:val="0"/>
                <w:numId w:val="8"/>
              </w:numPr>
              <w:ind w:left="360" w:right="-74"/>
              <w:jc w:val="both"/>
              <w:rPr>
                <w:sz w:val="22"/>
                <w:szCs w:val="22"/>
              </w:rPr>
            </w:pPr>
            <w:r w:rsidRPr="004E5A49">
              <w:rPr>
                <w:sz w:val="22"/>
                <w:szCs w:val="22"/>
              </w:rPr>
              <w:t>Czy Zamawiający dopuszcza zaoferowanie wyrobów sterylizowanych metodami, które zgodnie z</w:t>
            </w:r>
            <w:r w:rsidR="00CC494F">
              <w:rPr>
                <w:sz w:val="22"/>
                <w:szCs w:val="22"/>
              </w:rPr>
              <w:t> </w:t>
            </w:r>
            <w:r w:rsidRPr="004E5A49">
              <w:rPr>
                <w:sz w:val="22"/>
                <w:szCs w:val="22"/>
              </w:rPr>
              <w:t>obowiązującym prawem spełniają normy tzw. opatrunków inwazyjnych oraz chirurgicznych w</w:t>
            </w:r>
            <w:r w:rsidR="00CC494F">
              <w:rPr>
                <w:sz w:val="22"/>
                <w:szCs w:val="22"/>
              </w:rPr>
              <w:t> </w:t>
            </w:r>
            <w:r w:rsidRPr="004E5A49">
              <w:rPr>
                <w:sz w:val="22"/>
                <w:szCs w:val="22"/>
              </w:rPr>
              <w:t xml:space="preserve">tym metodą EO? </w:t>
            </w:r>
          </w:p>
          <w:p w:rsidR="00E4184E" w:rsidRPr="004E5A49" w:rsidRDefault="00E4184E" w:rsidP="00701394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4E5A49">
              <w:rPr>
                <w:b/>
                <w:sz w:val="22"/>
                <w:szCs w:val="22"/>
              </w:rPr>
              <w:t>Odp.:</w:t>
            </w:r>
          </w:p>
          <w:p w:rsidR="00153F61" w:rsidRPr="004E5A49" w:rsidRDefault="004E5A49" w:rsidP="00153F61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4E5A49">
              <w:rPr>
                <w:sz w:val="22"/>
                <w:szCs w:val="22"/>
              </w:rPr>
              <w:t xml:space="preserve">Zamawiający nie dopuszcza zaoferowanych wyrobów. </w:t>
            </w:r>
            <w:r w:rsidR="00153F61" w:rsidRPr="004E5A49">
              <w:rPr>
                <w:sz w:val="22"/>
                <w:szCs w:val="22"/>
              </w:rPr>
              <w:t>Zamawiający nie modyfikuje zapisu SWZ.</w:t>
            </w:r>
          </w:p>
          <w:p w:rsidR="007D6DC0" w:rsidRPr="004E5A49" w:rsidRDefault="007D6DC0" w:rsidP="00153F61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1E73EA" w:rsidRPr="004E5A49" w:rsidRDefault="00E4184E" w:rsidP="00701394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4E5A49">
              <w:rPr>
                <w:sz w:val="22"/>
                <w:szCs w:val="22"/>
              </w:rPr>
              <w:t>C</w:t>
            </w:r>
            <w:r w:rsidR="00827BA9" w:rsidRPr="004E5A49">
              <w:rPr>
                <w:sz w:val="22"/>
                <w:szCs w:val="22"/>
              </w:rPr>
              <w:t>zy zamawiający dopu</w:t>
            </w:r>
            <w:r w:rsidRPr="004E5A49">
              <w:rPr>
                <w:sz w:val="22"/>
                <w:szCs w:val="22"/>
              </w:rPr>
              <w:t>ś</w:t>
            </w:r>
            <w:r w:rsidR="00827BA9" w:rsidRPr="004E5A49">
              <w:rPr>
                <w:sz w:val="22"/>
                <w:szCs w:val="22"/>
              </w:rPr>
              <w:t xml:space="preserve">ci kompresy w klasie I reg.4? </w:t>
            </w:r>
          </w:p>
          <w:p w:rsidR="00E4184E" w:rsidRPr="004E5A49" w:rsidRDefault="00E4184E" w:rsidP="00701394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4E5A49">
              <w:rPr>
                <w:b/>
                <w:sz w:val="22"/>
                <w:szCs w:val="22"/>
              </w:rPr>
              <w:t>Odp.:</w:t>
            </w:r>
          </w:p>
          <w:p w:rsidR="00153F61" w:rsidRPr="004E5A49" w:rsidRDefault="004E5A49" w:rsidP="00153F61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4E5A49">
              <w:rPr>
                <w:sz w:val="22"/>
                <w:szCs w:val="22"/>
              </w:rPr>
              <w:t xml:space="preserve">Zamawiający nie dopuszcza zaoferowanych wyrobów. </w:t>
            </w:r>
            <w:r w:rsidR="00153F61" w:rsidRPr="004E5A49">
              <w:rPr>
                <w:sz w:val="22"/>
                <w:szCs w:val="22"/>
              </w:rPr>
              <w:t>Zamawiający nie modyfikuje zapisu SWZ.</w:t>
            </w:r>
          </w:p>
          <w:p w:rsidR="001E73EA" w:rsidRPr="004E5A49" w:rsidRDefault="001E73EA" w:rsidP="00BF5996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1E73EA" w:rsidRPr="004E5A49" w:rsidRDefault="001E73EA" w:rsidP="002326B3">
            <w:pPr>
              <w:spacing w:after="120"/>
              <w:ind w:right="-72"/>
              <w:jc w:val="both"/>
              <w:rPr>
                <w:sz w:val="22"/>
                <w:szCs w:val="22"/>
                <w:u w:val="single"/>
              </w:rPr>
            </w:pPr>
            <w:r w:rsidRPr="004E5A49">
              <w:rPr>
                <w:sz w:val="22"/>
                <w:szCs w:val="22"/>
                <w:u w:val="single"/>
              </w:rPr>
              <w:t>P</w:t>
            </w:r>
            <w:r w:rsidR="00827BA9" w:rsidRPr="004E5A49">
              <w:rPr>
                <w:sz w:val="22"/>
                <w:szCs w:val="22"/>
                <w:u w:val="single"/>
              </w:rPr>
              <w:t xml:space="preserve">akiet 2, poz. 1-3 </w:t>
            </w:r>
          </w:p>
          <w:p w:rsidR="001E73EA" w:rsidRPr="004E5A49" w:rsidRDefault="00827BA9" w:rsidP="00701394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4E5A49">
              <w:rPr>
                <w:sz w:val="22"/>
                <w:szCs w:val="22"/>
              </w:rPr>
              <w:t xml:space="preserve">Czy zamawiający dopuści wycenę za opakowanie ‘a 2 szt. w </w:t>
            </w:r>
            <w:proofErr w:type="spellStart"/>
            <w:r w:rsidRPr="004E5A49">
              <w:rPr>
                <w:sz w:val="22"/>
                <w:szCs w:val="22"/>
              </w:rPr>
              <w:t>blistrze</w:t>
            </w:r>
            <w:proofErr w:type="spellEnd"/>
            <w:r w:rsidRPr="004E5A49">
              <w:rPr>
                <w:sz w:val="22"/>
                <w:szCs w:val="22"/>
              </w:rPr>
              <w:t xml:space="preserve"> x 25 szt. </w:t>
            </w:r>
            <w:proofErr w:type="spellStart"/>
            <w:r w:rsidRPr="004E5A49">
              <w:rPr>
                <w:sz w:val="22"/>
                <w:szCs w:val="22"/>
              </w:rPr>
              <w:t>blistrów</w:t>
            </w:r>
            <w:proofErr w:type="spellEnd"/>
            <w:r w:rsidRPr="004E5A49">
              <w:rPr>
                <w:sz w:val="22"/>
                <w:szCs w:val="22"/>
              </w:rPr>
              <w:t>, z</w:t>
            </w:r>
            <w:r w:rsidR="00E4184E" w:rsidRPr="004E5A49">
              <w:rPr>
                <w:sz w:val="22"/>
                <w:szCs w:val="22"/>
              </w:rPr>
              <w:t> </w:t>
            </w:r>
            <w:r w:rsidRPr="004E5A49">
              <w:rPr>
                <w:sz w:val="22"/>
                <w:szCs w:val="22"/>
              </w:rPr>
              <w:t xml:space="preserve">przeliczeniem ilości i zaokrągleniem w górę do pełnych opakowań? </w:t>
            </w:r>
          </w:p>
          <w:p w:rsidR="004E5A49" w:rsidRPr="004E5A49" w:rsidRDefault="004E5A49" w:rsidP="00701394">
            <w:pPr>
              <w:ind w:left="30" w:right="-74"/>
              <w:jc w:val="both"/>
              <w:rPr>
                <w:b/>
                <w:sz w:val="22"/>
                <w:szCs w:val="22"/>
              </w:rPr>
            </w:pPr>
          </w:p>
          <w:p w:rsidR="00E4184E" w:rsidRPr="004E5A49" w:rsidRDefault="00E4184E" w:rsidP="00701394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4E5A49">
              <w:rPr>
                <w:b/>
                <w:sz w:val="22"/>
                <w:szCs w:val="22"/>
              </w:rPr>
              <w:t>Odp.:</w:t>
            </w:r>
          </w:p>
          <w:p w:rsidR="004C1177" w:rsidRPr="004E5A49" w:rsidRDefault="004E5A49" w:rsidP="004C117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4E5A49">
              <w:rPr>
                <w:sz w:val="22"/>
                <w:szCs w:val="22"/>
              </w:rPr>
              <w:t xml:space="preserve">Zamawiający nie dopuszcza zaoferowanych wyrobów. </w:t>
            </w:r>
            <w:r w:rsidR="004C1177" w:rsidRPr="004E5A49">
              <w:rPr>
                <w:sz w:val="22"/>
                <w:szCs w:val="22"/>
              </w:rPr>
              <w:t>Zamawiający nie modyfikuje zapisu SWZ.</w:t>
            </w:r>
          </w:p>
          <w:p w:rsidR="002E35D0" w:rsidRDefault="002E35D0" w:rsidP="004E5A49">
            <w:pPr>
              <w:ind w:right="-74"/>
              <w:jc w:val="both"/>
              <w:rPr>
                <w:sz w:val="22"/>
                <w:szCs w:val="22"/>
              </w:rPr>
            </w:pPr>
          </w:p>
          <w:p w:rsidR="00CC494F" w:rsidRDefault="00CC494F" w:rsidP="004E5A49">
            <w:pPr>
              <w:ind w:right="-74"/>
              <w:jc w:val="both"/>
              <w:rPr>
                <w:sz w:val="22"/>
                <w:szCs w:val="22"/>
              </w:rPr>
            </w:pPr>
          </w:p>
          <w:p w:rsidR="00CC494F" w:rsidRPr="004E5A49" w:rsidRDefault="00CC494F" w:rsidP="004E5A49">
            <w:pPr>
              <w:ind w:right="-74"/>
              <w:jc w:val="both"/>
              <w:rPr>
                <w:sz w:val="22"/>
                <w:szCs w:val="22"/>
              </w:rPr>
            </w:pPr>
          </w:p>
          <w:p w:rsidR="001E73EA" w:rsidRPr="004E5A49" w:rsidRDefault="00202726" w:rsidP="002326B3">
            <w:pPr>
              <w:spacing w:after="120"/>
              <w:ind w:right="-72"/>
              <w:jc w:val="both"/>
              <w:rPr>
                <w:sz w:val="22"/>
                <w:szCs w:val="22"/>
                <w:u w:val="single"/>
              </w:rPr>
            </w:pPr>
            <w:r w:rsidRPr="004E5A49">
              <w:rPr>
                <w:sz w:val="22"/>
                <w:szCs w:val="22"/>
                <w:u w:val="single"/>
              </w:rPr>
              <w:lastRenderedPageBreak/>
              <w:t>P</w:t>
            </w:r>
            <w:r w:rsidR="00827BA9" w:rsidRPr="004E5A49">
              <w:rPr>
                <w:sz w:val="22"/>
                <w:szCs w:val="22"/>
                <w:u w:val="single"/>
              </w:rPr>
              <w:t>akiet 3, poz. 1-3,</w:t>
            </w:r>
            <w:r w:rsidR="00FA5669" w:rsidRPr="004E5A49">
              <w:rPr>
                <w:sz w:val="22"/>
                <w:szCs w:val="22"/>
                <w:u w:val="single"/>
              </w:rPr>
              <w:t xml:space="preserve"> </w:t>
            </w:r>
            <w:r w:rsidR="00827BA9" w:rsidRPr="004E5A49">
              <w:rPr>
                <w:sz w:val="22"/>
                <w:szCs w:val="22"/>
                <w:u w:val="single"/>
              </w:rPr>
              <w:t xml:space="preserve">4 </w:t>
            </w:r>
          </w:p>
          <w:p w:rsidR="001E73EA" w:rsidRPr="004E5A49" w:rsidRDefault="00827BA9" w:rsidP="00701394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4E5A49">
              <w:rPr>
                <w:sz w:val="22"/>
                <w:szCs w:val="22"/>
              </w:rPr>
              <w:t xml:space="preserve">Czy zamawiający dopuści wyroby z gazy </w:t>
            </w:r>
            <w:r w:rsidR="00FA5669" w:rsidRPr="004E5A49">
              <w:rPr>
                <w:sz w:val="22"/>
                <w:szCs w:val="22"/>
              </w:rPr>
              <w:t xml:space="preserve">sklasyfikowane w klasie I </w:t>
            </w:r>
            <w:proofErr w:type="spellStart"/>
            <w:r w:rsidR="00FA5669" w:rsidRPr="004E5A49">
              <w:rPr>
                <w:sz w:val="22"/>
                <w:szCs w:val="22"/>
              </w:rPr>
              <w:t>reg</w:t>
            </w:r>
            <w:proofErr w:type="spellEnd"/>
            <w:r w:rsidR="00FA5669" w:rsidRPr="004E5A49">
              <w:rPr>
                <w:sz w:val="22"/>
                <w:szCs w:val="22"/>
              </w:rPr>
              <w:t>. 4</w:t>
            </w:r>
            <w:r w:rsidRPr="004E5A49">
              <w:rPr>
                <w:sz w:val="22"/>
                <w:szCs w:val="22"/>
              </w:rPr>
              <w:t xml:space="preserve">? Wyroby, które są przedmiotem oferty są produktami </w:t>
            </w:r>
            <w:proofErr w:type="spellStart"/>
            <w:r w:rsidRPr="004E5A49">
              <w:rPr>
                <w:sz w:val="22"/>
                <w:szCs w:val="22"/>
              </w:rPr>
              <w:t>niesterylnymi</w:t>
            </w:r>
            <w:proofErr w:type="spellEnd"/>
            <w:r w:rsidRPr="004E5A49">
              <w:rPr>
                <w:sz w:val="22"/>
                <w:szCs w:val="22"/>
              </w:rPr>
              <w:t>, w związku z tym nie używa się ich w</w:t>
            </w:r>
            <w:r w:rsidR="00E4184E" w:rsidRPr="004E5A49">
              <w:rPr>
                <w:sz w:val="22"/>
                <w:szCs w:val="22"/>
              </w:rPr>
              <w:t> </w:t>
            </w:r>
            <w:r w:rsidRPr="004E5A49">
              <w:rPr>
                <w:sz w:val="22"/>
                <w:szCs w:val="22"/>
              </w:rPr>
              <w:t xml:space="preserve">zabiegach medycznych wysokiego ryzyka i nie zachodzi potrzeba, aby były sklasyfikowane w klasie II a reg.7. </w:t>
            </w:r>
          </w:p>
          <w:p w:rsidR="00E4184E" w:rsidRPr="004E5A49" w:rsidRDefault="00E4184E" w:rsidP="00701394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4E5A49">
              <w:rPr>
                <w:b/>
                <w:sz w:val="22"/>
                <w:szCs w:val="22"/>
              </w:rPr>
              <w:t>Odp.:</w:t>
            </w:r>
          </w:p>
          <w:p w:rsidR="004C1177" w:rsidRPr="004E5A49" w:rsidRDefault="002E35D0" w:rsidP="004C117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4E5A49">
              <w:rPr>
                <w:sz w:val="22"/>
                <w:szCs w:val="22"/>
              </w:rPr>
              <w:t>Zamawiający nie dopuszcza</w:t>
            </w:r>
            <w:r w:rsidR="004E5A49" w:rsidRPr="004E5A49">
              <w:rPr>
                <w:sz w:val="22"/>
                <w:szCs w:val="22"/>
              </w:rPr>
              <w:t xml:space="preserve"> zaoferowanych wyrobów.</w:t>
            </w:r>
            <w:r w:rsidRPr="004E5A49">
              <w:rPr>
                <w:sz w:val="22"/>
                <w:szCs w:val="22"/>
              </w:rPr>
              <w:t xml:space="preserve"> </w:t>
            </w:r>
            <w:r w:rsidR="004C1177" w:rsidRPr="004E5A49">
              <w:rPr>
                <w:sz w:val="22"/>
                <w:szCs w:val="22"/>
              </w:rPr>
              <w:t>Zamawiający nie modyfikuje zapisu SWZ.</w:t>
            </w:r>
          </w:p>
          <w:p w:rsidR="001E73EA" w:rsidRPr="004E5A49" w:rsidRDefault="001E73EA" w:rsidP="004E5A49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1E73EA" w:rsidRPr="004E5A49" w:rsidRDefault="001E73EA" w:rsidP="002326B3">
            <w:pPr>
              <w:spacing w:after="120"/>
              <w:ind w:right="-72"/>
              <w:jc w:val="both"/>
              <w:rPr>
                <w:sz w:val="22"/>
                <w:szCs w:val="22"/>
                <w:u w:val="single"/>
              </w:rPr>
            </w:pPr>
            <w:r w:rsidRPr="004E5A49">
              <w:rPr>
                <w:sz w:val="22"/>
                <w:szCs w:val="22"/>
                <w:u w:val="single"/>
              </w:rPr>
              <w:t>P</w:t>
            </w:r>
            <w:r w:rsidR="00827BA9" w:rsidRPr="004E5A49">
              <w:rPr>
                <w:sz w:val="22"/>
                <w:szCs w:val="22"/>
                <w:u w:val="single"/>
              </w:rPr>
              <w:t xml:space="preserve">akiet 3, poz. 4 </w:t>
            </w:r>
          </w:p>
          <w:p w:rsidR="001E73EA" w:rsidRPr="004E5A49" w:rsidRDefault="001E73EA" w:rsidP="00701394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4E5A49">
              <w:rPr>
                <w:sz w:val="22"/>
                <w:szCs w:val="22"/>
              </w:rPr>
              <w:t>C</w:t>
            </w:r>
            <w:r w:rsidR="00827BA9" w:rsidRPr="004E5A49">
              <w:rPr>
                <w:sz w:val="22"/>
                <w:szCs w:val="22"/>
              </w:rPr>
              <w:t xml:space="preserve">zy zamawiający dopuszcza i wymaga </w:t>
            </w:r>
            <w:proofErr w:type="spellStart"/>
            <w:r w:rsidR="00827BA9" w:rsidRPr="004E5A49">
              <w:rPr>
                <w:sz w:val="22"/>
                <w:szCs w:val="22"/>
              </w:rPr>
              <w:t>gaze</w:t>
            </w:r>
            <w:proofErr w:type="spellEnd"/>
            <w:r w:rsidR="00827BA9" w:rsidRPr="004E5A49">
              <w:rPr>
                <w:sz w:val="22"/>
                <w:szCs w:val="22"/>
              </w:rPr>
              <w:t xml:space="preserve"> pakowaną w roli po 100 mb? </w:t>
            </w:r>
          </w:p>
          <w:p w:rsidR="00E4184E" w:rsidRPr="004E5A49" w:rsidRDefault="00E4184E" w:rsidP="00FA5669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4E5A49">
              <w:rPr>
                <w:b/>
                <w:sz w:val="22"/>
                <w:szCs w:val="22"/>
              </w:rPr>
              <w:t>Odp.:</w:t>
            </w:r>
          </w:p>
          <w:p w:rsidR="001E73EA" w:rsidRPr="004E5A49" w:rsidRDefault="00FA5669" w:rsidP="001E73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5A49">
              <w:rPr>
                <w:sz w:val="22"/>
                <w:szCs w:val="22"/>
              </w:rPr>
              <w:t xml:space="preserve">Zamawiający dopuszcza w Pakiecie nr 3 poz. 4 gazę pakowaną w roli po 100 </w:t>
            </w:r>
            <w:proofErr w:type="spellStart"/>
            <w:r w:rsidRPr="004E5A49">
              <w:rPr>
                <w:sz w:val="22"/>
                <w:szCs w:val="22"/>
              </w:rPr>
              <w:t>mb</w:t>
            </w:r>
            <w:proofErr w:type="spellEnd"/>
            <w:r w:rsidRPr="004E5A49">
              <w:rPr>
                <w:sz w:val="22"/>
                <w:szCs w:val="22"/>
              </w:rPr>
              <w:t>.</w:t>
            </w:r>
          </w:p>
          <w:p w:rsidR="00FA5669" w:rsidRPr="004E5A49" w:rsidRDefault="00FA5669" w:rsidP="004E5A49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1E73EA" w:rsidRPr="004E5A49" w:rsidRDefault="001E73EA" w:rsidP="001E73EA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4E5A49">
              <w:rPr>
                <w:sz w:val="22"/>
                <w:szCs w:val="22"/>
                <w:u w:val="single"/>
              </w:rPr>
              <w:t>P</w:t>
            </w:r>
            <w:r w:rsidR="00827BA9" w:rsidRPr="004E5A49">
              <w:rPr>
                <w:sz w:val="22"/>
                <w:szCs w:val="22"/>
                <w:u w:val="single"/>
              </w:rPr>
              <w:t xml:space="preserve">akiet 9 </w:t>
            </w:r>
          </w:p>
          <w:p w:rsidR="001E73EA" w:rsidRPr="004E5A49" w:rsidRDefault="00827BA9" w:rsidP="00701394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4E5A49">
              <w:rPr>
                <w:sz w:val="22"/>
                <w:szCs w:val="22"/>
              </w:rPr>
              <w:t>Czy zamawiający dopuści włókninowy plaster do mocowania kaniul, który posiada specjalne wycięcie do odpowiedniego umiejscowienia wokół kaniuli, natomiast duża powierzchnia opatrunku zapewnia ochronę i komfort w miejscu wkłucia, plaster posiada dodatkowa ochronę w postaci małego włókninowego opatrunku o wymiarze 2 cm x 2 cm, bez dodatkowej luźnej podkładki, zastosowany klej akrylowy nie powoduje uczuleń na skórze pacjenta, bez luźnej podkładki, plaster o wymiarach 6 cm x 8 cm, sterylizacja EO? Prosimy Zamawiającego o</w:t>
            </w:r>
            <w:r w:rsidR="00E4184E" w:rsidRPr="004E5A49">
              <w:rPr>
                <w:sz w:val="22"/>
                <w:szCs w:val="22"/>
              </w:rPr>
              <w:t> </w:t>
            </w:r>
            <w:r w:rsidRPr="004E5A49">
              <w:rPr>
                <w:sz w:val="22"/>
                <w:szCs w:val="22"/>
              </w:rPr>
              <w:t>dopuszczenie wyceny za najmniejsze opakowanie handlowe 50 szt. z przeliczeniem ilości z</w:t>
            </w:r>
            <w:r w:rsidR="00E4184E" w:rsidRPr="004E5A49">
              <w:rPr>
                <w:sz w:val="22"/>
                <w:szCs w:val="22"/>
              </w:rPr>
              <w:t> </w:t>
            </w:r>
            <w:r w:rsidRPr="004E5A49">
              <w:rPr>
                <w:sz w:val="22"/>
                <w:szCs w:val="22"/>
              </w:rPr>
              <w:t xml:space="preserve">zaokrągleniem w górę do pełnych opakowań. </w:t>
            </w:r>
          </w:p>
          <w:p w:rsidR="00E4184E" w:rsidRPr="004E5A49" w:rsidRDefault="00E4184E" w:rsidP="00701394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4E5A49">
              <w:rPr>
                <w:b/>
                <w:sz w:val="22"/>
                <w:szCs w:val="22"/>
              </w:rPr>
              <w:t>Odp.:</w:t>
            </w:r>
          </w:p>
          <w:p w:rsidR="00BF5996" w:rsidRPr="004E5A49" w:rsidRDefault="006D32AA" w:rsidP="00BF5996">
            <w:pPr>
              <w:ind w:right="-74"/>
              <w:jc w:val="both"/>
              <w:rPr>
                <w:sz w:val="22"/>
                <w:szCs w:val="22"/>
              </w:rPr>
            </w:pPr>
            <w:r w:rsidRPr="004E5A49">
              <w:rPr>
                <w:sz w:val="22"/>
                <w:szCs w:val="22"/>
              </w:rPr>
              <w:t xml:space="preserve">Zamawiający dopuszcza w Pakiecie nr 9 zaoferowany produkt </w:t>
            </w:r>
            <w:r w:rsidR="00BF5996" w:rsidRPr="004E5A49">
              <w:rPr>
                <w:sz w:val="22"/>
                <w:szCs w:val="22"/>
              </w:rPr>
              <w:t>z przeliczeniem ilości</w:t>
            </w:r>
            <w:r w:rsidR="00226FE1" w:rsidRPr="004E5A49">
              <w:rPr>
                <w:sz w:val="22"/>
                <w:szCs w:val="22"/>
              </w:rPr>
              <w:t>,</w:t>
            </w:r>
            <w:r w:rsidR="00BF5996" w:rsidRPr="004E5A49">
              <w:rPr>
                <w:sz w:val="22"/>
                <w:szCs w:val="22"/>
              </w:rPr>
              <w:t xml:space="preserve"> z zaokrągleniem w górę do pełnych opakowań. </w:t>
            </w:r>
          </w:p>
          <w:p w:rsidR="001E73EA" w:rsidRPr="004E5A49" w:rsidRDefault="001E73EA" w:rsidP="00BF5996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1E73EA" w:rsidRPr="004E5A49" w:rsidRDefault="001E73EA" w:rsidP="00BF5996">
            <w:pPr>
              <w:spacing w:after="120"/>
              <w:ind w:right="-72"/>
              <w:jc w:val="both"/>
              <w:rPr>
                <w:sz w:val="22"/>
                <w:szCs w:val="22"/>
                <w:u w:val="single"/>
              </w:rPr>
            </w:pPr>
            <w:r w:rsidRPr="004E5A49">
              <w:rPr>
                <w:sz w:val="22"/>
                <w:szCs w:val="22"/>
                <w:u w:val="single"/>
              </w:rPr>
              <w:t>P</w:t>
            </w:r>
            <w:r w:rsidR="00827BA9" w:rsidRPr="004E5A49">
              <w:rPr>
                <w:sz w:val="22"/>
                <w:szCs w:val="22"/>
                <w:u w:val="single"/>
              </w:rPr>
              <w:t xml:space="preserve">akiet 20, poz. 1-2 </w:t>
            </w:r>
          </w:p>
          <w:p w:rsidR="00E4184E" w:rsidRPr="004E5A49" w:rsidRDefault="00827BA9" w:rsidP="00701394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4E5A49">
              <w:rPr>
                <w:sz w:val="22"/>
                <w:szCs w:val="22"/>
              </w:rPr>
              <w:t xml:space="preserve">Czy zamawiający dopuści opaskę dzianą podtrzymującą wykonaną z przędzy poliestrowej 100%, gdyż włókna wiskozowe stosowane jako zamiennik poliestru są niezbyt wytrzymałe, gniotą się oraz elektryzują, co wpływa niekorzystnie na komfort pacjenta? </w:t>
            </w:r>
          </w:p>
          <w:p w:rsidR="00E4184E" w:rsidRPr="004E5A49" w:rsidRDefault="00E4184E" w:rsidP="00701394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4E5A49">
              <w:rPr>
                <w:b/>
                <w:sz w:val="22"/>
                <w:szCs w:val="22"/>
              </w:rPr>
              <w:t>Odp.:</w:t>
            </w:r>
          </w:p>
          <w:p w:rsidR="00E4184E" w:rsidRPr="004E5A49" w:rsidRDefault="00866327" w:rsidP="001E73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5A49">
              <w:rPr>
                <w:sz w:val="22"/>
                <w:szCs w:val="22"/>
              </w:rPr>
              <w:t>Zamawiający dopuszcza w Pakiecie nr 20 poz. 1-2 opaskę dzianą podtrzymującą wykonaną z przędzy poliestrowej 100%.</w:t>
            </w:r>
          </w:p>
          <w:p w:rsidR="00E27E42" w:rsidRPr="004E5A49" w:rsidRDefault="00E27E42" w:rsidP="002C7FAD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E4184E" w:rsidRPr="004E5A49" w:rsidRDefault="00E4184E" w:rsidP="001E73EA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4E5A49">
              <w:rPr>
                <w:sz w:val="22"/>
                <w:szCs w:val="22"/>
                <w:u w:val="single"/>
              </w:rPr>
              <w:t>P</w:t>
            </w:r>
            <w:r w:rsidR="00827BA9" w:rsidRPr="004E5A49">
              <w:rPr>
                <w:sz w:val="22"/>
                <w:szCs w:val="22"/>
                <w:u w:val="single"/>
              </w:rPr>
              <w:t>akiet 20, poz</w:t>
            </w:r>
            <w:r w:rsidRPr="004E5A49">
              <w:rPr>
                <w:sz w:val="22"/>
                <w:szCs w:val="22"/>
                <w:u w:val="single"/>
              </w:rPr>
              <w:t>.</w:t>
            </w:r>
            <w:r w:rsidR="00827BA9" w:rsidRPr="004E5A49">
              <w:rPr>
                <w:sz w:val="22"/>
                <w:szCs w:val="22"/>
                <w:u w:val="single"/>
              </w:rPr>
              <w:t xml:space="preserve"> 3 </w:t>
            </w:r>
          </w:p>
          <w:p w:rsidR="00827BA9" w:rsidRPr="004E5A49" w:rsidRDefault="00827BA9" w:rsidP="00701394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4E5A49">
              <w:rPr>
                <w:sz w:val="22"/>
                <w:szCs w:val="22"/>
              </w:rPr>
              <w:t xml:space="preserve">Czy zamawiający dopuści opaskę dzianą elastyczną wykonaną z 100% włókien syntetycznych </w:t>
            </w:r>
            <w:proofErr w:type="spellStart"/>
            <w:r w:rsidRPr="004E5A49">
              <w:rPr>
                <w:sz w:val="22"/>
                <w:szCs w:val="22"/>
              </w:rPr>
              <w:t>tj</w:t>
            </w:r>
            <w:proofErr w:type="spellEnd"/>
            <w:r w:rsidRPr="004E5A49">
              <w:rPr>
                <w:sz w:val="22"/>
                <w:szCs w:val="22"/>
              </w:rPr>
              <w:t>: poliestrowych i poliamidowych posiadające rozciągliwość powyżej 130% z zapinką wewnątrz opakowania indywidualnego?</w:t>
            </w:r>
          </w:p>
          <w:p w:rsidR="00E4184E" w:rsidRPr="004E5A49" w:rsidRDefault="00E4184E" w:rsidP="00701394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4E5A49">
              <w:rPr>
                <w:b/>
                <w:sz w:val="22"/>
                <w:szCs w:val="22"/>
              </w:rPr>
              <w:t>Odp.:</w:t>
            </w:r>
          </w:p>
          <w:p w:rsidR="00866327" w:rsidRPr="004E5A49" w:rsidRDefault="00866327" w:rsidP="00701394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4E5A49">
              <w:rPr>
                <w:sz w:val="22"/>
                <w:szCs w:val="22"/>
              </w:rPr>
              <w:t xml:space="preserve">Zamawiający dopuszcza w Pakiecie nr 20 poz. 3 opaskę dzianą elastyczną wykonaną z 100% włókien syntetycznych </w:t>
            </w:r>
            <w:proofErr w:type="spellStart"/>
            <w:r w:rsidRPr="004E5A49">
              <w:rPr>
                <w:sz w:val="22"/>
                <w:szCs w:val="22"/>
              </w:rPr>
              <w:t>tj</w:t>
            </w:r>
            <w:proofErr w:type="spellEnd"/>
            <w:r w:rsidRPr="004E5A49">
              <w:rPr>
                <w:sz w:val="22"/>
                <w:szCs w:val="22"/>
              </w:rPr>
              <w:t>: poliestrowych i poliamidowych posiadając</w:t>
            </w:r>
            <w:r w:rsidR="006D32AA" w:rsidRPr="004E5A49">
              <w:rPr>
                <w:sz w:val="22"/>
                <w:szCs w:val="22"/>
              </w:rPr>
              <w:t>ą</w:t>
            </w:r>
            <w:r w:rsidRPr="004E5A49">
              <w:rPr>
                <w:sz w:val="22"/>
                <w:szCs w:val="22"/>
              </w:rPr>
              <w:t xml:space="preserve"> rozciągliwość powyżej 130% z zapinką wewnątrz opakowania indywidualnego</w:t>
            </w:r>
            <w:r w:rsidR="006D32AA" w:rsidRPr="004E5A49">
              <w:rPr>
                <w:sz w:val="22"/>
                <w:szCs w:val="22"/>
              </w:rPr>
              <w:t>.</w:t>
            </w:r>
          </w:p>
          <w:p w:rsidR="00827BA9" w:rsidRPr="004E5A49" w:rsidRDefault="00827BA9" w:rsidP="00090CD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CC494F" w:rsidRDefault="00CC494F" w:rsidP="003200EC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3200EC" w:rsidRPr="004E5A49" w:rsidRDefault="003200EC" w:rsidP="003200EC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4E5A49">
        <w:rPr>
          <w:i/>
          <w:sz w:val="22"/>
          <w:szCs w:val="22"/>
        </w:rPr>
        <w:t>Zamawiający</w:t>
      </w:r>
    </w:p>
    <w:p w:rsidR="003200EC" w:rsidRPr="004E5A49" w:rsidRDefault="003200EC" w:rsidP="003200EC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3200EC" w:rsidRPr="004E5A49" w:rsidRDefault="003200EC" w:rsidP="003200EC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4E5A49">
        <w:rPr>
          <w:i/>
          <w:sz w:val="22"/>
          <w:szCs w:val="22"/>
        </w:rPr>
        <w:t>p.o. Dyrektor</w:t>
      </w:r>
    </w:p>
    <w:p w:rsidR="003200EC" w:rsidRPr="004E5A49" w:rsidRDefault="003200EC" w:rsidP="003200EC">
      <w:pPr>
        <w:jc w:val="right"/>
        <w:rPr>
          <w:sz w:val="22"/>
          <w:szCs w:val="22"/>
        </w:rPr>
      </w:pPr>
      <w:r w:rsidRPr="004E5A49">
        <w:rPr>
          <w:i/>
          <w:sz w:val="22"/>
          <w:szCs w:val="22"/>
        </w:rPr>
        <w:t>Bohdan Kozak</w:t>
      </w:r>
    </w:p>
    <w:p w:rsidR="00BE7BFD" w:rsidRPr="004E5A49" w:rsidRDefault="00BE7BFD" w:rsidP="00520165">
      <w:pPr>
        <w:jc w:val="both"/>
        <w:rPr>
          <w:sz w:val="22"/>
          <w:szCs w:val="22"/>
        </w:rPr>
      </w:pPr>
    </w:p>
    <w:sectPr w:rsidR="00BE7BFD" w:rsidRPr="004E5A49" w:rsidSect="004E5A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E28" w:rsidRDefault="00242E28">
      <w:r>
        <w:separator/>
      </w:r>
    </w:p>
  </w:endnote>
  <w:endnote w:type="continuationSeparator" w:id="0">
    <w:p w:rsidR="00242E28" w:rsidRDefault="00242E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D6DE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D6DE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D6DE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C494F" w:rsidRPr="00CC494F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E28" w:rsidRDefault="00242E28">
      <w:r>
        <w:separator/>
      </w:r>
    </w:p>
  </w:footnote>
  <w:footnote w:type="continuationSeparator" w:id="0">
    <w:p w:rsidR="00242E28" w:rsidRDefault="00242E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BA9" w:rsidRDefault="00827BA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BA9" w:rsidRDefault="00827BA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BA9" w:rsidRDefault="00827BA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9681724"/>
    <w:multiLevelType w:val="hybridMultilevel"/>
    <w:tmpl w:val="33189676"/>
    <w:lvl w:ilvl="0" w:tplc="3B6AD35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827BA9"/>
    <w:rsid w:val="00031374"/>
    <w:rsid w:val="000A1097"/>
    <w:rsid w:val="000E2A8F"/>
    <w:rsid w:val="0012774F"/>
    <w:rsid w:val="00130FB9"/>
    <w:rsid w:val="00144B7A"/>
    <w:rsid w:val="00153F61"/>
    <w:rsid w:val="00180C6E"/>
    <w:rsid w:val="001B734D"/>
    <w:rsid w:val="001E73EA"/>
    <w:rsid w:val="00202726"/>
    <w:rsid w:val="00226FE1"/>
    <w:rsid w:val="002326B3"/>
    <w:rsid w:val="00242E28"/>
    <w:rsid w:val="002606D2"/>
    <w:rsid w:val="0029606A"/>
    <w:rsid w:val="002A51D6"/>
    <w:rsid w:val="002C7FAD"/>
    <w:rsid w:val="002E35D0"/>
    <w:rsid w:val="003200EC"/>
    <w:rsid w:val="004848F3"/>
    <w:rsid w:val="004A75F2"/>
    <w:rsid w:val="004C1177"/>
    <w:rsid w:val="004D71EF"/>
    <w:rsid w:val="004E5A49"/>
    <w:rsid w:val="005144A9"/>
    <w:rsid w:val="0051655B"/>
    <w:rsid w:val="00520165"/>
    <w:rsid w:val="005B1B08"/>
    <w:rsid w:val="00632C3C"/>
    <w:rsid w:val="00655022"/>
    <w:rsid w:val="00662BDB"/>
    <w:rsid w:val="006A5DF1"/>
    <w:rsid w:val="006B7198"/>
    <w:rsid w:val="006D32AA"/>
    <w:rsid w:val="006D4AB3"/>
    <w:rsid w:val="006F3B81"/>
    <w:rsid w:val="00701394"/>
    <w:rsid w:val="007D6DC0"/>
    <w:rsid w:val="007D7198"/>
    <w:rsid w:val="00827BA9"/>
    <w:rsid w:val="00866327"/>
    <w:rsid w:val="00870F9F"/>
    <w:rsid w:val="008804B6"/>
    <w:rsid w:val="00897AB0"/>
    <w:rsid w:val="008A3553"/>
    <w:rsid w:val="00A905AC"/>
    <w:rsid w:val="00AD6DE2"/>
    <w:rsid w:val="00B6505C"/>
    <w:rsid w:val="00BA6584"/>
    <w:rsid w:val="00BE7BFD"/>
    <w:rsid w:val="00BF5996"/>
    <w:rsid w:val="00C370F2"/>
    <w:rsid w:val="00C44EEC"/>
    <w:rsid w:val="00CA0C07"/>
    <w:rsid w:val="00CC494F"/>
    <w:rsid w:val="00CD1F1B"/>
    <w:rsid w:val="00D22FFA"/>
    <w:rsid w:val="00D41B6B"/>
    <w:rsid w:val="00D8461B"/>
    <w:rsid w:val="00D915F2"/>
    <w:rsid w:val="00DF32E8"/>
    <w:rsid w:val="00DF53CA"/>
    <w:rsid w:val="00E21B49"/>
    <w:rsid w:val="00E2789F"/>
    <w:rsid w:val="00E27E42"/>
    <w:rsid w:val="00E4184E"/>
    <w:rsid w:val="00E72428"/>
    <w:rsid w:val="00E74BC3"/>
    <w:rsid w:val="00EA14B3"/>
    <w:rsid w:val="00EA416E"/>
    <w:rsid w:val="00FA5669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1655B"/>
  </w:style>
  <w:style w:type="paragraph" w:styleId="Nagwek1">
    <w:name w:val="heading 1"/>
    <w:basedOn w:val="Normalny"/>
    <w:next w:val="Normalny"/>
    <w:link w:val="Nagwek1Znak"/>
    <w:qFormat/>
    <w:rsid w:val="0051655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1655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655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1655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1655B"/>
  </w:style>
  <w:style w:type="paragraph" w:styleId="Tekstpodstawowywcity">
    <w:name w:val="Body Text Indent"/>
    <w:basedOn w:val="Normalny"/>
    <w:rsid w:val="0051655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1655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1655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51655B"/>
    <w:rPr>
      <w:sz w:val="28"/>
    </w:rPr>
  </w:style>
  <w:style w:type="paragraph" w:styleId="Tekstpodstawowywcity3">
    <w:name w:val="Body Text Indent 3"/>
    <w:basedOn w:val="Normalny"/>
    <w:rsid w:val="0051655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A0C07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A0C07"/>
  </w:style>
  <w:style w:type="character" w:customStyle="1" w:styleId="TekstpodstawowyZnak">
    <w:name w:val="Tekst podstawowy Znak"/>
    <w:basedOn w:val="Domylnaczcionkaakapitu"/>
    <w:link w:val="Tekstpodstawowy"/>
    <w:rsid w:val="003200EC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557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2021-10-27T12:49:00Z</cp:lastPrinted>
  <dcterms:created xsi:type="dcterms:W3CDTF">2021-10-27T13:07:00Z</dcterms:created>
  <dcterms:modified xsi:type="dcterms:W3CDTF">2021-10-27T13:07:00Z</dcterms:modified>
</cp:coreProperties>
</file>