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04" w:rsidRPr="00F7750D" w:rsidRDefault="00DD6504" w:rsidP="00DD650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DD6504" w:rsidRPr="00F7750D" w:rsidRDefault="00DD6504" w:rsidP="00DD6504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DD6504" w:rsidRPr="00F7750D" w:rsidRDefault="00DD6504" w:rsidP="00DD650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DD6504" w:rsidRPr="00F7750D" w:rsidRDefault="00DD6504" w:rsidP="00DD650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D6504" w:rsidRPr="00F7750D" w:rsidRDefault="00DD6504" w:rsidP="00DD6504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3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27</w:t>
      </w:r>
    </w:p>
    <w:p w:rsidR="00DD6504" w:rsidRPr="00F7750D" w:rsidRDefault="00DD6504" w:rsidP="00DD6504">
      <w:pPr>
        <w:rPr>
          <w:sz w:val="24"/>
          <w:szCs w:val="24"/>
        </w:rPr>
      </w:pPr>
    </w:p>
    <w:p w:rsidR="00DD6504" w:rsidRDefault="00DD6504" w:rsidP="00DD6504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DD6504" w:rsidRPr="00F7750D" w:rsidRDefault="00DD6504" w:rsidP="00DD650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D6504" w:rsidRPr="00F7750D" w:rsidRDefault="00DD6504" w:rsidP="00DD650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D6504" w:rsidRDefault="00DD6504" w:rsidP="00DD650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D6504" w:rsidRPr="001C2C42" w:rsidRDefault="00DD6504" w:rsidP="00DD650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D6504" w:rsidRPr="000A1C0E" w:rsidRDefault="00DD6504" w:rsidP="00DD650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D6504" w:rsidRPr="000A1C0E" w:rsidRDefault="00DD6504" w:rsidP="00DD650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6</w:t>
      </w:r>
    </w:p>
    <w:p w:rsidR="00DD6504" w:rsidRDefault="00DD6504" w:rsidP="00DD6504">
      <w:pPr>
        <w:jc w:val="both"/>
        <w:rPr>
          <w:i/>
          <w:sz w:val="22"/>
          <w:szCs w:val="22"/>
        </w:rPr>
      </w:pPr>
    </w:p>
    <w:p w:rsidR="00DD6504" w:rsidRDefault="00DD6504" w:rsidP="00DD650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D6504" w:rsidRDefault="00DD6504" w:rsidP="00DD650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D6504" w:rsidRPr="00C81F26" w:rsidRDefault="00DD6504" w:rsidP="00DD650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DD6504" w:rsidRDefault="00DD6504" w:rsidP="00DD6504">
      <w:pPr>
        <w:jc w:val="both"/>
        <w:rPr>
          <w:b/>
          <w:sz w:val="22"/>
          <w:szCs w:val="22"/>
        </w:rPr>
      </w:pPr>
    </w:p>
    <w:p w:rsidR="00DD6504" w:rsidRDefault="00DD6504" w:rsidP="00DD6504">
      <w:pPr>
        <w:jc w:val="both"/>
        <w:rPr>
          <w:sz w:val="22"/>
          <w:szCs w:val="22"/>
        </w:rPr>
      </w:pPr>
    </w:p>
    <w:p w:rsidR="00DD6504" w:rsidRPr="00F7750D" w:rsidRDefault="00DD6504" w:rsidP="00DD6504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EB287E" w:rsidRDefault="00EB287E" w:rsidP="00C85B5D">
      <w:pPr>
        <w:jc w:val="right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037C5B" w:rsidRPr="006A5DF1" w:rsidTr="00090CD6">
        <w:tc>
          <w:tcPr>
            <w:tcW w:w="9356" w:type="dxa"/>
            <w:shd w:val="clear" w:color="auto" w:fill="auto"/>
          </w:tcPr>
          <w:p w:rsidR="00037C5B" w:rsidRPr="00DD6504" w:rsidRDefault="00037C5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DD6504">
              <w:rPr>
                <w:sz w:val="24"/>
                <w:szCs w:val="24"/>
                <w:u w:val="single"/>
              </w:rPr>
              <w:t xml:space="preserve">Dotyczy terminu składania ofert </w:t>
            </w:r>
          </w:p>
          <w:p w:rsidR="00037C5B" w:rsidRPr="00FF6CC5" w:rsidRDefault="00037C5B" w:rsidP="00C85B5D">
            <w:pPr>
              <w:numPr>
                <w:ilvl w:val="0"/>
                <w:numId w:val="8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FF6CC5">
              <w:rPr>
                <w:sz w:val="24"/>
                <w:szCs w:val="24"/>
              </w:rPr>
              <w:t>Czy Zamawiający wyrazi zgodę na przesunięcie terminu otwarcia ofert, ze względu na konieczność</w:t>
            </w:r>
            <w:r w:rsidR="00FF6CC5" w:rsidRPr="00FF6CC5">
              <w:rPr>
                <w:sz w:val="24"/>
                <w:szCs w:val="24"/>
              </w:rPr>
              <w:t xml:space="preserve"> </w:t>
            </w:r>
            <w:r w:rsidRPr="00FF6CC5">
              <w:rPr>
                <w:sz w:val="24"/>
                <w:szCs w:val="24"/>
              </w:rPr>
              <w:t>skompletowania wielu składowych oferty, tj. dużej ilości próbek, wymaganych dokumentów? Prosimy</w:t>
            </w:r>
            <w:r w:rsidR="00FF6CC5" w:rsidRPr="00FF6CC5">
              <w:rPr>
                <w:sz w:val="24"/>
                <w:szCs w:val="24"/>
              </w:rPr>
              <w:t xml:space="preserve"> </w:t>
            </w:r>
            <w:r w:rsidRPr="00FF6CC5">
              <w:rPr>
                <w:sz w:val="24"/>
                <w:szCs w:val="24"/>
              </w:rPr>
              <w:t xml:space="preserve">zwrócić uwagę na termin wysyłki próbek (co najmniej dwa dni przed terminem składania ofert czyli 25.10) termin ostateczny zadawania zapytań wypada na dzień 23.10 (sobota) więc Wykonawcy nie otrzymają odpowiedzi w terminie dostatecznie szybkim, aby skompletować odpowiednie próbki. </w:t>
            </w:r>
          </w:p>
          <w:p w:rsidR="00FF6CC5" w:rsidRPr="00FF6CC5" w:rsidRDefault="00FF6CC5" w:rsidP="00C85B5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F6CC5">
              <w:rPr>
                <w:b/>
                <w:sz w:val="24"/>
                <w:szCs w:val="24"/>
              </w:rPr>
              <w:t>Odp.:</w:t>
            </w:r>
          </w:p>
          <w:p w:rsidR="00FF6CC5" w:rsidRPr="00C85B5D" w:rsidRDefault="00C85B5D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5B5D">
              <w:rPr>
                <w:sz w:val="24"/>
                <w:szCs w:val="24"/>
              </w:rPr>
              <w:t>Zgodnie z modyfikacją</w:t>
            </w:r>
            <w:r>
              <w:rPr>
                <w:sz w:val="24"/>
                <w:szCs w:val="24"/>
              </w:rPr>
              <w:t xml:space="preserve"> dokonaną </w:t>
            </w:r>
            <w:r w:rsidR="001911CA">
              <w:rPr>
                <w:sz w:val="24"/>
                <w:szCs w:val="24"/>
              </w:rPr>
              <w:t>w dniu 22.10.2021r.</w:t>
            </w:r>
          </w:p>
          <w:p w:rsidR="00C85B5D" w:rsidRDefault="00C85B5D" w:rsidP="001911CA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037C5B" w:rsidRPr="00FF6CC5" w:rsidRDefault="00037C5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F6CC5">
              <w:rPr>
                <w:sz w:val="24"/>
                <w:szCs w:val="24"/>
                <w:u w:val="single"/>
              </w:rPr>
              <w:t xml:space="preserve">Dotyczy opisu przedmiotu zamówienia: </w:t>
            </w:r>
          </w:p>
          <w:p w:rsidR="00FF6CC5" w:rsidRPr="00FF6CC5" w:rsidRDefault="00037C5B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F6CC5">
              <w:rPr>
                <w:sz w:val="24"/>
                <w:szCs w:val="24"/>
                <w:u w:val="single"/>
              </w:rPr>
              <w:t xml:space="preserve">Pakiet 19: </w:t>
            </w:r>
          </w:p>
          <w:p w:rsidR="00037C5B" w:rsidRPr="00DD6504" w:rsidRDefault="00037C5B" w:rsidP="001911C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D6504">
              <w:rPr>
                <w:sz w:val="24"/>
                <w:szCs w:val="24"/>
              </w:rPr>
              <w:t xml:space="preserve">Czy nie nastąpiła omyłka w formularzu cenowym w opisie przedmiotu zamówienia? </w:t>
            </w:r>
            <w:r w:rsidR="001911CA">
              <w:rPr>
                <w:sz w:val="24"/>
                <w:szCs w:val="24"/>
              </w:rPr>
              <w:t xml:space="preserve">               </w:t>
            </w:r>
            <w:r w:rsidRPr="00DD6504">
              <w:rPr>
                <w:sz w:val="24"/>
                <w:szCs w:val="24"/>
              </w:rPr>
              <w:t>Czy Zamawiający potwierdza, że powinno być: „PRÓBKI 2</w:t>
            </w:r>
            <w:r w:rsidR="00164199">
              <w:rPr>
                <w:sz w:val="24"/>
                <w:szCs w:val="24"/>
              </w:rPr>
              <w:t xml:space="preserve"> </w:t>
            </w:r>
            <w:r w:rsidRPr="00DD6504">
              <w:rPr>
                <w:sz w:val="24"/>
                <w:szCs w:val="24"/>
              </w:rPr>
              <w:t xml:space="preserve">szt. z </w:t>
            </w:r>
            <w:proofErr w:type="spellStart"/>
            <w:r w:rsidRPr="00DD6504">
              <w:rPr>
                <w:sz w:val="24"/>
                <w:szCs w:val="24"/>
              </w:rPr>
              <w:t>rozm</w:t>
            </w:r>
            <w:proofErr w:type="spellEnd"/>
            <w:r w:rsidRPr="00DD6504">
              <w:rPr>
                <w:sz w:val="24"/>
                <w:szCs w:val="24"/>
              </w:rPr>
              <w:t xml:space="preserve">. L pod warunkiem zaoferowania tego samego producenta w poz. a) - c)” zamiast d)? </w:t>
            </w:r>
          </w:p>
          <w:p w:rsidR="00FF6CC5" w:rsidRPr="00FF6CC5" w:rsidRDefault="00FF6CC5" w:rsidP="001911C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F6CC5">
              <w:rPr>
                <w:b/>
                <w:sz w:val="24"/>
                <w:szCs w:val="24"/>
              </w:rPr>
              <w:t>Odp.:</w:t>
            </w:r>
          </w:p>
          <w:p w:rsidR="006006C4" w:rsidRDefault="00700F01" w:rsidP="006006C4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potwierdza</w:t>
            </w:r>
            <w:r w:rsidR="00164199">
              <w:rPr>
                <w:sz w:val="24"/>
                <w:szCs w:val="24"/>
              </w:rPr>
              <w:t>, że w Pakiecie nr 19 doszło do omyłki pisarskiej</w:t>
            </w:r>
            <w:r w:rsidR="006006C4">
              <w:rPr>
                <w:sz w:val="24"/>
                <w:szCs w:val="24"/>
              </w:rPr>
              <w:t xml:space="preserve">. </w:t>
            </w:r>
          </w:p>
          <w:p w:rsidR="00FF6CC5" w:rsidRDefault="006006C4" w:rsidP="006006C4">
            <w:pPr>
              <w:ind w:left="28" w:right="-74"/>
              <w:jc w:val="both"/>
              <w:rPr>
                <w:sz w:val="24"/>
                <w:szCs w:val="24"/>
              </w:rPr>
            </w:pPr>
            <w:r w:rsidRPr="00DD6504">
              <w:rPr>
                <w:sz w:val="24"/>
                <w:szCs w:val="24"/>
              </w:rPr>
              <w:t>Zamawiający potwierdza, że powinno być: „PRÓBKI 2</w:t>
            </w:r>
            <w:r>
              <w:rPr>
                <w:sz w:val="24"/>
                <w:szCs w:val="24"/>
              </w:rPr>
              <w:t xml:space="preserve"> </w:t>
            </w:r>
            <w:r w:rsidRPr="00DD6504">
              <w:rPr>
                <w:sz w:val="24"/>
                <w:szCs w:val="24"/>
              </w:rPr>
              <w:t xml:space="preserve">szt. z </w:t>
            </w:r>
            <w:proofErr w:type="spellStart"/>
            <w:r w:rsidRPr="00DD6504">
              <w:rPr>
                <w:sz w:val="24"/>
                <w:szCs w:val="24"/>
              </w:rPr>
              <w:t>rozm</w:t>
            </w:r>
            <w:proofErr w:type="spellEnd"/>
            <w:r w:rsidRPr="00DD6504">
              <w:rPr>
                <w:sz w:val="24"/>
                <w:szCs w:val="24"/>
              </w:rPr>
              <w:t>. L pod warunkiem zaoferowania tego samego producenta w poz. a) - c)”</w:t>
            </w:r>
            <w:r w:rsidR="009E766B">
              <w:rPr>
                <w:sz w:val="24"/>
                <w:szCs w:val="24"/>
              </w:rPr>
              <w:t>.</w:t>
            </w:r>
          </w:p>
          <w:p w:rsidR="001911CA" w:rsidRDefault="001911CA" w:rsidP="009E76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E766B" w:rsidRDefault="009E766B" w:rsidP="009E76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E766B" w:rsidRDefault="009E766B" w:rsidP="009E76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E766B" w:rsidRDefault="009E766B" w:rsidP="009E76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E766B" w:rsidRDefault="009E766B" w:rsidP="009E76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E766B" w:rsidRDefault="009E766B" w:rsidP="009E766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F6CC5" w:rsidRDefault="00037C5B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F6CC5">
              <w:rPr>
                <w:sz w:val="24"/>
                <w:szCs w:val="24"/>
                <w:u w:val="single"/>
              </w:rPr>
              <w:lastRenderedPageBreak/>
              <w:t>Pakiet 20 poz.</w:t>
            </w:r>
            <w:r w:rsidR="00FF6CC5">
              <w:rPr>
                <w:sz w:val="24"/>
                <w:szCs w:val="24"/>
                <w:u w:val="single"/>
              </w:rPr>
              <w:t xml:space="preserve"> </w:t>
            </w:r>
            <w:r w:rsidRPr="00FF6CC5">
              <w:rPr>
                <w:sz w:val="24"/>
                <w:szCs w:val="24"/>
                <w:u w:val="single"/>
              </w:rPr>
              <w:t>6:</w:t>
            </w:r>
            <w:r w:rsidRPr="00DD6504">
              <w:rPr>
                <w:sz w:val="24"/>
                <w:szCs w:val="24"/>
              </w:rPr>
              <w:t xml:space="preserve"> </w:t>
            </w:r>
          </w:p>
          <w:p w:rsidR="00037C5B" w:rsidRPr="00DD6504" w:rsidRDefault="00037C5B" w:rsidP="009E766B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DD6504">
              <w:rPr>
                <w:sz w:val="24"/>
                <w:szCs w:val="24"/>
              </w:rPr>
              <w:t>Czy Zamawiający dopuści watę bawełnianą, która jest wyrobem medycznym, posiadającą 8% stawkę podatku VAT? Parametry minimalne medycznej waty bawełnianej są</w:t>
            </w:r>
            <w:r w:rsidR="00FF6CC5">
              <w:rPr>
                <w:sz w:val="24"/>
                <w:szCs w:val="24"/>
              </w:rPr>
              <w:t xml:space="preserve"> </w:t>
            </w:r>
            <w:r w:rsidRPr="00DD6504">
              <w:rPr>
                <w:sz w:val="24"/>
                <w:szCs w:val="24"/>
              </w:rPr>
              <w:t>identyczne lub wyższe, jak w przypadku waty bawełniano - wiskozowej. Pytanie wynika z</w:t>
            </w:r>
            <w:r w:rsidR="00FF6CC5">
              <w:rPr>
                <w:sz w:val="24"/>
                <w:szCs w:val="24"/>
              </w:rPr>
              <w:t> </w:t>
            </w:r>
            <w:r w:rsidRPr="00DD6504">
              <w:rPr>
                <w:sz w:val="24"/>
                <w:szCs w:val="24"/>
              </w:rPr>
              <w:t>faktu, iż</w:t>
            </w:r>
            <w:r w:rsidR="00FF6CC5">
              <w:rPr>
                <w:sz w:val="24"/>
                <w:szCs w:val="24"/>
              </w:rPr>
              <w:t xml:space="preserve"> </w:t>
            </w:r>
            <w:r w:rsidRPr="00DD6504">
              <w:rPr>
                <w:sz w:val="24"/>
                <w:szCs w:val="24"/>
              </w:rPr>
              <w:t xml:space="preserve">Zamawiający prowadzi działalność leczniczą w myśl art. 17.1 </w:t>
            </w:r>
            <w:proofErr w:type="spellStart"/>
            <w:r w:rsidRPr="00DD6504">
              <w:rPr>
                <w:sz w:val="24"/>
                <w:szCs w:val="24"/>
              </w:rPr>
              <w:t>pkt</w:t>
            </w:r>
            <w:proofErr w:type="spellEnd"/>
            <w:r w:rsidRPr="00DD6504">
              <w:rPr>
                <w:sz w:val="24"/>
                <w:szCs w:val="24"/>
              </w:rPr>
              <w:t xml:space="preserve"> 2, Ustawy o</w:t>
            </w:r>
            <w:r w:rsidR="00FF6CC5">
              <w:rPr>
                <w:sz w:val="24"/>
                <w:szCs w:val="24"/>
              </w:rPr>
              <w:t> </w:t>
            </w:r>
            <w:r w:rsidRPr="00DD6504">
              <w:rPr>
                <w:sz w:val="24"/>
                <w:szCs w:val="24"/>
              </w:rPr>
              <w:t xml:space="preserve">Działalności Leczniczej, która do realizacji procedur medycznych nakłada obowiązek stosowania wyrobów medycznych, a co za tym idzie Zamawiający powinien oczekiwać zaoferowania wyrobu medycznego, odpowiadającego wymaganiom ustawy z dnia 20 maja 2010r. o wyrobach medycznych i dyrektywy UE 93/42 EWG w sprawie wyrobów medycznych dopuszczonych do stosowania na terenie UE. </w:t>
            </w:r>
          </w:p>
          <w:p w:rsidR="00FF6CC5" w:rsidRPr="00373CE1" w:rsidRDefault="00373CE1" w:rsidP="009E766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3CE1">
              <w:rPr>
                <w:b/>
                <w:sz w:val="24"/>
                <w:szCs w:val="24"/>
              </w:rPr>
              <w:t>Odp.:</w:t>
            </w:r>
          </w:p>
          <w:p w:rsidR="00FF6CC5" w:rsidRPr="009E766B" w:rsidRDefault="009E766B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E766B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dopuszcza w Pakiecie nr 20 poz. 6 </w:t>
            </w:r>
            <w:r w:rsidRPr="00DD6504">
              <w:rPr>
                <w:sz w:val="24"/>
                <w:szCs w:val="24"/>
              </w:rPr>
              <w:t>watę bawełnianą, która jest wyrobem medycznym, posiadającą 8% stawkę podatku VAT</w:t>
            </w:r>
            <w:r>
              <w:rPr>
                <w:sz w:val="24"/>
                <w:szCs w:val="24"/>
              </w:rPr>
              <w:t>.</w:t>
            </w:r>
          </w:p>
          <w:p w:rsidR="009E766B" w:rsidRDefault="009E766B" w:rsidP="009E766B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037C5B" w:rsidRPr="00DD6504" w:rsidRDefault="00037C5B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F6CC5">
              <w:rPr>
                <w:sz w:val="24"/>
                <w:szCs w:val="24"/>
                <w:u w:val="single"/>
              </w:rPr>
              <w:t>Pytania dotyczące umowy</w:t>
            </w:r>
            <w:r w:rsidRPr="00DD6504">
              <w:rPr>
                <w:sz w:val="24"/>
                <w:szCs w:val="24"/>
              </w:rPr>
              <w:t xml:space="preserve">: </w:t>
            </w:r>
          </w:p>
          <w:p w:rsidR="00037C5B" w:rsidRDefault="00037C5B" w:rsidP="009E766B">
            <w:pPr>
              <w:numPr>
                <w:ilvl w:val="0"/>
                <w:numId w:val="8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373CE1">
              <w:rPr>
                <w:sz w:val="24"/>
                <w:szCs w:val="24"/>
              </w:rPr>
              <w:t>Czy Zamawiający zgadza się, aby prawo do odstąpienia od umowy przysługiwało mu po uprzednim wezwaniu Wykonawcy do należytego wykonania umowy?</w:t>
            </w:r>
          </w:p>
          <w:p w:rsidR="00373CE1" w:rsidRPr="00373CE1" w:rsidRDefault="00373CE1" w:rsidP="009E766B">
            <w:pPr>
              <w:numPr>
                <w:ilvl w:val="0"/>
                <w:numId w:val="8"/>
              </w:num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3CE1">
              <w:rPr>
                <w:b/>
                <w:sz w:val="24"/>
                <w:szCs w:val="24"/>
              </w:rPr>
              <w:t>Odp.:</w:t>
            </w:r>
          </w:p>
          <w:p w:rsidR="004A211E" w:rsidRPr="004A211E" w:rsidRDefault="004A211E" w:rsidP="004A211E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4A211E">
              <w:rPr>
                <w:sz w:val="24"/>
                <w:szCs w:val="24"/>
              </w:rPr>
              <w:t>Zamawiający nie wyraża zgody na modyfikację zapis</w:t>
            </w:r>
            <w:r w:rsidR="00B739A6">
              <w:rPr>
                <w:sz w:val="24"/>
                <w:szCs w:val="24"/>
              </w:rPr>
              <w:t>u</w:t>
            </w:r>
            <w:r w:rsidRPr="004A211E">
              <w:rPr>
                <w:sz w:val="24"/>
                <w:szCs w:val="24"/>
              </w:rPr>
              <w:t xml:space="preserve"> umowy.</w:t>
            </w:r>
          </w:p>
          <w:p w:rsidR="00037C5B" w:rsidRPr="00037C5B" w:rsidRDefault="00037C5B" w:rsidP="00090C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3B4CB5" w:rsidRDefault="003B4CB5" w:rsidP="003B4C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B4CB5" w:rsidRDefault="003B4CB5" w:rsidP="003B4C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B4CB5" w:rsidRPr="002B13ED" w:rsidRDefault="003B4CB5" w:rsidP="003B4CB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Zamawiający</w:t>
      </w:r>
    </w:p>
    <w:p w:rsidR="003B4CB5" w:rsidRPr="002B13ED" w:rsidRDefault="003B4CB5" w:rsidP="003B4C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B4CB5" w:rsidRPr="002B13ED" w:rsidRDefault="003B4CB5" w:rsidP="003B4CB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p.o. Dyrektor</w:t>
      </w:r>
    </w:p>
    <w:p w:rsidR="003B4CB5" w:rsidRPr="002B13ED" w:rsidRDefault="003B4CB5" w:rsidP="003B4CB5">
      <w:pPr>
        <w:jc w:val="right"/>
        <w:rPr>
          <w:sz w:val="24"/>
          <w:szCs w:val="24"/>
        </w:rPr>
      </w:pPr>
      <w:r w:rsidRPr="002B13ED">
        <w:rPr>
          <w:i/>
          <w:sz w:val="24"/>
          <w:szCs w:val="24"/>
        </w:rPr>
        <w:t>Bohdan Kozak</w:t>
      </w:r>
    </w:p>
    <w:p w:rsidR="003B4CB5" w:rsidRPr="006A5DF1" w:rsidRDefault="003B4CB5" w:rsidP="003B4CB5">
      <w:pPr>
        <w:jc w:val="both"/>
        <w:rPr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DD65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B86" w:rsidRDefault="00376B86">
      <w:r>
        <w:separator/>
      </w:r>
    </w:p>
  </w:endnote>
  <w:endnote w:type="continuationSeparator" w:id="0">
    <w:p w:rsidR="00376B86" w:rsidRDefault="00376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F3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F3F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F3FF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739A6" w:rsidRPr="00B739A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B86" w:rsidRDefault="00376B86">
      <w:r>
        <w:separator/>
      </w:r>
    </w:p>
  </w:footnote>
  <w:footnote w:type="continuationSeparator" w:id="0">
    <w:p w:rsidR="00376B86" w:rsidRDefault="00376B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C5B" w:rsidRDefault="00037C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C5B" w:rsidRDefault="00037C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C5B" w:rsidRDefault="00037C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07343"/>
    <w:multiLevelType w:val="hybridMultilevel"/>
    <w:tmpl w:val="FE42DFA0"/>
    <w:lvl w:ilvl="0" w:tplc="62B2DC5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C5B"/>
    <w:rsid w:val="00031374"/>
    <w:rsid w:val="00037C5B"/>
    <w:rsid w:val="000A1097"/>
    <w:rsid w:val="000E2A8F"/>
    <w:rsid w:val="0012774F"/>
    <w:rsid w:val="00144B7A"/>
    <w:rsid w:val="00164199"/>
    <w:rsid w:val="00180C6E"/>
    <w:rsid w:val="001911CA"/>
    <w:rsid w:val="001E3AFB"/>
    <w:rsid w:val="0029606A"/>
    <w:rsid w:val="00373CE1"/>
    <w:rsid w:val="00376B86"/>
    <w:rsid w:val="003B4CB5"/>
    <w:rsid w:val="004848F3"/>
    <w:rsid w:val="004A211E"/>
    <w:rsid w:val="004A75F2"/>
    <w:rsid w:val="005144A9"/>
    <w:rsid w:val="00520165"/>
    <w:rsid w:val="005B1B08"/>
    <w:rsid w:val="006006C4"/>
    <w:rsid w:val="00606FA1"/>
    <w:rsid w:val="00632C3C"/>
    <w:rsid w:val="00662BDB"/>
    <w:rsid w:val="006A5DF1"/>
    <w:rsid w:val="006B7198"/>
    <w:rsid w:val="006D4AB3"/>
    <w:rsid w:val="006F3B81"/>
    <w:rsid w:val="006F3FF1"/>
    <w:rsid w:val="00700F01"/>
    <w:rsid w:val="007D7198"/>
    <w:rsid w:val="00870F9F"/>
    <w:rsid w:val="008804B6"/>
    <w:rsid w:val="00897AB0"/>
    <w:rsid w:val="008A3553"/>
    <w:rsid w:val="009E766B"/>
    <w:rsid w:val="00A905AC"/>
    <w:rsid w:val="00AE6484"/>
    <w:rsid w:val="00B739A6"/>
    <w:rsid w:val="00BA6584"/>
    <w:rsid w:val="00BE7BFD"/>
    <w:rsid w:val="00C370F2"/>
    <w:rsid w:val="00C44EEC"/>
    <w:rsid w:val="00C85B5D"/>
    <w:rsid w:val="00D22FFA"/>
    <w:rsid w:val="00D8461B"/>
    <w:rsid w:val="00D915F2"/>
    <w:rsid w:val="00DD6504"/>
    <w:rsid w:val="00DF32E8"/>
    <w:rsid w:val="00DF53CA"/>
    <w:rsid w:val="00E03E08"/>
    <w:rsid w:val="00E21B49"/>
    <w:rsid w:val="00E2789F"/>
    <w:rsid w:val="00E72428"/>
    <w:rsid w:val="00E74BC3"/>
    <w:rsid w:val="00EA0D01"/>
    <w:rsid w:val="00EA14B3"/>
    <w:rsid w:val="00EA416E"/>
    <w:rsid w:val="00EB287E"/>
    <w:rsid w:val="00FC5957"/>
    <w:rsid w:val="00FD265E"/>
    <w:rsid w:val="00FF2F35"/>
    <w:rsid w:val="00FF6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6FA1"/>
  </w:style>
  <w:style w:type="paragraph" w:styleId="Nagwek1">
    <w:name w:val="heading 1"/>
    <w:basedOn w:val="Normalny"/>
    <w:next w:val="Normalny"/>
    <w:link w:val="Nagwek1Znak"/>
    <w:qFormat/>
    <w:rsid w:val="00606FA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06FA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06F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6F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6FA1"/>
  </w:style>
  <w:style w:type="paragraph" w:styleId="Tekstpodstawowywcity">
    <w:name w:val="Body Text Indent"/>
    <w:basedOn w:val="Normalny"/>
    <w:rsid w:val="00606FA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06FA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06FA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06FA1"/>
    <w:rPr>
      <w:sz w:val="28"/>
    </w:rPr>
  </w:style>
  <w:style w:type="paragraph" w:styleId="Tekstpodstawowywcity3">
    <w:name w:val="Body Text Indent 3"/>
    <w:basedOn w:val="Normalny"/>
    <w:link w:val="Tekstpodstawowywcity3Znak"/>
    <w:rsid w:val="00606FA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D650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D6504"/>
  </w:style>
  <w:style w:type="character" w:customStyle="1" w:styleId="TekstpodstawowyZnak">
    <w:name w:val="Tekst podstawowy Znak"/>
    <w:basedOn w:val="Domylnaczcionkaakapitu"/>
    <w:link w:val="Tekstpodstawowy"/>
    <w:rsid w:val="003B4CB5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11E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405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2021-10-27T12:39:00Z</cp:lastPrinted>
  <dcterms:created xsi:type="dcterms:W3CDTF">2021-10-27T12:40:00Z</dcterms:created>
  <dcterms:modified xsi:type="dcterms:W3CDTF">2021-10-27T12:40:00Z</dcterms:modified>
</cp:coreProperties>
</file>