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689" w:rsidRPr="00F7750D" w:rsidRDefault="00176689" w:rsidP="00176689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76689" w:rsidRPr="00F7750D" w:rsidRDefault="00176689" w:rsidP="00176689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76689" w:rsidRPr="00F7750D" w:rsidRDefault="00176689" w:rsidP="00176689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76689" w:rsidRPr="00F7750D" w:rsidRDefault="00176689" w:rsidP="0017668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76689" w:rsidRPr="00F7750D" w:rsidRDefault="00176689" w:rsidP="00176689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3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27</w:t>
      </w:r>
    </w:p>
    <w:p w:rsidR="00176689" w:rsidRPr="00F7750D" w:rsidRDefault="00176689" w:rsidP="00176689">
      <w:pPr>
        <w:rPr>
          <w:sz w:val="24"/>
          <w:szCs w:val="24"/>
        </w:rPr>
      </w:pPr>
    </w:p>
    <w:p w:rsidR="00176689" w:rsidRDefault="00176689" w:rsidP="00176689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176689" w:rsidRPr="00F7750D" w:rsidRDefault="00176689" w:rsidP="0017668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76689" w:rsidRPr="00F7750D" w:rsidRDefault="00176689" w:rsidP="0017668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76689" w:rsidRDefault="00176689" w:rsidP="0017668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76689" w:rsidRPr="001C2C42" w:rsidRDefault="00176689" w:rsidP="0017668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76689" w:rsidRPr="000A1C0E" w:rsidRDefault="00176689" w:rsidP="0017668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76689" w:rsidRPr="000A1C0E" w:rsidRDefault="00176689" w:rsidP="0017668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5</w:t>
      </w:r>
    </w:p>
    <w:p w:rsidR="00176689" w:rsidRDefault="00176689" w:rsidP="00176689">
      <w:pPr>
        <w:jc w:val="both"/>
        <w:rPr>
          <w:i/>
          <w:sz w:val="22"/>
          <w:szCs w:val="22"/>
        </w:rPr>
      </w:pPr>
    </w:p>
    <w:p w:rsidR="00176689" w:rsidRDefault="00176689" w:rsidP="00176689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76689" w:rsidRDefault="00176689" w:rsidP="00176689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76689" w:rsidRPr="00C81F26" w:rsidRDefault="00176689" w:rsidP="00176689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opatrunkowych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13</w:t>
      </w:r>
      <w:r w:rsidRPr="00C81F26">
        <w:rPr>
          <w:b/>
          <w:i/>
          <w:sz w:val="22"/>
          <w:szCs w:val="22"/>
        </w:rPr>
        <w:t>/P/2021</w:t>
      </w:r>
    </w:p>
    <w:p w:rsidR="00176689" w:rsidRDefault="00176689" w:rsidP="00176689">
      <w:pPr>
        <w:jc w:val="both"/>
        <w:rPr>
          <w:b/>
          <w:sz w:val="22"/>
          <w:szCs w:val="22"/>
        </w:rPr>
      </w:pPr>
    </w:p>
    <w:p w:rsidR="00176689" w:rsidRDefault="00176689" w:rsidP="00176689">
      <w:pPr>
        <w:jc w:val="both"/>
        <w:rPr>
          <w:sz w:val="22"/>
          <w:szCs w:val="22"/>
        </w:rPr>
      </w:pPr>
    </w:p>
    <w:p w:rsidR="00176689" w:rsidRPr="00F7750D" w:rsidRDefault="00176689" w:rsidP="00176689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41437C" w:rsidRPr="00C85BA8" w:rsidTr="00090CD6">
        <w:tc>
          <w:tcPr>
            <w:tcW w:w="9356" w:type="dxa"/>
            <w:shd w:val="clear" w:color="auto" w:fill="auto"/>
          </w:tcPr>
          <w:p w:rsidR="0041437C" w:rsidRPr="00C85BA8" w:rsidRDefault="0041437C" w:rsidP="001320F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85BA8">
              <w:rPr>
                <w:sz w:val="24"/>
                <w:szCs w:val="24"/>
              </w:rPr>
              <w:t xml:space="preserve">Czy Zamawiający dopuszcza składanie zamówień w pełnych opakowaniach handlowych (dotyczy pakietu 21, worki </w:t>
            </w:r>
            <w:proofErr w:type="spellStart"/>
            <w:r w:rsidRPr="00C85BA8">
              <w:rPr>
                <w:sz w:val="24"/>
                <w:szCs w:val="24"/>
              </w:rPr>
              <w:t>stomijne</w:t>
            </w:r>
            <w:proofErr w:type="spellEnd"/>
            <w:r w:rsidRPr="00C85BA8">
              <w:rPr>
                <w:sz w:val="24"/>
                <w:szCs w:val="24"/>
              </w:rPr>
              <w:t xml:space="preserve"> pakowane po 30 </w:t>
            </w:r>
            <w:proofErr w:type="spellStart"/>
            <w:r w:rsidRPr="00C85BA8">
              <w:rPr>
                <w:sz w:val="24"/>
                <w:szCs w:val="24"/>
              </w:rPr>
              <w:t>szt</w:t>
            </w:r>
            <w:proofErr w:type="spellEnd"/>
            <w:r w:rsidRPr="00C85BA8">
              <w:rPr>
                <w:sz w:val="24"/>
                <w:szCs w:val="24"/>
              </w:rPr>
              <w:t>, w opakowaniu handlowym)? W</w:t>
            </w:r>
            <w:r w:rsidR="00C85BA8">
              <w:rPr>
                <w:sz w:val="24"/>
                <w:szCs w:val="24"/>
              </w:rPr>
              <w:t> </w:t>
            </w:r>
            <w:r w:rsidRPr="00C85BA8">
              <w:rPr>
                <w:sz w:val="24"/>
                <w:szCs w:val="24"/>
              </w:rPr>
              <w:t>przypadku naszej firmy nie ma możliwości sprzedawania w pojedynczych sztuk, gdyż magazyn znajduje się na Węgrzech skąd bezpośrednio wysyłany jest towar do Zamawiającego.</w:t>
            </w:r>
          </w:p>
          <w:p w:rsidR="0041437C" w:rsidRPr="00C85BA8" w:rsidRDefault="00245FC7" w:rsidP="001320F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85BA8">
              <w:rPr>
                <w:b/>
                <w:sz w:val="24"/>
                <w:szCs w:val="24"/>
              </w:rPr>
              <w:t>Odp.:</w:t>
            </w:r>
          </w:p>
          <w:p w:rsidR="00245FC7" w:rsidRDefault="001320FA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C85BA8">
              <w:rPr>
                <w:sz w:val="24"/>
                <w:szCs w:val="24"/>
              </w:rPr>
              <w:t xml:space="preserve">składanie zamówień w pełnych opakowaniach handlowych </w:t>
            </w:r>
            <w:r>
              <w:rPr>
                <w:sz w:val="24"/>
                <w:szCs w:val="24"/>
              </w:rPr>
              <w:t xml:space="preserve">               </w:t>
            </w:r>
            <w:r w:rsidRPr="00C85BA8">
              <w:rPr>
                <w:sz w:val="24"/>
                <w:szCs w:val="24"/>
              </w:rPr>
              <w:t xml:space="preserve">(dotyczy pakietu 21, worki </w:t>
            </w:r>
            <w:proofErr w:type="spellStart"/>
            <w:r w:rsidRPr="00C85BA8">
              <w:rPr>
                <w:sz w:val="24"/>
                <w:szCs w:val="24"/>
              </w:rPr>
              <w:t>stomijne</w:t>
            </w:r>
            <w:proofErr w:type="spellEnd"/>
            <w:r w:rsidRPr="00C85BA8">
              <w:rPr>
                <w:sz w:val="24"/>
                <w:szCs w:val="24"/>
              </w:rPr>
              <w:t xml:space="preserve"> pakowane po </w:t>
            </w:r>
            <w:r>
              <w:rPr>
                <w:sz w:val="24"/>
                <w:szCs w:val="24"/>
              </w:rPr>
              <w:t>30 szt</w:t>
            </w:r>
            <w:r w:rsidR="002B277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w opakowaniu handlowym).</w:t>
            </w:r>
          </w:p>
          <w:p w:rsidR="001320FA" w:rsidRPr="00C85BA8" w:rsidRDefault="001320FA" w:rsidP="001320F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1437C" w:rsidRPr="00C85BA8" w:rsidRDefault="0041437C" w:rsidP="001320F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85BA8">
              <w:rPr>
                <w:sz w:val="24"/>
                <w:szCs w:val="24"/>
              </w:rPr>
              <w:t>Zwracamy się z prośbą do Zamawiającego o dopuszczenie wysyłania faktury osobno nie wraz z towarem, gdyż w przypadku naszej firmy towary wysyłany jest z Magazynu na Węgrzech natomiast faktury z biura z Warszawy co uniemożliwia wysyłania towar i</w:t>
            </w:r>
            <w:r w:rsidR="00176689" w:rsidRPr="00C85BA8">
              <w:rPr>
                <w:sz w:val="24"/>
                <w:szCs w:val="24"/>
              </w:rPr>
              <w:t> faktury ra</w:t>
            </w:r>
            <w:r w:rsidRPr="00C85BA8">
              <w:rPr>
                <w:sz w:val="24"/>
                <w:szCs w:val="24"/>
              </w:rPr>
              <w:t>zem. Do każdej dostawy dołączony jest dokument WZ, faktura dostarczana jest w ciągu 48 godzin (list polecony priorytetowy) - co zbiega się z czase</w:t>
            </w:r>
            <w:r w:rsidR="00F6700C">
              <w:rPr>
                <w:sz w:val="24"/>
                <w:szCs w:val="24"/>
              </w:rPr>
              <w:t>m dostawy. Jesteśmy także w sta</w:t>
            </w:r>
            <w:r w:rsidRPr="00C85BA8">
              <w:rPr>
                <w:sz w:val="24"/>
                <w:szCs w:val="24"/>
              </w:rPr>
              <w:t xml:space="preserve">nie dostarczyć fakturę w formacie </w:t>
            </w:r>
            <w:proofErr w:type="spellStart"/>
            <w:r w:rsidRPr="00C85BA8">
              <w:rPr>
                <w:sz w:val="24"/>
                <w:szCs w:val="24"/>
              </w:rPr>
              <w:t>pdf</w:t>
            </w:r>
            <w:proofErr w:type="spellEnd"/>
            <w:r w:rsidRPr="00C85BA8">
              <w:rPr>
                <w:sz w:val="24"/>
                <w:szCs w:val="24"/>
              </w:rPr>
              <w:t xml:space="preserve"> na podany prze Zamawiającego adres mailowy. Gdyby Zamawiający wyraził na tę formę zgodę prosimy o podanie adresu mailowego.</w:t>
            </w:r>
          </w:p>
          <w:p w:rsidR="00245FC7" w:rsidRPr="00C85BA8" w:rsidRDefault="00245FC7" w:rsidP="001320F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85BA8">
              <w:rPr>
                <w:b/>
                <w:sz w:val="24"/>
                <w:szCs w:val="24"/>
              </w:rPr>
              <w:t>Odp.:</w:t>
            </w:r>
          </w:p>
          <w:p w:rsidR="0041437C" w:rsidRPr="00C85BA8" w:rsidRDefault="001320FA" w:rsidP="002B277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Zamawiający dopuszcza</w:t>
            </w:r>
            <w:r w:rsidR="00F6700C">
              <w:rPr>
                <w:sz w:val="24"/>
                <w:szCs w:val="24"/>
              </w:rPr>
              <w:t xml:space="preserve"> </w:t>
            </w:r>
            <w:r w:rsidR="00F6700C" w:rsidRPr="00C85BA8">
              <w:rPr>
                <w:sz w:val="24"/>
                <w:szCs w:val="24"/>
              </w:rPr>
              <w:t>wysyłani</w:t>
            </w:r>
            <w:r w:rsidR="00F6700C">
              <w:rPr>
                <w:sz w:val="24"/>
                <w:szCs w:val="24"/>
              </w:rPr>
              <w:t>e</w:t>
            </w:r>
            <w:r w:rsidR="00F6700C" w:rsidRPr="00C85BA8">
              <w:rPr>
                <w:sz w:val="24"/>
                <w:szCs w:val="24"/>
              </w:rPr>
              <w:t xml:space="preserve"> faktur </w:t>
            </w:r>
            <w:r w:rsidR="00F6700C">
              <w:rPr>
                <w:sz w:val="24"/>
                <w:szCs w:val="24"/>
              </w:rPr>
              <w:t xml:space="preserve">drogą mailową </w:t>
            </w:r>
            <w:r w:rsidR="00D71E6A">
              <w:rPr>
                <w:sz w:val="24"/>
                <w:szCs w:val="24"/>
              </w:rPr>
              <w:t xml:space="preserve">na adres e-mail: </w:t>
            </w:r>
            <w:hyperlink r:id="rId7" w:history="1">
              <w:r w:rsidR="00D71E6A" w:rsidRPr="0091189F">
                <w:rPr>
                  <w:rStyle w:val="Hipercze"/>
                  <w:sz w:val="24"/>
                  <w:szCs w:val="24"/>
                </w:rPr>
                <w:t>sekretariat@kolejowy.katowice.pl</w:t>
              </w:r>
            </w:hyperlink>
            <w:r w:rsidR="00D71E6A">
              <w:rPr>
                <w:sz w:val="24"/>
                <w:szCs w:val="24"/>
              </w:rPr>
              <w:t xml:space="preserve"> </w:t>
            </w:r>
            <w:r w:rsidR="00F6700C">
              <w:rPr>
                <w:sz w:val="24"/>
                <w:szCs w:val="24"/>
              </w:rPr>
              <w:t>przed dostarczeniem wersji papierowej.</w:t>
            </w:r>
          </w:p>
        </w:tc>
      </w:tr>
    </w:tbl>
    <w:p w:rsidR="00245FC7" w:rsidRDefault="00245FC7" w:rsidP="00245FC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45FC7" w:rsidRPr="002B13ED" w:rsidRDefault="00245FC7" w:rsidP="00245FC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2B13ED">
        <w:rPr>
          <w:i/>
          <w:sz w:val="24"/>
          <w:szCs w:val="24"/>
        </w:rPr>
        <w:t>Zamawiający</w:t>
      </w:r>
    </w:p>
    <w:p w:rsidR="00245FC7" w:rsidRPr="002B13ED" w:rsidRDefault="00245FC7" w:rsidP="00245FC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45FC7" w:rsidRPr="002B13ED" w:rsidRDefault="00245FC7" w:rsidP="00245FC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2B13ED">
        <w:rPr>
          <w:i/>
          <w:sz w:val="24"/>
          <w:szCs w:val="24"/>
        </w:rPr>
        <w:t>p.o. Dyrektor</w:t>
      </w:r>
    </w:p>
    <w:p w:rsidR="00245FC7" w:rsidRPr="002B13ED" w:rsidRDefault="00245FC7" w:rsidP="00245FC7">
      <w:pPr>
        <w:jc w:val="right"/>
        <w:rPr>
          <w:sz w:val="24"/>
          <w:szCs w:val="24"/>
        </w:rPr>
      </w:pPr>
      <w:r w:rsidRPr="002B13ED">
        <w:rPr>
          <w:i/>
          <w:sz w:val="24"/>
          <w:szCs w:val="24"/>
        </w:rPr>
        <w:t>Bohdan Kozak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766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278" w:rsidRDefault="00266278">
      <w:r>
        <w:separator/>
      </w:r>
    </w:p>
  </w:endnote>
  <w:endnote w:type="continuationSeparator" w:id="0">
    <w:p w:rsidR="00266278" w:rsidRDefault="00266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C01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C01D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C01D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B2772" w:rsidRPr="002B277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278" w:rsidRDefault="00266278">
      <w:r>
        <w:separator/>
      </w:r>
    </w:p>
  </w:footnote>
  <w:footnote w:type="continuationSeparator" w:id="0">
    <w:p w:rsidR="00266278" w:rsidRDefault="00266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37C" w:rsidRDefault="004143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37C" w:rsidRDefault="004143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37C" w:rsidRDefault="004143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45E5D"/>
    <w:multiLevelType w:val="hybridMultilevel"/>
    <w:tmpl w:val="D694667C"/>
    <w:lvl w:ilvl="0" w:tplc="F210EA2A">
      <w:start w:val="1"/>
      <w:numFmt w:val="decimal"/>
      <w:lvlText w:val="%1."/>
      <w:lvlJc w:val="left"/>
      <w:pPr>
        <w:ind w:left="39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37C"/>
    <w:rsid w:val="00031374"/>
    <w:rsid w:val="000A1097"/>
    <w:rsid w:val="000E2A8F"/>
    <w:rsid w:val="0012774F"/>
    <w:rsid w:val="001320FA"/>
    <w:rsid w:val="00144B7A"/>
    <w:rsid w:val="00176689"/>
    <w:rsid w:val="00180C6E"/>
    <w:rsid w:val="00245FC7"/>
    <w:rsid w:val="00266278"/>
    <w:rsid w:val="0029606A"/>
    <w:rsid w:val="002B2772"/>
    <w:rsid w:val="002E7CB5"/>
    <w:rsid w:val="0041437C"/>
    <w:rsid w:val="004848F3"/>
    <w:rsid w:val="004A75F2"/>
    <w:rsid w:val="005144A9"/>
    <w:rsid w:val="00520165"/>
    <w:rsid w:val="005B1B08"/>
    <w:rsid w:val="005E4916"/>
    <w:rsid w:val="00614123"/>
    <w:rsid w:val="00632C3C"/>
    <w:rsid w:val="00662BDB"/>
    <w:rsid w:val="006A5DF1"/>
    <w:rsid w:val="006B7198"/>
    <w:rsid w:val="006D4AB3"/>
    <w:rsid w:val="006F3B81"/>
    <w:rsid w:val="007B7548"/>
    <w:rsid w:val="007D7198"/>
    <w:rsid w:val="00870F9F"/>
    <w:rsid w:val="008804B6"/>
    <w:rsid w:val="00894C02"/>
    <w:rsid w:val="00897AB0"/>
    <w:rsid w:val="008A3553"/>
    <w:rsid w:val="00A905AC"/>
    <w:rsid w:val="00BA6584"/>
    <w:rsid w:val="00BE7BFD"/>
    <w:rsid w:val="00C370F2"/>
    <w:rsid w:val="00C44EEC"/>
    <w:rsid w:val="00C85BA8"/>
    <w:rsid w:val="00D22FFA"/>
    <w:rsid w:val="00D71E6A"/>
    <w:rsid w:val="00D8461B"/>
    <w:rsid w:val="00D915F2"/>
    <w:rsid w:val="00DC01D8"/>
    <w:rsid w:val="00DF32E8"/>
    <w:rsid w:val="00DF53CA"/>
    <w:rsid w:val="00E21B49"/>
    <w:rsid w:val="00E2789F"/>
    <w:rsid w:val="00E72428"/>
    <w:rsid w:val="00E74BC3"/>
    <w:rsid w:val="00EA14B3"/>
    <w:rsid w:val="00EA416E"/>
    <w:rsid w:val="00F6700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4916"/>
  </w:style>
  <w:style w:type="paragraph" w:styleId="Nagwek1">
    <w:name w:val="heading 1"/>
    <w:basedOn w:val="Normalny"/>
    <w:next w:val="Normalny"/>
    <w:link w:val="Nagwek1Znak"/>
    <w:qFormat/>
    <w:rsid w:val="005E491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E491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E491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E49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4916"/>
  </w:style>
  <w:style w:type="paragraph" w:styleId="Tekstpodstawowywcity">
    <w:name w:val="Body Text Indent"/>
    <w:basedOn w:val="Normalny"/>
    <w:rsid w:val="005E491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E491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E491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E4916"/>
    <w:rPr>
      <w:sz w:val="28"/>
    </w:rPr>
  </w:style>
  <w:style w:type="paragraph" w:styleId="Tekstpodstawowywcity3">
    <w:name w:val="Body Text Indent 3"/>
    <w:basedOn w:val="Normalny"/>
    <w:rsid w:val="005E491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7668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76689"/>
  </w:style>
  <w:style w:type="character" w:customStyle="1" w:styleId="TekstpodstawowyZnak">
    <w:name w:val="Tekst podstawowy Znak"/>
    <w:basedOn w:val="Domylnaczcionkaakapitu"/>
    <w:link w:val="Tekstpodstawowy"/>
    <w:rsid w:val="00245FC7"/>
    <w:rPr>
      <w:sz w:val="28"/>
    </w:rPr>
  </w:style>
  <w:style w:type="character" w:styleId="Hipercze">
    <w:name w:val="Hyperlink"/>
    <w:basedOn w:val="Domylnaczcionkaakapitu"/>
    <w:rsid w:val="00D71E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ekretariat@kolejowy.katow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272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2021-10-27T12:37:00Z</cp:lastPrinted>
  <dcterms:created xsi:type="dcterms:W3CDTF">2021-10-27T12:38:00Z</dcterms:created>
  <dcterms:modified xsi:type="dcterms:W3CDTF">2021-10-27T12:38:00Z</dcterms:modified>
</cp:coreProperties>
</file>