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B3E" w:rsidRPr="00F7750D" w:rsidRDefault="005E4B3E" w:rsidP="005E4B3E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5E4B3E" w:rsidRPr="00F7750D" w:rsidRDefault="005E4B3E" w:rsidP="005E4B3E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5E4B3E" w:rsidRPr="00F7750D" w:rsidRDefault="005E4B3E" w:rsidP="005E4B3E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5E4B3E" w:rsidRPr="00F7750D" w:rsidRDefault="005E4B3E" w:rsidP="005E4B3E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5E4B3E" w:rsidRPr="00F7750D" w:rsidRDefault="005E4B3E" w:rsidP="005E4B3E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3</w:t>
      </w:r>
      <w:r w:rsidRPr="00F7750D">
        <w:rPr>
          <w:b/>
          <w:bCs/>
          <w:sz w:val="24"/>
          <w:szCs w:val="24"/>
        </w:rPr>
        <w:t>/P/2021</w:t>
      </w:r>
      <w:r w:rsidRPr="00F7750D">
        <w:rPr>
          <w:sz w:val="24"/>
          <w:szCs w:val="24"/>
        </w:rPr>
        <w:tab/>
        <w:t xml:space="preserve"> Katowice dnia: 2021-</w:t>
      </w:r>
      <w:r>
        <w:rPr>
          <w:sz w:val="24"/>
          <w:szCs w:val="24"/>
        </w:rPr>
        <w:t>10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27</w:t>
      </w:r>
    </w:p>
    <w:p w:rsidR="005E4B3E" w:rsidRPr="00F7750D" w:rsidRDefault="005E4B3E" w:rsidP="005E4B3E">
      <w:pPr>
        <w:rPr>
          <w:sz w:val="24"/>
          <w:szCs w:val="24"/>
        </w:rPr>
      </w:pPr>
    </w:p>
    <w:p w:rsidR="005E4B3E" w:rsidRDefault="005E4B3E" w:rsidP="005E4B3E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</w:p>
    <w:p w:rsidR="005E4B3E" w:rsidRPr="00F7750D" w:rsidRDefault="005E4B3E" w:rsidP="005E4B3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5E4B3E" w:rsidRPr="00F7750D" w:rsidRDefault="005E4B3E" w:rsidP="005E4B3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5E4B3E" w:rsidRDefault="005E4B3E" w:rsidP="005E4B3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E4B3E" w:rsidRPr="001C2C42" w:rsidRDefault="005E4B3E" w:rsidP="005E4B3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E4B3E" w:rsidRPr="000A1C0E" w:rsidRDefault="005E4B3E" w:rsidP="005E4B3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5E4B3E" w:rsidRPr="000A1C0E" w:rsidRDefault="005E4B3E" w:rsidP="005E4B3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3</w:t>
      </w:r>
    </w:p>
    <w:p w:rsidR="005E4B3E" w:rsidRDefault="005E4B3E" w:rsidP="005E4B3E">
      <w:pPr>
        <w:jc w:val="both"/>
        <w:rPr>
          <w:i/>
          <w:sz w:val="22"/>
          <w:szCs w:val="22"/>
        </w:rPr>
      </w:pPr>
    </w:p>
    <w:p w:rsidR="005C767D" w:rsidRPr="005C767D" w:rsidRDefault="005C767D" w:rsidP="005E4B3E">
      <w:pPr>
        <w:jc w:val="both"/>
        <w:rPr>
          <w:i/>
          <w:sz w:val="18"/>
          <w:szCs w:val="18"/>
        </w:rPr>
      </w:pPr>
    </w:p>
    <w:p w:rsidR="005E4B3E" w:rsidRDefault="005E4B3E" w:rsidP="005E4B3E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5E4B3E" w:rsidRDefault="005E4B3E" w:rsidP="005E4B3E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5E4B3E" w:rsidRPr="00C81F26" w:rsidRDefault="005E4B3E" w:rsidP="005E4B3E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materiałów opatrunkowych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13</w:t>
      </w:r>
      <w:r w:rsidRPr="00C81F26">
        <w:rPr>
          <w:b/>
          <w:i/>
          <w:sz w:val="22"/>
          <w:szCs w:val="22"/>
        </w:rPr>
        <w:t>/P/2021</w:t>
      </w:r>
    </w:p>
    <w:p w:rsidR="005E4B3E" w:rsidRDefault="005E4B3E" w:rsidP="005E4B3E">
      <w:pPr>
        <w:jc w:val="both"/>
        <w:rPr>
          <w:b/>
          <w:sz w:val="22"/>
          <w:szCs w:val="22"/>
        </w:rPr>
      </w:pPr>
    </w:p>
    <w:p w:rsidR="005E4B3E" w:rsidRDefault="005E4B3E" w:rsidP="005E4B3E">
      <w:pPr>
        <w:jc w:val="both"/>
        <w:rPr>
          <w:sz w:val="22"/>
          <w:szCs w:val="22"/>
        </w:rPr>
      </w:pPr>
    </w:p>
    <w:p w:rsidR="005E4B3E" w:rsidRPr="00F7750D" w:rsidRDefault="005E4B3E" w:rsidP="005E4B3E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D02A32" w:rsidRPr="006A5DF1" w:rsidTr="00090CD6">
        <w:tc>
          <w:tcPr>
            <w:tcW w:w="9356" w:type="dxa"/>
            <w:shd w:val="clear" w:color="auto" w:fill="auto"/>
          </w:tcPr>
          <w:p w:rsidR="00D02A32" w:rsidRPr="006A7480" w:rsidRDefault="00D02A32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A7480">
              <w:rPr>
                <w:sz w:val="24"/>
                <w:szCs w:val="24"/>
                <w:u w:val="single"/>
              </w:rPr>
              <w:t>Pakiet 8</w:t>
            </w:r>
          </w:p>
          <w:p w:rsidR="00D02A32" w:rsidRPr="005E4B3E" w:rsidRDefault="00D02A32" w:rsidP="006A7480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5E4B3E">
              <w:rPr>
                <w:sz w:val="24"/>
                <w:szCs w:val="24"/>
              </w:rPr>
              <w:t>Czy Zamawiający dopuści kompres oczny włókninowo - celulozowy, jałowy w rozmiarze 5,5cm x 7,5cm?</w:t>
            </w:r>
          </w:p>
          <w:p w:rsidR="006A7480" w:rsidRPr="006A7480" w:rsidRDefault="006A7480" w:rsidP="006A748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A7480">
              <w:rPr>
                <w:b/>
                <w:sz w:val="24"/>
                <w:szCs w:val="24"/>
              </w:rPr>
              <w:t>Odp.:</w:t>
            </w:r>
          </w:p>
          <w:p w:rsidR="006A7480" w:rsidRDefault="005C767D" w:rsidP="00090C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8 </w:t>
            </w:r>
            <w:r w:rsidRPr="005E4B3E">
              <w:rPr>
                <w:sz w:val="24"/>
                <w:szCs w:val="24"/>
              </w:rPr>
              <w:t>kompres oczny włókninowo - celulozowy, jałowy w</w:t>
            </w:r>
            <w:r>
              <w:rPr>
                <w:sz w:val="24"/>
                <w:szCs w:val="24"/>
              </w:rPr>
              <w:t> </w:t>
            </w:r>
            <w:r w:rsidRPr="005E4B3E">
              <w:rPr>
                <w:sz w:val="24"/>
                <w:szCs w:val="24"/>
              </w:rPr>
              <w:t>rozmiarze 5,5cm x 7,5cm</w:t>
            </w:r>
            <w:r>
              <w:rPr>
                <w:sz w:val="24"/>
                <w:szCs w:val="24"/>
              </w:rPr>
              <w:t>.</w:t>
            </w:r>
          </w:p>
          <w:p w:rsidR="005C767D" w:rsidRDefault="005C767D" w:rsidP="005C767D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D02A32" w:rsidRPr="006A7480" w:rsidRDefault="00D02A32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A7480">
              <w:rPr>
                <w:sz w:val="24"/>
                <w:szCs w:val="24"/>
                <w:u w:val="single"/>
              </w:rPr>
              <w:t>Pakiet 9</w:t>
            </w:r>
          </w:p>
          <w:p w:rsidR="00D02A32" w:rsidRPr="005E4B3E" w:rsidRDefault="00D02A32" w:rsidP="006A7480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5E4B3E">
              <w:rPr>
                <w:sz w:val="24"/>
                <w:szCs w:val="24"/>
              </w:rPr>
              <w:t>Czy Zamawiający dopuści podanie ceny za opakowanie handlowe a'100szt z przeliczeniem zamawianej ilości?</w:t>
            </w:r>
          </w:p>
          <w:p w:rsidR="006A7480" w:rsidRPr="006A7480" w:rsidRDefault="006A7480" w:rsidP="006A748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A7480">
              <w:rPr>
                <w:b/>
                <w:sz w:val="24"/>
                <w:szCs w:val="24"/>
              </w:rPr>
              <w:t>Odp.:</w:t>
            </w:r>
          </w:p>
          <w:p w:rsidR="006A7480" w:rsidRDefault="005C767D" w:rsidP="00090C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9 </w:t>
            </w:r>
            <w:r w:rsidRPr="005E4B3E">
              <w:rPr>
                <w:sz w:val="24"/>
                <w:szCs w:val="24"/>
              </w:rPr>
              <w:t>podanie ceny za opakowanie handlowe a'100szt z</w:t>
            </w:r>
            <w:r>
              <w:rPr>
                <w:sz w:val="24"/>
                <w:szCs w:val="24"/>
              </w:rPr>
              <w:t> </w:t>
            </w:r>
            <w:r w:rsidRPr="005E4B3E">
              <w:rPr>
                <w:sz w:val="24"/>
                <w:szCs w:val="24"/>
              </w:rPr>
              <w:t>przeliczeniem zamawianej ilości</w:t>
            </w:r>
            <w:r>
              <w:rPr>
                <w:sz w:val="24"/>
                <w:szCs w:val="24"/>
              </w:rPr>
              <w:t>.</w:t>
            </w:r>
          </w:p>
          <w:p w:rsidR="006A7480" w:rsidRDefault="006A7480" w:rsidP="005C767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02A32" w:rsidRPr="006A7480" w:rsidRDefault="00D02A32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A7480">
              <w:rPr>
                <w:sz w:val="24"/>
                <w:szCs w:val="24"/>
                <w:u w:val="single"/>
              </w:rPr>
              <w:t>Pakiet 11, pozycja 1-2</w:t>
            </w:r>
          </w:p>
          <w:p w:rsidR="00D02A32" w:rsidRPr="005E4B3E" w:rsidRDefault="00D02A32" w:rsidP="006A7480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5E4B3E">
              <w:rPr>
                <w:sz w:val="24"/>
                <w:szCs w:val="24"/>
              </w:rPr>
              <w:t xml:space="preserve">Czy Zamawiający dopuści opaski o właściwościach kohezyjnych </w:t>
            </w:r>
            <w:proofErr w:type="spellStart"/>
            <w:r w:rsidRPr="005E4B3E">
              <w:rPr>
                <w:sz w:val="24"/>
                <w:szCs w:val="24"/>
              </w:rPr>
              <w:t>bezlateksowe</w:t>
            </w:r>
            <w:proofErr w:type="spellEnd"/>
            <w:r w:rsidRPr="005E4B3E">
              <w:rPr>
                <w:sz w:val="24"/>
                <w:szCs w:val="24"/>
              </w:rPr>
              <w:t>?</w:t>
            </w:r>
          </w:p>
          <w:p w:rsidR="006A7480" w:rsidRPr="006A7480" w:rsidRDefault="006A7480" w:rsidP="006A748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A7480">
              <w:rPr>
                <w:b/>
                <w:sz w:val="24"/>
                <w:szCs w:val="24"/>
              </w:rPr>
              <w:t>Odp.:</w:t>
            </w:r>
          </w:p>
          <w:p w:rsidR="006A7480" w:rsidRDefault="00940163" w:rsidP="00090C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11 poz. 1-2 </w:t>
            </w:r>
            <w:r w:rsidRPr="005E4B3E">
              <w:rPr>
                <w:sz w:val="24"/>
                <w:szCs w:val="24"/>
              </w:rPr>
              <w:t xml:space="preserve">opaski o właściwościach kohezyjnych </w:t>
            </w:r>
            <w:proofErr w:type="spellStart"/>
            <w:r w:rsidRPr="005E4B3E">
              <w:rPr>
                <w:sz w:val="24"/>
                <w:szCs w:val="24"/>
              </w:rPr>
              <w:t>bezlateksowe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5C767D" w:rsidRDefault="005C767D" w:rsidP="0094016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02A32" w:rsidRPr="006A7480" w:rsidRDefault="00D02A32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A7480">
              <w:rPr>
                <w:sz w:val="24"/>
                <w:szCs w:val="24"/>
                <w:u w:val="single"/>
              </w:rPr>
              <w:t>Pakiet 12, pozycja 6</w:t>
            </w:r>
          </w:p>
          <w:p w:rsidR="00D02A32" w:rsidRPr="005E4B3E" w:rsidRDefault="00D02A32" w:rsidP="006A7480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5E4B3E">
              <w:rPr>
                <w:sz w:val="24"/>
                <w:szCs w:val="24"/>
              </w:rPr>
              <w:t>Czy Zamawiający dopuści plaster w rozmiarze 1,6cm x 5,7cm pakowany a'500sztuk, z</w:t>
            </w:r>
            <w:r w:rsidR="006A7480">
              <w:rPr>
                <w:sz w:val="24"/>
                <w:szCs w:val="24"/>
              </w:rPr>
              <w:t> </w:t>
            </w:r>
            <w:r w:rsidRPr="005E4B3E">
              <w:rPr>
                <w:sz w:val="24"/>
                <w:szCs w:val="24"/>
              </w:rPr>
              <w:t>przeliczeniem zamawianej ilości?</w:t>
            </w:r>
          </w:p>
          <w:p w:rsidR="00940163" w:rsidRDefault="00940163" w:rsidP="006A7480">
            <w:pPr>
              <w:ind w:left="30" w:right="-74"/>
              <w:jc w:val="both"/>
              <w:rPr>
                <w:b/>
                <w:sz w:val="24"/>
                <w:szCs w:val="24"/>
              </w:rPr>
            </w:pPr>
          </w:p>
          <w:p w:rsidR="006A7480" w:rsidRPr="006A7480" w:rsidRDefault="006A7480" w:rsidP="006A7480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A7480">
              <w:rPr>
                <w:b/>
                <w:sz w:val="24"/>
                <w:szCs w:val="24"/>
              </w:rPr>
              <w:lastRenderedPageBreak/>
              <w:t>Odp.:</w:t>
            </w:r>
          </w:p>
          <w:p w:rsidR="006A7480" w:rsidRDefault="00940163" w:rsidP="00090C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12 poz. 6 </w:t>
            </w:r>
            <w:r w:rsidRPr="005E4B3E">
              <w:rPr>
                <w:sz w:val="24"/>
                <w:szCs w:val="24"/>
              </w:rPr>
              <w:t>plaster w rozmiarze 1,6cm x 5,7cm pakowany a'500sztuk, z</w:t>
            </w:r>
            <w:r>
              <w:rPr>
                <w:sz w:val="24"/>
                <w:szCs w:val="24"/>
              </w:rPr>
              <w:t> </w:t>
            </w:r>
            <w:r w:rsidRPr="005E4B3E">
              <w:rPr>
                <w:sz w:val="24"/>
                <w:szCs w:val="24"/>
              </w:rPr>
              <w:t>przeliczeniem zamawianej ilości</w:t>
            </w:r>
            <w:r>
              <w:rPr>
                <w:sz w:val="24"/>
                <w:szCs w:val="24"/>
              </w:rPr>
              <w:t>.</w:t>
            </w:r>
          </w:p>
          <w:p w:rsidR="00940163" w:rsidRDefault="00940163" w:rsidP="0094016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02A32" w:rsidRPr="006A7480" w:rsidRDefault="00D02A32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A7480">
              <w:rPr>
                <w:sz w:val="24"/>
                <w:szCs w:val="24"/>
                <w:u w:val="single"/>
              </w:rPr>
              <w:t>Pakiet 12, pozycja 7</w:t>
            </w:r>
          </w:p>
          <w:p w:rsidR="00D02A32" w:rsidRDefault="00D02A32" w:rsidP="00940163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5E4B3E">
              <w:rPr>
                <w:sz w:val="24"/>
                <w:szCs w:val="24"/>
              </w:rPr>
              <w:t>Czy Zamawiający dopuści plaster do zamykania ran bez zaokrąglonych brzegów?</w:t>
            </w:r>
          </w:p>
          <w:p w:rsidR="006A7480" w:rsidRPr="006A7480" w:rsidRDefault="006A7480" w:rsidP="0094016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A7480">
              <w:rPr>
                <w:b/>
                <w:sz w:val="24"/>
                <w:szCs w:val="24"/>
              </w:rPr>
              <w:t>Odp.:</w:t>
            </w:r>
          </w:p>
          <w:p w:rsidR="006A7480" w:rsidRDefault="00940163" w:rsidP="006A748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12 poz. 7</w:t>
            </w:r>
            <w:r w:rsidRPr="005E4B3E">
              <w:rPr>
                <w:sz w:val="24"/>
                <w:szCs w:val="24"/>
              </w:rPr>
              <w:t xml:space="preserve"> plaster do zamykania ran bez zaokrąglonych brzegów</w:t>
            </w:r>
            <w:r w:rsidR="00E02AD3">
              <w:rPr>
                <w:sz w:val="24"/>
                <w:szCs w:val="24"/>
              </w:rPr>
              <w:t>.</w:t>
            </w:r>
          </w:p>
          <w:p w:rsidR="00940163" w:rsidRPr="005E4B3E" w:rsidRDefault="00940163" w:rsidP="00E02AD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02A32" w:rsidRPr="006A7480" w:rsidRDefault="00D02A32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A7480">
              <w:rPr>
                <w:sz w:val="24"/>
                <w:szCs w:val="24"/>
                <w:u w:val="single"/>
              </w:rPr>
              <w:t>Pakiet 18, pozycja 1</w:t>
            </w:r>
          </w:p>
          <w:p w:rsidR="00D02A32" w:rsidRPr="005E4B3E" w:rsidRDefault="00D02A32" w:rsidP="00940163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5E4B3E">
              <w:rPr>
                <w:sz w:val="24"/>
                <w:szCs w:val="24"/>
              </w:rPr>
              <w:t>Czy Zamawiający dopuści ligninę w rolce pakowaną 2 x 500szt, z przeliczeniem zamawianej ilości?</w:t>
            </w:r>
          </w:p>
          <w:p w:rsidR="006A7480" w:rsidRPr="006A7480" w:rsidRDefault="006A7480" w:rsidP="0094016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A7480">
              <w:rPr>
                <w:b/>
                <w:sz w:val="24"/>
                <w:szCs w:val="24"/>
              </w:rPr>
              <w:t>Odp.:</w:t>
            </w:r>
          </w:p>
          <w:p w:rsidR="006A7480" w:rsidRDefault="00E02AD3" w:rsidP="00090C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18 poz. 1</w:t>
            </w:r>
            <w:r w:rsidRPr="005E4B3E">
              <w:rPr>
                <w:sz w:val="24"/>
                <w:szCs w:val="24"/>
              </w:rPr>
              <w:t xml:space="preserve"> ligninę w rolce pakowaną 2 x 500szt, z</w:t>
            </w:r>
            <w:r>
              <w:rPr>
                <w:sz w:val="24"/>
                <w:szCs w:val="24"/>
              </w:rPr>
              <w:t> </w:t>
            </w:r>
            <w:r w:rsidRPr="005E4B3E">
              <w:rPr>
                <w:sz w:val="24"/>
                <w:szCs w:val="24"/>
              </w:rPr>
              <w:t>przeliczeniem zamawianej ilości</w:t>
            </w:r>
            <w:r>
              <w:rPr>
                <w:sz w:val="24"/>
                <w:szCs w:val="24"/>
              </w:rPr>
              <w:t>.</w:t>
            </w:r>
          </w:p>
          <w:p w:rsidR="006A7480" w:rsidRDefault="006A7480" w:rsidP="00E02AD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02A32" w:rsidRPr="006A7480" w:rsidRDefault="00D02A32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A7480">
              <w:rPr>
                <w:sz w:val="24"/>
                <w:szCs w:val="24"/>
                <w:u w:val="single"/>
              </w:rPr>
              <w:t>Pakiet 20, pozycja 4</w:t>
            </w:r>
          </w:p>
          <w:p w:rsidR="00D02A32" w:rsidRPr="005E4B3E" w:rsidRDefault="00D02A32" w:rsidP="00E02AD3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5E4B3E">
              <w:rPr>
                <w:sz w:val="24"/>
                <w:szCs w:val="24"/>
              </w:rPr>
              <w:t>Czy Zamawiający dopuści opaskę elastyczną podtrzymującą tkaną?</w:t>
            </w:r>
          </w:p>
          <w:p w:rsidR="006A7480" w:rsidRPr="006A7480" w:rsidRDefault="006A7480" w:rsidP="00E02AD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A7480">
              <w:rPr>
                <w:b/>
                <w:sz w:val="24"/>
                <w:szCs w:val="24"/>
              </w:rPr>
              <w:t>Odp.:</w:t>
            </w:r>
          </w:p>
          <w:p w:rsidR="006A7480" w:rsidRDefault="00E02AD3" w:rsidP="00090CD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</w:t>
            </w:r>
            <w:r w:rsidR="00CF7797">
              <w:rPr>
                <w:sz w:val="24"/>
                <w:szCs w:val="24"/>
              </w:rPr>
              <w:t xml:space="preserve"> zaoferowanego produktu</w:t>
            </w:r>
            <w:r>
              <w:rPr>
                <w:sz w:val="24"/>
                <w:szCs w:val="24"/>
              </w:rPr>
              <w:t xml:space="preserve">. </w:t>
            </w:r>
          </w:p>
          <w:p w:rsidR="00E02AD3" w:rsidRDefault="00E02AD3" w:rsidP="00E02AD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02A32" w:rsidRPr="006A7480" w:rsidRDefault="00D02A32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A7480">
              <w:rPr>
                <w:sz w:val="24"/>
                <w:szCs w:val="24"/>
                <w:u w:val="single"/>
              </w:rPr>
              <w:t>Pakiet 20, pozycja 4</w:t>
            </w:r>
          </w:p>
          <w:p w:rsidR="00D02A32" w:rsidRDefault="00D02A32" w:rsidP="00E02AD3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5E4B3E">
              <w:rPr>
                <w:sz w:val="24"/>
                <w:szCs w:val="24"/>
              </w:rPr>
              <w:t>Czy Zamawiający dopuści opaskę elastyczną o średniej rozciągliwości (ok. 60%), tkaną, wykonaną z bawełny oraz poliamidu?</w:t>
            </w:r>
          </w:p>
          <w:p w:rsidR="006A7480" w:rsidRPr="006A7480" w:rsidRDefault="006A7480" w:rsidP="00E02AD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A7480">
              <w:rPr>
                <w:b/>
                <w:sz w:val="24"/>
                <w:szCs w:val="24"/>
              </w:rPr>
              <w:t>Odp.:</w:t>
            </w:r>
          </w:p>
          <w:p w:rsidR="00CF7797" w:rsidRDefault="00CF7797" w:rsidP="00CF779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zaoferowanego produktu. </w:t>
            </w:r>
          </w:p>
          <w:p w:rsidR="00E02AD3" w:rsidRPr="005E4B3E" w:rsidRDefault="00E02AD3" w:rsidP="00E02AD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D02A32" w:rsidRPr="006A7480" w:rsidRDefault="00D02A32" w:rsidP="00090CD6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A7480">
              <w:rPr>
                <w:sz w:val="24"/>
                <w:szCs w:val="24"/>
                <w:u w:val="single"/>
              </w:rPr>
              <w:t>Pakiet 20, pozycja 4</w:t>
            </w:r>
          </w:p>
          <w:p w:rsidR="00D02A32" w:rsidRPr="005E4B3E" w:rsidRDefault="00D02A32" w:rsidP="00E02AD3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5E4B3E">
              <w:rPr>
                <w:sz w:val="24"/>
                <w:szCs w:val="24"/>
              </w:rPr>
              <w:t>Czy Zamawiający dopuści opaskę w rozmiarze 5m x 15cm z przeliczeniem podanych ilości na 640szt?</w:t>
            </w:r>
          </w:p>
          <w:p w:rsidR="006A7480" w:rsidRPr="006A7480" w:rsidRDefault="006A7480" w:rsidP="00E02AD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A7480">
              <w:rPr>
                <w:b/>
                <w:sz w:val="24"/>
                <w:szCs w:val="24"/>
              </w:rPr>
              <w:t>Odp.:</w:t>
            </w:r>
          </w:p>
          <w:p w:rsidR="00CF7797" w:rsidRDefault="00CF7797" w:rsidP="00CF779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zaoferowanego produktu. </w:t>
            </w:r>
          </w:p>
          <w:p w:rsidR="00D02A32" w:rsidRPr="00D02A32" w:rsidRDefault="00D02A32" w:rsidP="00090CD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6A7480" w:rsidRPr="002B13ED" w:rsidRDefault="006A7480" w:rsidP="006A7480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2B13ED">
        <w:rPr>
          <w:i/>
          <w:sz w:val="24"/>
          <w:szCs w:val="24"/>
        </w:rPr>
        <w:lastRenderedPageBreak/>
        <w:t>Zamawiający</w:t>
      </w:r>
    </w:p>
    <w:p w:rsidR="006A7480" w:rsidRPr="002B13ED" w:rsidRDefault="006A7480" w:rsidP="006A7480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6A7480" w:rsidRPr="002B13ED" w:rsidRDefault="006A7480" w:rsidP="006A7480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2B13ED">
        <w:rPr>
          <w:i/>
          <w:sz w:val="24"/>
          <w:szCs w:val="24"/>
        </w:rPr>
        <w:t>p.o. Dyrektor</w:t>
      </w:r>
    </w:p>
    <w:p w:rsidR="006A7480" w:rsidRPr="002B13ED" w:rsidRDefault="006A7480" w:rsidP="006A7480">
      <w:pPr>
        <w:jc w:val="right"/>
        <w:rPr>
          <w:sz w:val="24"/>
          <w:szCs w:val="24"/>
        </w:rPr>
      </w:pPr>
      <w:r w:rsidRPr="002B13ED">
        <w:rPr>
          <w:i/>
          <w:sz w:val="24"/>
          <w:szCs w:val="24"/>
        </w:rPr>
        <w:t>Bohdan Kozak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5E4B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15A" w:rsidRDefault="00C5615A">
      <w:r>
        <w:separator/>
      </w:r>
    </w:p>
  </w:endnote>
  <w:endnote w:type="continuationSeparator" w:id="0">
    <w:p w:rsidR="00C5615A" w:rsidRDefault="00C561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5008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5008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5008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F7797" w:rsidRPr="00CF7797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15A" w:rsidRDefault="00C5615A">
      <w:r>
        <w:separator/>
      </w:r>
    </w:p>
  </w:footnote>
  <w:footnote w:type="continuationSeparator" w:id="0">
    <w:p w:rsidR="00C5615A" w:rsidRDefault="00C561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A32" w:rsidRDefault="00D02A3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A32" w:rsidRDefault="00D02A3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A32" w:rsidRDefault="00D02A3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45F64CE"/>
    <w:multiLevelType w:val="hybridMultilevel"/>
    <w:tmpl w:val="B9F8D7C4"/>
    <w:lvl w:ilvl="0" w:tplc="61BCC41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02A32"/>
    <w:rsid w:val="00031374"/>
    <w:rsid w:val="000A1097"/>
    <w:rsid w:val="000E2A8F"/>
    <w:rsid w:val="0012774F"/>
    <w:rsid w:val="00144B7A"/>
    <w:rsid w:val="00180C6E"/>
    <w:rsid w:val="002273BD"/>
    <w:rsid w:val="00287552"/>
    <w:rsid w:val="0029606A"/>
    <w:rsid w:val="002C66D4"/>
    <w:rsid w:val="00385922"/>
    <w:rsid w:val="003D0309"/>
    <w:rsid w:val="00416DE4"/>
    <w:rsid w:val="004848F3"/>
    <w:rsid w:val="004A75F2"/>
    <w:rsid w:val="005144A9"/>
    <w:rsid w:val="00520165"/>
    <w:rsid w:val="005B1B08"/>
    <w:rsid w:val="005C767D"/>
    <w:rsid w:val="005E4B3E"/>
    <w:rsid w:val="00632C3C"/>
    <w:rsid w:val="00662BDB"/>
    <w:rsid w:val="006A5DF1"/>
    <w:rsid w:val="006A7480"/>
    <w:rsid w:val="006B7198"/>
    <w:rsid w:val="006D4AB3"/>
    <w:rsid w:val="006F3B81"/>
    <w:rsid w:val="007956ED"/>
    <w:rsid w:val="007D7198"/>
    <w:rsid w:val="00870F9F"/>
    <w:rsid w:val="008804B6"/>
    <w:rsid w:val="00897AB0"/>
    <w:rsid w:val="008A3553"/>
    <w:rsid w:val="00940163"/>
    <w:rsid w:val="00A21F83"/>
    <w:rsid w:val="00A905AC"/>
    <w:rsid w:val="00BA6584"/>
    <w:rsid w:val="00BE7BFD"/>
    <w:rsid w:val="00C370F2"/>
    <w:rsid w:val="00C44EEC"/>
    <w:rsid w:val="00C5615A"/>
    <w:rsid w:val="00CF7797"/>
    <w:rsid w:val="00D02A32"/>
    <w:rsid w:val="00D22FFA"/>
    <w:rsid w:val="00D8461B"/>
    <w:rsid w:val="00D915F2"/>
    <w:rsid w:val="00DF32E8"/>
    <w:rsid w:val="00DF53CA"/>
    <w:rsid w:val="00E02AD3"/>
    <w:rsid w:val="00E21B49"/>
    <w:rsid w:val="00E2789F"/>
    <w:rsid w:val="00E5008B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16DE4"/>
  </w:style>
  <w:style w:type="paragraph" w:styleId="Nagwek1">
    <w:name w:val="heading 1"/>
    <w:basedOn w:val="Normalny"/>
    <w:next w:val="Normalny"/>
    <w:link w:val="Nagwek1Znak"/>
    <w:qFormat/>
    <w:rsid w:val="00416DE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16DE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16D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16DE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6DE4"/>
  </w:style>
  <w:style w:type="paragraph" w:styleId="Tekstpodstawowywcity">
    <w:name w:val="Body Text Indent"/>
    <w:basedOn w:val="Normalny"/>
    <w:rsid w:val="00416DE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16DE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16DE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416DE4"/>
    <w:rPr>
      <w:sz w:val="28"/>
    </w:rPr>
  </w:style>
  <w:style w:type="paragraph" w:styleId="Tekstpodstawowywcity3">
    <w:name w:val="Body Text Indent 3"/>
    <w:basedOn w:val="Normalny"/>
    <w:rsid w:val="00416DE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E4B3E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5E4B3E"/>
  </w:style>
  <w:style w:type="character" w:customStyle="1" w:styleId="TekstpodstawowyZnak">
    <w:name w:val="Tekst podstawowy Znak"/>
    <w:basedOn w:val="Domylnaczcionkaakapitu"/>
    <w:link w:val="Tekstpodstawowy"/>
    <w:rsid w:val="006A7480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375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2021-10-27T12:35:00Z</cp:lastPrinted>
  <dcterms:created xsi:type="dcterms:W3CDTF">2021-10-27T13:05:00Z</dcterms:created>
  <dcterms:modified xsi:type="dcterms:W3CDTF">2021-10-27T13:05:00Z</dcterms:modified>
</cp:coreProperties>
</file>