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F420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420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F4209">
        <w:rPr>
          <w:sz w:val="22"/>
          <w:szCs w:val="22"/>
        </w:rPr>
        <w:t>2021-10-25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92544" w:rsidRDefault="00F92544" w:rsidP="00F92544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05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92544" w:rsidRPr="00B21EE8" w:rsidRDefault="00F92544" w:rsidP="00F92544">
      <w:pPr>
        <w:rPr>
          <w:rFonts w:ascii="Segoe UI" w:hAnsi="Segoe UI" w:cs="Segoe UI"/>
          <w:color w:val="000000"/>
          <w:sz w:val="16"/>
          <w:szCs w:val="16"/>
          <w:u w:val="single"/>
        </w:rPr>
      </w:pPr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RPO .RB .21.004.01 - PCI N2_063 Ekologiczny koagulant do separacji </w:t>
      </w:r>
      <w:proofErr w:type="spellStart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>trudnousuwalnych</w:t>
      </w:r>
      <w:proofErr w:type="spellEnd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 zanieczyszczeń ze- zad.1</w:t>
      </w:r>
    </w:p>
    <w:p w:rsidR="00F92544" w:rsidRPr="00B21EE8" w:rsidRDefault="00F92544" w:rsidP="00F92544">
      <w:pPr>
        <w:rPr>
          <w:rFonts w:ascii="Segoe UI" w:hAnsi="Segoe UI" w:cs="Segoe UI"/>
          <w:color w:val="000000"/>
          <w:sz w:val="16"/>
          <w:szCs w:val="16"/>
          <w:u w:val="single"/>
        </w:rPr>
      </w:pPr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RPO .RC .21.002.01 - N2-030. Bakteriocyny </w:t>
      </w:r>
      <w:proofErr w:type="spellStart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>Bacillus</w:t>
      </w:r>
      <w:proofErr w:type="spellEnd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 sp.: optymalizacja właściwości i modyfikacje zwięk</w:t>
      </w:r>
      <w:r>
        <w:rPr>
          <w:rFonts w:ascii="Segoe UI" w:hAnsi="Segoe UI" w:cs="Segoe UI"/>
          <w:color w:val="000000"/>
          <w:sz w:val="16"/>
          <w:szCs w:val="16"/>
          <w:u w:val="single"/>
        </w:rPr>
        <w:t>szające potencjał komercyjny</w:t>
      </w:r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- zad.2 </w:t>
      </w:r>
    </w:p>
    <w:p w:rsidR="00F92544" w:rsidRDefault="00F92544" w:rsidP="00FB7F50">
      <w:pPr>
        <w:spacing w:after="40"/>
        <w:rPr>
          <w:b/>
          <w:bCs/>
          <w:sz w:val="22"/>
          <w:szCs w:val="22"/>
        </w:rPr>
      </w:pPr>
      <w:bookmarkStart w:id="1" w:name="_GoBack"/>
      <w:bookmarkEnd w:id="1"/>
    </w:p>
    <w:p w:rsidR="00EF4209" w:rsidRPr="00EF4209" w:rsidRDefault="00EF4209" w:rsidP="00FB7F50">
      <w:pPr>
        <w:spacing w:after="40"/>
        <w:rPr>
          <w:b/>
          <w:bCs/>
          <w:sz w:val="22"/>
          <w:szCs w:val="22"/>
        </w:rPr>
      </w:pPr>
      <w:r w:rsidRPr="00EF4209">
        <w:rPr>
          <w:b/>
          <w:bCs/>
          <w:sz w:val="22"/>
          <w:szCs w:val="22"/>
        </w:rPr>
        <w:t>Politechnika Rzeszowska</w:t>
      </w:r>
    </w:p>
    <w:p w:rsidR="00FB7F50" w:rsidRPr="002245BE" w:rsidRDefault="00EF4209" w:rsidP="00FB7F50">
      <w:pPr>
        <w:spacing w:after="40"/>
        <w:rPr>
          <w:b/>
          <w:bCs/>
          <w:sz w:val="22"/>
          <w:szCs w:val="22"/>
        </w:rPr>
      </w:pPr>
      <w:r w:rsidRPr="00EF4209">
        <w:rPr>
          <w:b/>
          <w:bCs/>
          <w:sz w:val="22"/>
          <w:szCs w:val="22"/>
        </w:rPr>
        <w:t>Dział Zamówień Publicznych</w:t>
      </w:r>
    </w:p>
    <w:p w:rsidR="00FB7F50" w:rsidRPr="002245BE" w:rsidRDefault="00EF4209" w:rsidP="00FB7F50">
      <w:pPr>
        <w:rPr>
          <w:sz w:val="22"/>
          <w:szCs w:val="22"/>
        </w:rPr>
      </w:pPr>
      <w:r w:rsidRPr="00EF420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F4209">
        <w:rPr>
          <w:sz w:val="22"/>
          <w:szCs w:val="22"/>
        </w:rPr>
        <w:t>12</w:t>
      </w:r>
    </w:p>
    <w:p w:rsidR="00FB7F50" w:rsidRPr="002245BE" w:rsidRDefault="00EF4209" w:rsidP="00FB7F50">
      <w:pPr>
        <w:rPr>
          <w:sz w:val="22"/>
          <w:szCs w:val="22"/>
        </w:rPr>
      </w:pPr>
      <w:r w:rsidRPr="00EF420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F420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F4209" w:rsidRPr="00607F9B" w:rsidTr="005932CE">
        <w:trPr>
          <w:trHeight w:val="638"/>
        </w:trPr>
        <w:tc>
          <w:tcPr>
            <w:tcW w:w="959" w:type="dxa"/>
            <w:shd w:val="clear" w:color="auto" w:fill="auto"/>
          </w:tcPr>
          <w:p w:rsidR="00EF4209" w:rsidRPr="00607F9B" w:rsidRDefault="00EF4209" w:rsidP="005932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4209" w:rsidRPr="00607F9B" w:rsidRDefault="00EF4209" w:rsidP="005932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420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4209">
              <w:rPr>
                <w:b/>
                <w:bCs/>
                <w:sz w:val="22"/>
                <w:szCs w:val="22"/>
              </w:rPr>
              <w:t xml:space="preserve">Dostawa odczynników, szkła i akcesoriów </w:t>
            </w:r>
            <w:proofErr w:type="spellStart"/>
            <w:r w:rsidRPr="00EF4209">
              <w:rPr>
                <w:b/>
                <w:bCs/>
                <w:sz w:val="22"/>
                <w:szCs w:val="22"/>
              </w:rPr>
              <w:t>laboratoryjnych,dostawa</w:t>
            </w:r>
            <w:proofErr w:type="spellEnd"/>
            <w:r w:rsidRPr="00EF4209">
              <w:rPr>
                <w:b/>
                <w:bCs/>
                <w:sz w:val="22"/>
                <w:szCs w:val="22"/>
              </w:rPr>
              <w:t xml:space="preserve">  zestawu do dializ,  dostawa precyzyjnego miernika pola magnetycznego, dostawa wiertnicy do nawierzchni, dostawa suszarki z funkcją komory klimatycznej, dostawa spawarki do światłowodów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4209">
              <w:rPr>
                <w:b/>
                <w:sz w:val="22"/>
                <w:szCs w:val="22"/>
              </w:rPr>
              <w:t>NA/O/256/2021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F4209" w:rsidRPr="00EF420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F4209" w:rsidRPr="00EF4209">
        <w:rPr>
          <w:b/>
          <w:sz w:val="22"/>
          <w:szCs w:val="22"/>
        </w:rPr>
        <w:t>Politechnika Rzeszowska</w:t>
      </w:r>
    </w:p>
    <w:p w:rsidR="008642B3" w:rsidRDefault="00EF420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F420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F4209">
        <w:rPr>
          <w:sz w:val="22"/>
          <w:szCs w:val="22"/>
        </w:rPr>
        <w:t>(</w:t>
      </w:r>
      <w:proofErr w:type="spellStart"/>
      <w:r w:rsidRPr="00EF4209">
        <w:rPr>
          <w:sz w:val="22"/>
          <w:szCs w:val="22"/>
        </w:rPr>
        <w:t>t.j</w:t>
      </w:r>
      <w:proofErr w:type="spellEnd"/>
      <w:r w:rsidRPr="00EF4209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F4209" w:rsidTr="005932CE">
        <w:trPr>
          <w:cantSplit/>
        </w:trPr>
        <w:tc>
          <w:tcPr>
            <w:tcW w:w="9498" w:type="dxa"/>
          </w:tcPr>
          <w:p w:rsidR="00EF4209" w:rsidRPr="00D26ED6" w:rsidRDefault="00EF4209" w:rsidP="005932C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209">
              <w:rPr>
                <w:b/>
                <w:sz w:val="22"/>
                <w:szCs w:val="22"/>
              </w:rPr>
              <w:t>AB SYSTEM Andrzej Białoń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Zagórzany</w:t>
            </w:r>
          </w:p>
          <w:p w:rsidR="00EF4209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4209" w:rsidRPr="00211A34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420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4209">
              <w:rPr>
                <w:sz w:val="22"/>
                <w:szCs w:val="22"/>
              </w:rPr>
              <w:t>Dostawa odczynników, szkła i akcesoriów laboratoryjnych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4209">
              <w:rPr>
                <w:b/>
                <w:sz w:val="22"/>
                <w:szCs w:val="22"/>
              </w:rPr>
              <w:t>4 851.37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4209" w:rsidRPr="00D26ED6" w:rsidRDefault="00EF4209" w:rsidP="005932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4209" w:rsidRDefault="00EF4209" w:rsidP="005932C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4209">
              <w:t>Oferta zgodna z warunkami zamówienia.</w:t>
            </w:r>
          </w:p>
        </w:tc>
      </w:tr>
      <w:tr w:rsidR="00EF4209" w:rsidTr="005932CE">
        <w:trPr>
          <w:cantSplit/>
        </w:trPr>
        <w:tc>
          <w:tcPr>
            <w:tcW w:w="9498" w:type="dxa"/>
          </w:tcPr>
          <w:p w:rsidR="00EF4209" w:rsidRPr="00D26ED6" w:rsidRDefault="00EF4209" w:rsidP="005932C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209">
              <w:rPr>
                <w:b/>
                <w:sz w:val="22"/>
                <w:szCs w:val="22"/>
              </w:rPr>
              <w:lastRenderedPageBreak/>
              <w:t>ALCHEM Grupa Sp. z o.o.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Toruń</w:t>
            </w:r>
          </w:p>
          <w:p w:rsidR="00EF4209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4209" w:rsidRPr="00211A34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420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EF4209">
              <w:rPr>
                <w:sz w:val="22"/>
                <w:szCs w:val="22"/>
              </w:rPr>
              <w:t>Dostawazestawu</w:t>
            </w:r>
            <w:proofErr w:type="spellEnd"/>
            <w:r w:rsidRPr="00EF4209">
              <w:rPr>
                <w:sz w:val="22"/>
                <w:szCs w:val="22"/>
              </w:rPr>
              <w:t xml:space="preserve"> do dializy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4209">
              <w:rPr>
                <w:b/>
                <w:sz w:val="22"/>
                <w:szCs w:val="22"/>
              </w:rPr>
              <w:t>638.37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4209" w:rsidRPr="00D26ED6" w:rsidRDefault="00EF4209" w:rsidP="005932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4209" w:rsidRDefault="00EF4209" w:rsidP="005932C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4209">
              <w:t>Oferta zgodna z warunkami zamówienia.</w:t>
            </w:r>
          </w:p>
        </w:tc>
      </w:tr>
      <w:tr w:rsidR="00EF4209" w:rsidTr="005932CE">
        <w:trPr>
          <w:cantSplit/>
        </w:trPr>
        <w:tc>
          <w:tcPr>
            <w:tcW w:w="9498" w:type="dxa"/>
          </w:tcPr>
          <w:p w:rsidR="00EF4209" w:rsidRPr="00D26ED6" w:rsidRDefault="00EF4209" w:rsidP="005932C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209">
              <w:rPr>
                <w:b/>
                <w:sz w:val="22"/>
                <w:szCs w:val="22"/>
              </w:rPr>
              <w:t>MERAZET S.A.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F4209">
              <w:rPr>
                <w:bCs/>
                <w:sz w:val="22"/>
                <w:szCs w:val="22"/>
              </w:rPr>
              <w:t>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Poznań</w:t>
            </w:r>
          </w:p>
          <w:p w:rsidR="00EF4209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4209" w:rsidRPr="00211A34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4209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4209">
              <w:rPr>
                <w:sz w:val="22"/>
                <w:szCs w:val="22"/>
              </w:rPr>
              <w:t>Dostawa  precyzyjnego miernika pola magnetycznego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4209">
              <w:rPr>
                <w:b/>
                <w:sz w:val="22"/>
                <w:szCs w:val="22"/>
              </w:rPr>
              <w:t>23 985.00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4209" w:rsidRPr="00D26ED6" w:rsidRDefault="00EF4209" w:rsidP="005932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4209" w:rsidRDefault="00EF4209" w:rsidP="005932C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4209">
              <w:t>Oferta zgodna z warunkami zamówienia.</w:t>
            </w:r>
          </w:p>
        </w:tc>
      </w:tr>
      <w:tr w:rsidR="00EF4209" w:rsidTr="005932CE">
        <w:trPr>
          <w:cantSplit/>
        </w:trPr>
        <w:tc>
          <w:tcPr>
            <w:tcW w:w="9498" w:type="dxa"/>
          </w:tcPr>
          <w:p w:rsidR="00EF4209" w:rsidRPr="00D26ED6" w:rsidRDefault="00EF4209" w:rsidP="005932C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209">
              <w:rPr>
                <w:b/>
                <w:sz w:val="22"/>
                <w:szCs w:val="22"/>
              </w:rPr>
              <w:t>Cedima Polska Sp. z o.o.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Kryształowa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/74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01-356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Warszawa</w:t>
            </w:r>
          </w:p>
          <w:p w:rsidR="00EF4209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4209" w:rsidRPr="00211A34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4209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4209">
              <w:rPr>
                <w:sz w:val="22"/>
                <w:szCs w:val="22"/>
              </w:rPr>
              <w:t>Dostawa wiertnicy do nawierzchni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4209">
              <w:rPr>
                <w:b/>
                <w:sz w:val="22"/>
                <w:szCs w:val="22"/>
              </w:rPr>
              <w:t>14 538.60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4209" w:rsidRPr="00D26ED6" w:rsidRDefault="00EF4209" w:rsidP="005932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4209" w:rsidRDefault="00EF4209" w:rsidP="005932C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4209">
              <w:t>Oferta zgodna z warunkami zamówienia.</w:t>
            </w:r>
          </w:p>
        </w:tc>
      </w:tr>
      <w:tr w:rsidR="00EF4209" w:rsidTr="005932CE">
        <w:trPr>
          <w:cantSplit/>
        </w:trPr>
        <w:tc>
          <w:tcPr>
            <w:tcW w:w="9498" w:type="dxa"/>
          </w:tcPr>
          <w:p w:rsidR="00EF4209" w:rsidRPr="00D26ED6" w:rsidRDefault="00EF4209" w:rsidP="005932C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209">
              <w:rPr>
                <w:b/>
                <w:sz w:val="22"/>
                <w:szCs w:val="22"/>
              </w:rPr>
              <w:t>ALCHEM Grupa Sp. z o.o.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Toruń</w:t>
            </w:r>
          </w:p>
          <w:p w:rsidR="00EF4209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4209" w:rsidRPr="00211A34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4209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4209">
              <w:rPr>
                <w:sz w:val="22"/>
                <w:szCs w:val="22"/>
              </w:rPr>
              <w:t>Dostawa suszarki z funkcją komory klimatycznej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4209">
              <w:rPr>
                <w:b/>
                <w:sz w:val="22"/>
                <w:szCs w:val="22"/>
              </w:rPr>
              <w:t>14 760.00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4209" w:rsidRPr="00D26ED6" w:rsidRDefault="00EF4209" w:rsidP="005932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4209" w:rsidRDefault="00EF4209" w:rsidP="005932C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4209">
              <w:t>Oferta zgodna z warunkami zamówienia.</w:t>
            </w:r>
          </w:p>
        </w:tc>
      </w:tr>
      <w:tr w:rsidR="00EF4209" w:rsidTr="005932CE">
        <w:trPr>
          <w:cantSplit/>
        </w:trPr>
        <w:tc>
          <w:tcPr>
            <w:tcW w:w="9498" w:type="dxa"/>
          </w:tcPr>
          <w:p w:rsidR="00EF4209" w:rsidRPr="00D26ED6" w:rsidRDefault="00EF4209" w:rsidP="005932C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209">
              <w:rPr>
                <w:b/>
                <w:sz w:val="22"/>
                <w:szCs w:val="22"/>
              </w:rPr>
              <w:t>SHM System Sp. z o.o Sp. komandytowa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ul.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82A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4209" w:rsidRPr="009F0E5C" w:rsidRDefault="00EF4209" w:rsidP="005932CE">
            <w:pPr>
              <w:jc w:val="both"/>
              <w:rPr>
                <w:bCs/>
                <w:sz w:val="22"/>
                <w:szCs w:val="22"/>
              </w:rPr>
            </w:pPr>
            <w:r w:rsidRPr="00EF4209">
              <w:rPr>
                <w:bCs/>
                <w:sz w:val="22"/>
                <w:szCs w:val="22"/>
              </w:rPr>
              <w:t>30-444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09">
              <w:rPr>
                <w:bCs/>
                <w:sz w:val="22"/>
                <w:szCs w:val="22"/>
              </w:rPr>
              <w:t>Kraków</w:t>
            </w:r>
          </w:p>
          <w:p w:rsidR="00EF4209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4209" w:rsidRPr="00211A34" w:rsidRDefault="00EF4209" w:rsidP="005932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4209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4209">
              <w:rPr>
                <w:sz w:val="22"/>
                <w:szCs w:val="22"/>
              </w:rPr>
              <w:t>Dostawa spawarki do światłowodów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4209">
              <w:rPr>
                <w:b/>
                <w:sz w:val="22"/>
                <w:szCs w:val="22"/>
              </w:rPr>
              <w:t>35 055.00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4209" w:rsidRPr="00D26ED6" w:rsidRDefault="00EF4209" w:rsidP="005932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4209" w:rsidRDefault="00EF4209" w:rsidP="005932C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4209">
              <w:t>Oferta zgodna z warunkami zamówienia.</w:t>
            </w:r>
          </w:p>
        </w:tc>
      </w:tr>
    </w:tbl>
    <w:p w:rsidR="003A0AFC" w:rsidRPr="00756CDA" w:rsidRDefault="00BC490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BC4903" w:rsidRPr="00BC4903" w:rsidTr="005932CE">
        <w:tc>
          <w:tcPr>
            <w:tcW w:w="993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Cena oferty</w:t>
            </w:r>
          </w:p>
        </w:tc>
      </w:tr>
      <w:tr w:rsidR="00BC4903" w:rsidRPr="00BC4903" w:rsidTr="005932CE">
        <w:tc>
          <w:tcPr>
            <w:tcW w:w="993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C4903" w:rsidRPr="00BC4903" w:rsidRDefault="00BC4903" w:rsidP="00BC4903">
            <w:pPr>
              <w:spacing w:before="40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Cedima Polska Sp. z o.o.</w:t>
            </w:r>
          </w:p>
          <w:p w:rsidR="00BC4903" w:rsidRPr="00BC4903" w:rsidRDefault="00BC4903" w:rsidP="00BC4903">
            <w:pPr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 xml:space="preserve">Kryształowa 42/74 </w:t>
            </w:r>
          </w:p>
          <w:p w:rsidR="00BC4903" w:rsidRPr="00BC4903" w:rsidRDefault="00BC4903" w:rsidP="00BC4903">
            <w:pPr>
              <w:spacing w:after="120"/>
              <w:jc w:val="both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01-356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14 538.60 zł</w:t>
            </w:r>
          </w:p>
        </w:tc>
      </w:tr>
      <w:tr w:rsidR="00BC4903" w:rsidRPr="00BC4903" w:rsidTr="005932CE">
        <w:tc>
          <w:tcPr>
            <w:tcW w:w="993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C4903" w:rsidRPr="00BC4903" w:rsidRDefault="00BC4903" w:rsidP="00BC4903">
            <w:pPr>
              <w:spacing w:before="40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MERAZET S.A.</w:t>
            </w:r>
          </w:p>
          <w:p w:rsidR="00BC4903" w:rsidRPr="00BC4903" w:rsidRDefault="00BC4903" w:rsidP="00BC4903">
            <w:pPr>
              <w:rPr>
                <w:sz w:val="20"/>
                <w:szCs w:val="20"/>
              </w:rPr>
            </w:pPr>
            <w:proofErr w:type="spellStart"/>
            <w:r w:rsidRPr="00BC4903">
              <w:rPr>
                <w:sz w:val="20"/>
                <w:szCs w:val="20"/>
              </w:rPr>
              <w:t>Krauthofera</w:t>
            </w:r>
            <w:proofErr w:type="spellEnd"/>
            <w:r w:rsidRPr="00BC4903">
              <w:rPr>
                <w:sz w:val="20"/>
                <w:szCs w:val="20"/>
              </w:rPr>
              <w:t xml:space="preserve"> 36 </w:t>
            </w:r>
          </w:p>
          <w:p w:rsidR="00BC4903" w:rsidRPr="00BC4903" w:rsidRDefault="00BC4903" w:rsidP="00BC4903">
            <w:pPr>
              <w:spacing w:after="120"/>
              <w:jc w:val="both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60-203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23 985.00 zł</w:t>
            </w:r>
          </w:p>
        </w:tc>
      </w:tr>
      <w:tr w:rsidR="00BC4903" w:rsidRPr="00BC4903" w:rsidTr="005932CE">
        <w:tc>
          <w:tcPr>
            <w:tcW w:w="993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C4903" w:rsidRPr="00BC4903" w:rsidRDefault="00BC4903" w:rsidP="00BC4903">
            <w:pPr>
              <w:spacing w:before="40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MERAZET S.A.</w:t>
            </w:r>
          </w:p>
          <w:p w:rsidR="00BC4903" w:rsidRPr="00BC4903" w:rsidRDefault="00BC4903" w:rsidP="00BC4903">
            <w:pPr>
              <w:rPr>
                <w:sz w:val="20"/>
                <w:szCs w:val="20"/>
              </w:rPr>
            </w:pPr>
            <w:proofErr w:type="spellStart"/>
            <w:r w:rsidRPr="00BC4903">
              <w:rPr>
                <w:sz w:val="20"/>
                <w:szCs w:val="20"/>
              </w:rPr>
              <w:t>Krauthofera</w:t>
            </w:r>
            <w:proofErr w:type="spellEnd"/>
            <w:r w:rsidRPr="00BC4903">
              <w:rPr>
                <w:sz w:val="20"/>
                <w:szCs w:val="20"/>
              </w:rPr>
              <w:t xml:space="preserve"> 36 </w:t>
            </w:r>
          </w:p>
          <w:p w:rsidR="00BC4903" w:rsidRPr="00BC4903" w:rsidRDefault="00BC4903" w:rsidP="00BC4903">
            <w:pPr>
              <w:spacing w:after="120"/>
              <w:jc w:val="both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60-203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45 348.87 zł</w:t>
            </w:r>
          </w:p>
        </w:tc>
      </w:tr>
      <w:tr w:rsidR="00BC4903" w:rsidRPr="00BC4903" w:rsidTr="005932CE">
        <w:tc>
          <w:tcPr>
            <w:tcW w:w="993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C4903" w:rsidRPr="00BC4903" w:rsidRDefault="00BC4903" w:rsidP="00BC4903">
            <w:pPr>
              <w:spacing w:before="40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ALCHEM Grupa Sp. z o.o.</w:t>
            </w:r>
          </w:p>
          <w:p w:rsidR="00BC4903" w:rsidRPr="00BC4903" w:rsidRDefault="00BC4903" w:rsidP="00BC4903">
            <w:pPr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 xml:space="preserve">Polna 21 </w:t>
            </w:r>
          </w:p>
          <w:p w:rsidR="00BC4903" w:rsidRPr="00BC4903" w:rsidRDefault="00BC4903" w:rsidP="00BC4903">
            <w:pPr>
              <w:spacing w:after="120"/>
              <w:jc w:val="both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5 445.30 zł</w:t>
            </w:r>
          </w:p>
        </w:tc>
      </w:tr>
      <w:tr w:rsidR="00BC4903" w:rsidRPr="00BC4903" w:rsidTr="005932CE">
        <w:tc>
          <w:tcPr>
            <w:tcW w:w="993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C4903" w:rsidRPr="00BC4903" w:rsidRDefault="00BC4903" w:rsidP="00BC4903">
            <w:pPr>
              <w:spacing w:before="40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ALCHEM Grupa Sp. z o.o.</w:t>
            </w:r>
          </w:p>
          <w:p w:rsidR="00BC4903" w:rsidRPr="00BC4903" w:rsidRDefault="00BC4903" w:rsidP="00BC4903">
            <w:pPr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 xml:space="preserve">Polna 21 </w:t>
            </w:r>
          </w:p>
          <w:p w:rsidR="00BC4903" w:rsidRPr="00BC4903" w:rsidRDefault="00BC4903" w:rsidP="00BC4903">
            <w:pPr>
              <w:spacing w:after="120"/>
              <w:jc w:val="both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638.37 zł</w:t>
            </w:r>
          </w:p>
        </w:tc>
      </w:tr>
      <w:tr w:rsidR="00BC4903" w:rsidRPr="00BC4903" w:rsidTr="005932CE">
        <w:tc>
          <w:tcPr>
            <w:tcW w:w="993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C4903" w:rsidRPr="00BC4903" w:rsidRDefault="00BC4903" w:rsidP="00BC4903">
            <w:pPr>
              <w:spacing w:before="40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ALCHEM Grupa Sp. z o.o.</w:t>
            </w:r>
          </w:p>
          <w:p w:rsidR="00BC4903" w:rsidRPr="00BC4903" w:rsidRDefault="00BC4903" w:rsidP="00BC4903">
            <w:pPr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 xml:space="preserve">Polna 21 </w:t>
            </w:r>
          </w:p>
          <w:p w:rsidR="00BC4903" w:rsidRPr="00BC4903" w:rsidRDefault="00BC4903" w:rsidP="00BC4903">
            <w:pPr>
              <w:spacing w:after="120"/>
              <w:jc w:val="both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14 760.00 zł</w:t>
            </w:r>
          </w:p>
        </w:tc>
      </w:tr>
      <w:tr w:rsidR="00BC4903" w:rsidRPr="00BC4903" w:rsidTr="005932CE">
        <w:tc>
          <w:tcPr>
            <w:tcW w:w="993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C4903" w:rsidRPr="00BC4903" w:rsidRDefault="00BC4903" w:rsidP="00BC4903">
            <w:pPr>
              <w:spacing w:before="40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SHM System Sp. z o.o Sp. komandytowa</w:t>
            </w:r>
          </w:p>
          <w:p w:rsidR="00BC4903" w:rsidRPr="00BC4903" w:rsidRDefault="00BC4903" w:rsidP="00BC4903">
            <w:pPr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 xml:space="preserve">ul. Jana Pawła II 82A </w:t>
            </w:r>
          </w:p>
          <w:p w:rsidR="00BC4903" w:rsidRPr="00BC4903" w:rsidRDefault="00BC4903" w:rsidP="00BC4903">
            <w:pPr>
              <w:spacing w:after="120"/>
              <w:jc w:val="both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30-444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35 055.00 zł</w:t>
            </w:r>
          </w:p>
        </w:tc>
      </w:tr>
      <w:tr w:rsidR="00BC4903" w:rsidRPr="00BC4903" w:rsidTr="005932CE">
        <w:tc>
          <w:tcPr>
            <w:tcW w:w="993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C4903" w:rsidRPr="00BC4903" w:rsidRDefault="00BC4903" w:rsidP="00BC4903">
            <w:pPr>
              <w:spacing w:before="40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AB SYSTEM Andrzej Białoń</w:t>
            </w:r>
          </w:p>
          <w:p w:rsidR="00BC4903" w:rsidRPr="00BC4903" w:rsidRDefault="00BC4903" w:rsidP="00BC4903">
            <w:pPr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 xml:space="preserve">Klęczany 165 </w:t>
            </w:r>
          </w:p>
          <w:p w:rsidR="00BC4903" w:rsidRPr="00BC4903" w:rsidRDefault="00BC4903" w:rsidP="00BC4903">
            <w:pPr>
              <w:spacing w:after="120"/>
              <w:jc w:val="both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4 851.37 zł</w:t>
            </w:r>
          </w:p>
        </w:tc>
      </w:tr>
      <w:tr w:rsidR="00BC4903" w:rsidRPr="00BC4903" w:rsidTr="005932CE">
        <w:tc>
          <w:tcPr>
            <w:tcW w:w="993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C4903" w:rsidRPr="00BC4903" w:rsidRDefault="00BC4903" w:rsidP="00BC4903">
            <w:pPr>
              <w:spacing w:before="40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Element Urszula Bryja</w:t>
            </w:r>
          </w:p>
          <w:p w:rsidR="00BC4903" w:rsidRPr="00BC4903" w:rsidRDefault="00BC4903" w:rsidP="00BC4903">
            <w:pPr>
              <w:rPr>
                <w:sz w:val="20"/>
                <w:szCs w:val="20"/>
              </w:rPr>
            </w:pPr>
            <w:proofErr w:type="spellStart"/>
            <w:r w:rsidRPr="00BC4903">
              <w:rPr>
                <w:sz w:val="20"/>
                <w:szCs w:val="20"/>
              </w:rPr>
              <w:t>Prof</w:t>
            </w:r>
            <w:proofErr w:type="spellEnd"/>
            <w:r w:rsidRPr="00BC4903">
              <w:rPr>
                <w:sz w:val="20"/>
                <w:szCs w:val="20"/>
              </w:rPr>
              <w:t xml:space="preserve"> L. </w:t>
            </w:r>
            <w:proofErr w:type="spellStart"/>
            <w:r w:rsidRPr="00BC4903">
              <w:rPr>
                <w:sz w:val="20"/>
                <w:szCs w:val="20"/>
              </w:rPr>
              <w:t>Chmaja</w:t>
            </w:r>
            <w:proofErr w:type="spellEnd"/>
            <w:r w:rsidRPr="00BC4903">
              <w:rPr>
                <w:sz w:val="20"/>
                <w:szCs w:val="20"/>
              </w:rPr>
              <w:t xml:space="preserve"> 4 </w:t>
            </w:r>
          </w:p>
          <w:p w:rsidR="00BC4903" w:rsidRPr="00BC4903" w:rsidRDefault="00BC4903" w:rsidP="00BC4903">
            <w:pPr>
              <w:spacing w:after="120"/>
              <w:jc w:val="both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4903" w:rsidRPr="00BC4903" w:rsidRDefault="00BC4903" w:rsidP="00BC490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C4903">
              <w:rPr>
                <w:sz w:val="20"/>
                <w:szCs w:val="20"/>
              </w:rPr>
              <w:t>5 778.27 zł</w:t>
            </w:r>
          </w:p>
        </w:tc>
      </w:tr>
    </w:tbl>
    <w:p w:rsidR="00BC4903" w:rsidRDefault="00BC490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0B4" w:rsidRDefault="002F30B4">
      <w:r>
        <w:separator/>
      </w:r>
    </w:p>
  </w:endnote>
  <w:endnote w:type="continuationSeparator" w:id="0">
    <w:p w:rsidR="002F30B4" w:rsidRDefault="002F3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0B4" w:rsidRDefault="002F30B4">
      <w:r>
        <w:separator/>
      </w:r>
    </w:p>
  </w:footnote>
  <w:footnote w:type="continuationSeparator" w:id="0">
    <w:p w:rsidR="002F30B4" w:rsidRDefault="002F3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0B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F30B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4903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4209"/>
    <w:rsid w:val="00F33C66"/>
    <w:rsid w:val="00F9254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94B83-1BB3-49B6-A3AC-98F2F357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F9254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470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2021-10-25T08:59:00Z</dcterms:created>
  <dcterms:modified xsi:type="dcterms:W3CDTF">2021-10-25T09:00:00Z</dcterms:modified>
</cp:coreProperties>
</file>