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40D9" w14:textId="77777777" w:rsidR="00890B92" w:rsidRDefault="00A805BD" w:rsidP="00890B92">
      <w:pPr>
        <w:spacing w:after="240"/>
        <w:jc w:val="right"/>
        <w:rPr>
          <w:sz w:val="22"/>
          <w:szCs w:val="22"/>
        </w:rPr>
      </w:pPr>
      <w:r w:rsidRPr="00A805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05BD">
        <w:rPr>
          <w:sz w:val="22"/>
          <w:szCs w:val="22"/>
        </w:rPr>
        <w:t>2021-10-22</w:t>
      </w:r>
    </w:p>
    <w:p w14:paraId="3D038E6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C7B3A38" w14:textId="77777777" w:rsidR="00A805BD" w:rsidRPr="00A805BD" w:rsidRDefault="00A805BD" w:rsidP="00890B92">
      <w:pPr>
        <w:rPr>
          <w:b/>
          <w:bCs/>
          <w:sz w:val="22"/>
          <w:szCs w:val="22"/>
        </w:rPr>
      </w:pPr>
      <w:r w:rsidRPr="00A805BD">
        <w:rPr>
          <w:b/>
          <w:bCs/>
          <w:sz w:val="22"/>
          <w:szCs w:val="22"/>
        </w:rPr>
        <w:t>Szpital Miejski Specjalistyczny</w:t>
      </w:r>
    </w:p>
    <w:p w14:paraId="2E755BA6" w14:textId="77777777" w:rsidR="00A805BD" w:rsidRPr="00A805BD" w:rsidRDefault="00A805BD" w:rsidP="00890B92">
      <w:pPr>
        <w:rPr>
          <w:b/>
          <w:bCs/>
          <w:sz w:val="22"/>
          <w:szCs w:val="22"/>
        </w:rPr>
      </w:pPr>
      <w:r w:rsidRPr="00A805BD">
        <w:rPr>
          <w:b/>
          <w:bCs/>
          <w:sz w:val="22"/>
          <w:szCs w:val="22"/>
        </w:rPr>
        <w:t>im. Gabriela Narutowicza w Krakowie</w:t>
      </w:r>
    </w:p>
    <w:p w14:paraId="12497E0D" w14:textId="77777777" w:rsidR="00890B92" w:rsidRPr="00BD5546" w:rsidRDefault="00A805BD" w:rsidP="00890B92">
      <w:pPr>
        <w:rPr>
          <w:sz w:val="22"/>
          <w:szCs w:val="22"/>
        </w:rPr>
      </w:pPr>
      <w:r w:rsidRPr="00A805B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805BD">
        <w:rPr>
          <w:sz w:val="22"/>
          <w:szCs w:val="22"/>
        </w:rPr>
        <w:t>35-37</w:t>
      </w:r>
    </w:p>
    <w:p w14:paraId="2875738B" w14:textId="77777777" w:rsidR="00890B92" w:rsidRPr="00BD5546" w:rsidRDefault="00A805BD" w:rsidP="00890B92">
      <w:pPr>
        <w:rPr>
          <w:sz w:val="22"/>
          <w:szCs w:val="22"/>
        </w:rPr>
      </w:pPr>
      <w:r w:rsidRPr="00A805B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805BD">
        <w:rPr>
          <w:sz w:val="22"/>
          <w:szCs w:val="22"/>
        </w:rPr>
        <w:t>Kraków</w:t>
      </w:r>
    </w:p>
    <w:p w14:paraId="323FE4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C9B7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56310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05BD" w:rsidRPr="00A805BD">
        <w:rPr>
          <w:b/>
          <w:sz w:val="22"/>
          <w:szCs w:val="22"/>
        </w:rPr>
        <w:t>ZP/40/2021</w:t>
      </w:r>
      <w:r w:rsidR="00A80738" w:rsidRPr="00890B92">
        <w:rPr>
          <w:sz w:val="22"/>
          <w:szCs w:val="22"/>
        </w:rPr>
        <w:tab/>
        <w:t xml:space="preserve"> </w:t>
      </w:r>
    </w:p>
    <w:p w14:paraId="7FA498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75FD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9D0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D77E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FDFB2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9985138" w14:textId="538A975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805BD" w:rsidRPr="00A805BD">
        <w:rPr>
          <w:sz w:val="22"/>
          <w:szCs w:val="22"/>
        </w:rPr>
        <w:t>przetarg</w:t>
      </w:r>
      <w:r w:rsidR="00435613">
        <w:rPr>
          <w:sz w:val="22"/>
          <w:szCs w:val="22"/>
        </w:rPr>
        <w:t>u</w:t>
      </w:r>
      <w:r w:rsidR="00A805BD" w:rsidRPr="00A805BD">
        <w:rPr>
          <w:sz w:val="22"/>
          <w:szCs w:val="22"/>
        </w:rPr>
        <w:t xml:space="preserve"> nieograniczon</w:t>
      </w:r>
      <w:r w:rsidR="00435613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4370B393" w14:textId="77777777" w:rsidR="00A80738" w:rsidRPr="00890B92" w:rsidRDefault="00A805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05BD">
        <w:rPr>
          <w:b/>
          <w:sz w:val="22"/>
          <w:szCs w:val="22"/>
        </w:rPr>
        <w:t>Zakup i dostawa produktów farmaceutycznych IV</w:t>
      </w:r>
    </w:p>
    <w:p w14:paraId="55A5ED43" w14:textId="410BEE40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35613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05BD" w:rsidRPr="00A3048A" w14:paraId="6A3D623A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8BFB87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1 zamówienia w wysokości 5 745.60 zł brutto;</w:t>
            </w:r>
          </w:p>
        </w:tc>
      </w:tr>
      <w:tr w:rsidR="00A805BD" w:rsidRPr="00A3048A" w14:paraId="0010390B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EE3265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2 zamówienia w wysokości 972.00 zł brutto;</w:t>
            </w:r>
          </w:p>
        </w:tc>
      </w:tr>
      <w:tr w:rsidR="00A805BD" w:rsidRPr="00A3048A" w14:paraId="1C5D60A7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690123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3 zamówienia w wysokości 478.80 zł brutto;</w:t>
            </w:r>
          </w:p>
        </w:tc>
      </w:tr>
      <w:tr w:rsidR="00A805BD" w:rsidRPr="00A3048A" w14:paraId="69402848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51ABFF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4 zamówienia w wysokości 65 340.00 zł brutto;</w:t>
            </w:r>
          </w:p>
        </w:tc>
      </w:tr>
      <w:tr w:rsidR="00A805BD" w:rsidRPr="00A3048A" w14:paraId="4FE53029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563968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5 zamówienia w wysokości 1 316.09 zł brutto;</w:t>
            </w:r>
          </w:p>
        </w:tc>
      </w:tr>
      <w:tr w:rsidR="00A805BD" w:rsidRPr="00A3048A" w14:paraId="00C463E1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756585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6 zamówienia w wysokości 65 947.15 zł brutto;</w:t>
            </w:r>
          </w:p>
        </w:tc>
      </w:tr>
      <w:tr w:rsidR="00A805BD" w:rsidRPr="00A3048A" w14:paraId="5444BC55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3869EF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7 zamówienia w wysokości 6 588.00 zł brutto;</w:t>
            </w:r>
          </w:p>
        </w:tc>
      </w:tr>
      <w:tr w:rsidR="00A805BD" w:rsidRPr="00A3048A" w14:paraId="6DC49FAB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F9EB4B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8 zamówienia w wysokości 196 992.00 zł brutto;</w:t>
            </w:r>
          </w:p>
        </w:tc>
      </w:tr>
      <w:tr w:rsidR="00A805BD" w:rsidRPr="00A3048A" w14:paraId="2B5AD348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2E540A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9 zamówienia w wysokości 8 802.00 zł brutto;</w:t>
            </w:r>
          </w:p>
        </w:tc>
      </w:tr>
      <w:tr w:rsidR="00A805BD" w:rsidRPr="00A3048A" w14:paraId="7A8D84BF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684E37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10 zamówienia w wysokości 1 296.00 zł brutto;</w:t>
            </w:r>
          </w:p>
        </w:tc>
      </w:tr>
      <w:tr w:rsidR="00A805BD" w:rsidRPr="00A3048A" w14:paraId="52CC634C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2A7B64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11 zamówienia w wysokości 2 417.04 zł brutto;</w:t>
            </w:r>
          </w:p>
        </w:tc>
      </w:tr>
      <w:tr w:rsidR="00A805BD" w:rsidRPr="00A3048A" w14:paraId="547BE40E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0A4EC1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12 zamówienia w wysokości 9 548.71 zł brutto;</w:t>
            </w:r>
          </w:p>
        </w:tc>
      </w:tr>
      <w:tr w:rsidR="00A805BD" w:rsidRPr="00A3048A" w14:paraId="11C51105" w14:textId="77777777" w:rsidTr="00576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E8D1CA" w14:textId="77777777" w:rsidR="00A805BD" w:rsidRPr="00A3048A" w:rsidRDefault="00A805BD" w:rsidP="005761B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05BD">
              <w:rPr>
                <w:sz w:val="24"/>
                <w:szCs w:val="24"/>
              </w:rPr>
              <w:t>części 13 zamówienia w wysokości 5 709.59 zł brutto;</w:t>
            </w:r>
          </w:p>
        </w:tc>
      </w:tr>
    </w:tbl>
    <w:p w14:paraId="502AB01A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B2B3A2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CCC93B3" w14:textId="744EE619" w:rsidR="00C236D3" w:rsidRDefault="00435613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14:paraId="6F911113" w14:textId="2B490941" w:rsidR="00435613" w:rsidRDefault="00435613" w:rsidP="00173B20">
      <w:pPr>
        <w:jc w:val="right"/>
        <w:rPr>
          <w:sz w:val="22"/>
          <w:szCs w:val="22"/>
        </w:rPr>
      </w:pPr>
    </w:p>
    <w:p w14:paraId="2BF4C620" w14:textId="5134C12A" w:rsidR="00435613" w:rsidRPr="00890B92" w:rsidRDefault="00435613" w:rsidP="00435613">
      <w:pPr>
        <w:ind w:left="4956" w:firstLine="708"/>
        <w:jc w:val="center"/>
        <w:rPr>
          <w:sz w:val="22"/>
          <w:szCs w:val="22"/>
        </w:rPr>
      </w:pPr>
      <w:r>
        <w:rPr>
          <w:sz w:val="22"/>
          <w:szCs w:val="22"/>
        </w:rPr>
        <w:t>Barbara Szymańska</w:t>
      </w:r>
    </w:p>
    <w:sectPr w:rsidR="0043561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BF1C0" w14:textId="77777777" w:rsidR="00713682" w:rsidRDefault="00713682">
      <w:r>
        <w:separator/>
      </w:r>
    </w:p>
  </w:endnote>
  <w:endnote w:type="continuationSeparator" w:id="0">
    <w:p w14:paraId="6CCA6D6F" w14:textId="77777777" w:rsidR="00713682" w:rsidRDefault="0071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BF8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21A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43B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CB4000">
        <v:line id="_x0000_s2049" style="position:absolute;left:0;text-align:left;z-index:251657728" from="-3.85pt,8.7pt" to="455.15pt,8.7pt"/>
      </w:pict>
    </w:r>
  </w:p>
  <w:p w14:paraId="39B75487" w14:textId="3823E2F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8A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025A2" w14:textId="77777777" w:rsidR="009F189D" w:rsidRDefault="009F189D">
    <w:pPr>
      <w:pStyle w:val="Stopka"/>
      <w:tabs>
        <w:tab w:val="clear" w:pos="4536"/>
      </w:tabs>
      <w:jc w:val="center"/>
    </w:pPr>
  </w:p>
  <w:p w14:paraId="79E099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5170E" w14:textId="77777777" w:rsidR="00713682" w:rsidRDefault="00713682">
      <w:r>
        <w:separator/>
      </w:r>
    </w:p>
  </w:footnote>
  <w:footnote w:type="continuationSeparator" w:id="0">
    <w:p w14:paraId="3192C314" w14:textId="77777777" w:rsidR="00713682" w:rsidRDefault="00713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B120A" w14:textId="77777777" w:rsidR="00A805BD" w:rsidRDefault="00A80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6440" w14:textId="77777777" w:rsidR="00A805BD" w:rsidRDefault="00A80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6639" w14:textId="77777777" w:rsidR="00A805BD" w:rsidRDefault="00A805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68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5613"/>
    <w:rsid w:val="0049054E"/>
    <w:rsid w:val="00490DC0"/>
    <w:rsid w:val="00493F8C"/>
    <w:rsid w:val="004C7E9B"/>
    <w:rsid w:val="00510EC8"/>
    <w:rsid w:val="00524583"/>
    <w:rsid w:val="0069085C"/>
    <w:rsid w:val="00713682"/>
    <w:rsid w:val="00804A9B"/>
    <w:rsid w:val="00843263"/>
    <w:rsid w:val="00861E75"/>
    <w:rsid w:val="00890B92"/>
    <w:rsid w:val="009D19BD"/>
    <w:rsid w:val="009F189D"/>
    <w:rsid w:val="00A805B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6701D0"/>
  <w15:chartTrackingRefBased/>
  <w15:docId w15:val="{B377315C-9558-421E-9940-D9706D40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2021-10-22T06:41:00Z</dcterms:created>
  <dcterms:modified xsi:type="dcterms:W3CDTF">2021-10-22T06:42:00Z</dcterms:modified>
</cp:coreProperties>
</file>