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B62CA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2CA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62CA6">
        <w:rPr>
          <w:sz w:val="22"/>
          <w:szCs w:val="22"/>
        </w:rPr>
        <w:t>2021-10-20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62CA6" w:rsidRPr="00B62CA6" w:rsidRDefault="00B62CA6" w:rsidP="00FB7F50">
      <w:pPr>
        <w:spacing w:after="40"/>
        <w:rPr>
          <w:b/>
          <w:bCs/>
          <w:sz w:val="22"/>
          <w:szCs w:val="22"/>
        </w:rPr>
      </w:pPr>
      <w:r w:rsidRPr="00B62CA6">
        <w:rPr>
          <w:b/>
          <w:bCs/>
          <w:sz w:val="22"/>
          <w:szCs w:val="22"/>
        </w:rPr>
        <w:t>Politechnika Rzeszowska</w:t>
      </w:r>
    </w:p>
    <w:p w:rsidR="00FB7F50" w:rsidRPr="002245BE" w:rsidRDefault="00B62CA6" w:rsidP="00FB7F50">
      <w:pPr>
        <w:spacing w:after="40"/>
        <w:rPr>
          <w:b/>
          <w:bCs/>
          <w:sz w:val="22"/>
          <w:szCs w:val="22"/>
        </w:rPr>
      </w:pPr>
      <w:r w:rsidRPr="00B62CA6">
        <w:rPr>
          <w:b/>
          <w:bCs/>
          <w:sz w:val="22"/>
          <w:szCs w:val="22"/>
        </w:rPr>
        <w:t>Dział Zamówień Publicznych</w:t>
      </w:r>
    </w:p>
    <w:p w:rsidR="00FB7F50" w:rsidRPr="002245BE" w:rsidRDefault="00B62CA6" w:rsidP="00FB7F50">
      <w:pPr>
        <w:rPr>
          <w:sz w:val="22"/>
          <w:szCs w:val="22"/>
        </w:rPr>
      </w:pPr>
      <w:r w:rsidRPr="00B62CA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62CA6">
        <w:rPr>
          <w:sz w:val="22"/>
          <w:szCs w:val="22"/>
        </w:rPr>
        <w:t>12</w:t>
      </w:r>
    </w:p>
    <w:p w:rsidR="00FB7F50" w:rsidRPr="002245BE" w:rsidRDefault="00B62CA6" w:rsidP="00FB7F50">
      <w:pPr>
        <w:rPr>
          <w:sz w:val="22"/>
          <w:szCs w:val="22"/>
        </w:rPr>
      </w:pPr>
      <w:r w:rsidRPr="00B62CA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62CA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B62CA6" w:rsidRPr="00607F9B" w:rsidTr="00DE2578">
        <w:trPr>
          <w:trHeight w:val="638"/>
        </w:trPr>
        <w:tc>
          <w:tcPr>
            <w:tcW w:w="959" w:type="dxa"/>
            <w:shd w:val="clear" w:color="auto" w:fill="auto"/>
          </w:tcPr>
          <w:p w:rsidR="00B62CA6" w:rsidRPr="00607F9B" w:rsidRDefault="00B62CA6" w:rsidP="00DE25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2CA6" w:rsidRPr="00607F9B" w:rsidRDefault="00B62CA6" w:rsidP="00DE25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2CA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2CA6">
              <w:rPr>
                <w:b/>
                <w:bCs/>
                <w:sz w:val="22"/>
                <w:szCs w:val="22"/>
              </w:rPr>
              <w:t>Utylizacja odpadów chemicznych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2CA6">
              <w:rPr>
                <w:b/>
                <w:sz w:val="22"/>
                <w:szCs w:val="22"/>
              </w:rPr>
              <w:t>NA/O/257/2021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62CA6" w:rsidRPr="00B62CA6" w:rsidRDefault="00B62CA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B62CA6">
        <w:rPr>
          <w:b/>
          <w:sz w:val="22"/>
          <w:szCs w:val="22"/>
        </w:rPr>
        <w:t>Politechnika Rzeszowska</w:t>
      </w:r>
    </w:p>
    <w:p w:rsidR="008642B3" w:rsidRDefault="00B62CA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62CA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B62CA6" w:rsidRPr="00456899" w:rsidTr="00DE2578">
        <w:trPr>
          <w:cantSplit/>
        </w:trPr>
        <w:tc>
          <w:tcPr>
            <w:tcW w:w="10150" w:type="dxa"/>
          </w:tcPr>
          <w:p w:rsidR="00B62CA6" w:rsidRPr="00456899" w:rsidRDefault="00B62CA6" w:rsidP="00456899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456899">
              <w:rPr>
                <w:b/>
                <w:sz w:val="22"/>
                <w:szCs w:val="22"/>
              </w:rPr>
              <w:t>Zakład Gospodarowania Odpadami EKO ALF</w:t>
            </w:r>
          </w:p>
          <w:p w:rsidR="00B62CA6" w:rsidRPr="00456899" w:rsidRDefault="00B62CA6" w:rsidP="00456899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456899">
              <w:rPr>
                <w:bCs/>
                <w:sz w:val="22"/>
                <w:szCs w:val="22"/>
              </w:rPr>
              <w:t xml:space="preserve">Gołębiew Nowy 5A </w:t>
            </w:r>
          </w:p>
          <w:p w:rsidR="00B62CA6" w:rsidRPr="00456899" w:rsidRDefault="00B62CA6" w:rsidP="00456899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456899">
              <w:rPr>
                <w:bCs/>
                <w:sz w:val="22"/>
                <w:szCs w:val="22"/>
              </w:rPr>
              <w:t>99-300 Kutno</w:t>
            </w:r>
          </w:p>
          <w:p w:rsidR="00B62CA6" w:rsidRPr="00456899" w:rsidRDefault="00B62CA6" w:rsidP="0045689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6899">
              <w:rPr>
                <w:sz w:val="22"/>
                <w:szCs w:val="22"/>
              </w:rPr>
              <w:t>na:</w:t>
            </w:r>
          </w:p>
          <w:p w:rsidR="00456899" w:rsidRPr="00456899" w:rsidRDefault="00B62CA6" w:rsidP="00456899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456899">
              <w:rPr>
                <w:b/>
                <w:i/>
                <w:sz w:val="22"/>
                <w:szCs w:val="22"/>
              </w:rPr>
              <w:t xml:space="preserve">Usługa utylizacji odpadów chemicznych </w:t>
            </w:r>
          </w:p>
          <w:p w:rsidR="00B62CA6" w:rsidRPr="00456899" w:rsidRDefault="00B62CA6" w:rsidP="00456899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456899">
              <w:rPr>
                <w:sz w:val="22"/>
                <w:szCs w:val="22"/>
              </w:rPr>
              <w:t xml:space="preserve">za cenę brutto </w:t>
            </w:r>
            <w:r w:rsidRPr="00456899">
              <w:rPr>
                <w:b/>
                <w:sz w:val="22"/>
                <w:szCs w:val="22"/>
              </w:rPr>
              <w:t>20 997.96 zł</w:t>
            </w:r>
            <w:r w:rsidRPr="00456899">
              <w:rPr>
                <w:bCs/>
                <w:sz w:val="22"/>
                <w:szCs w:val="22"/>
              </w:rPr>
              <w:t>.</w:t>
            </w:r>
          </w:p>
          <w:p w:rsidR="00B62CA6" w:rsidRPr="00456899" w:rsidRDefault="00B62CA6" w:rsidP="00456899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56899">
              <w:rPr>
                <w:color w:val="000000"/>
                <w:sz w:val="22"/>
                <w:szCs w:val="22"/>
              </w:rPr>
              <w:t>Uzasadnienie wyboru:</w:t>
            </w:r>
          </w:p>
          <w:p w:rsidR="00B62CA6" w:rsidRPr="00456899" w:rsidRDefault="00B62CA6" w:rsidP="00456899">
            <w:pPr>
              <w:pStyle w:val="Nagwek"/>
              <w:tabs>
                <w:tab w:val="clear" w:pos="4536"/>
                <w:tab w:val="clear" w:pos="9072"/>
              </w:tabs>
              <w:spacing w:before="120" w:after="120" w:line="276" w:lineRule="auto"/>
              <w:rPr>
                <w:sz w:val="22"/>
                <w:szCs w:val="22"/>
              </w:rPr>
            </w:pPr>
            <w:r w:rsidRPr="00456899">
              <w:rPr>
                <w:sz w:val="22"/>
                <w:szCs w:val="22"/>
              </w:rPr>
              <w:t>Oferta zgodna, spełnia wszystkie warunki postawione przez Zamawiającego i otrzymała największą liczbę punktów</w:t>
            </w:r>
          </w:p>
        </w:tc>
      </w:tr>
    </w:tbl>
    <w:p w:rsidR="00456899" w:rsidRDefault="00456899" w:rsidP="0045689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6948"/>
        <w:gridCol w:w="1964"/>
      </w:tblGrid>
      <w:tr w:rsidR="00456899" w:rsidRPr="00FA221C" w:rsidTr="00FA221C">
        <w:trPr>
          <w:trHeight w:val="510"/>
        </w:trPr>
        <w:tc>
          <w:tcPr>
            <w:tcW w:w="672" w:type="pct"/>
            <w:vAlign w:val="center"/>
          </w:tcPr>
          <w:p w:rsidR="00456899" w:rsidRPr="00FA221C" w:rsidRDefault="00456899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374" w:type="pct"/>
            <w:vAlign w:val="center"/>
          </w:tcPr>
          <w:p w:rsidR="00456899" w:rsidRPr="00FA221C" w:rsidRDefault="00456899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4" w:type="pct"/>
            <w:vAlign w:val="center"/>
          </w:tcPr>
          <w:p w:rsidR="00456899" w:rsidRPr="00FA221C" w:rsidRDefault="00456899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</w:tr>
      <w:tr w:rsidR="00FA221C" w:rsidRPr="00FA221C" w:rsidTr="00FA221C">
        <w:tc>
          <w:tcPr>
            <w:tcW w:w="672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74" w:type="pct"/>
          </w:tcPr>
          <w:p w:rsidR="00FA221C" w:rsidRPr="00FA221C" w:rsidRDefault="00FA221C" w:rsidP="00FA221C">
            <w:pPr>
              <w:spacing w:before="120" w:after="120" w:line="276" w:lineRule="auto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Zakład Gospodarowania Odpadami EKO ALF</w:t>
            </w:r>
          </w:p>
          <w:p w:rsidR="00FA221C" w:rsidRPr="00FA221C" w:rsidRDefault="00FA221C" w:rsidP="00FA221C">
            <w:pPr>
              <w:spacing w:before="120" w:after="120" w:line="276" w:lineRule="auto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 xml:space="preserve">Gołębiew Nowy 5A </w:t>
            </w:r>
          </w:p>
          <w:p w:rsidR="00FA221C" w:rsidRPr="00FA221C" w:rsidRDefault="00FA221C" w:rsidP="00FA22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>99-300 Kutno</w:t>
            </w:r>
          </w:p>
        </w:tc>
        <w:tc>
          <w:tcPr>
            <w:tcW w:w="954" w:type="pct"/>
            <w:vAlign w:val="center"/>
          </w:tcPr>
          <w:p w:rsidR="00FA221C" w:rsidRPr="00FA221C" w:rsidRDefault="00FA221C" w:rsidP="00FA221C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20 997.96 zł</w:t>
            </w:r>
          </w:p>
        </w:tc>
      </w:tr>
      <w:tr w:rsidR="00FA221C" w:rsidRPr="00FA221C" w:rsidTr="00FA221C">
        <w:tc>
          <w:tcPr>
            <w:tcW w:w="672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374" w:type="pct"/>
          </w:tcPr>
          <w:p w:rsidR="00FA221C" w:rsidRPr="00FA221C" w:rsidRDefault="00FA221C" w:rsidP="00FA221C">
            <w:pPr>
              <w:spacing w:before="120" w:after="120" w:line="276" w:lineRule="auto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PPHU ABBA EKOMED Sp. z o.o.</w:t>
            </w:r>
          </w:p>
          <w:p w:rsidR="00FA221C" w:rsidRPr="00FA221C" w:rsidRDefault="00FA221C" w:rsidP="00FA221C">
            <w:pPr>
              <w:spacing w:before="120" w:after="120" w:line="276" w:lineRule="auto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 xml:space="preserve">ul. Filomatów Pomorskich 8 </w:t>
            </w:r>
          </w:p>
          <w:p w:rsidR="00FA221C" w:rsidRPr="00FA221C" w:rsidRDefault="00FA221C" w:rsidP="00FA22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954" w:type="pct"/>
            <w:vAlign w:val="center"/>
          </w:tcPr>
          <w:p w:rsidR="00FA221C" w:rsidRPr="00FA221C" w:rsidRDefault="00FA221C" w:rsidP="00FA221C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lastRenderedPageBreak/>
              <w:t>83 573.75 zł</w:t>
            </w:r>
          </w:p>
        </w:tc>
      </w:tr>
      <w:tr w:rsidR="00FA221C" w:rsidRPr="00FA221C" w:rsidTr="00FA221C">
        <w:tc>
          <w:tcPr>
            <w:tcW w:w="672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3374" w:type="pct"/>
          </w:tcPr>
          <w:p w:rsidR="00FA221C" w:rsidRPr="00FA221C" w:rsidRDefault="00FA221C" w:rsidP="00FA221C">
            <w:pPr>
              <w:spacing w:before="120" w:after="120" w:line="276" w:lineRule="auto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Eko Selekt Michał Okupski</w:t>
            </w:r>
          </w:p>
          <w:p w:rsidR="00FA221C" w:rsidRPr="00FA221C" w:rsidRDefault="00FA221C" w:rsidP="00FA221C">
            <w:pPr>
              <w:spacing w:before="120" w:after="120" w:line="276" w:lineRule="auto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 xml:space="preserve">Majdany 6A </w:t>
            </w:r>
          </w:p>
          <w:p w:rsidR="00FA221C" w:rsidRPr="00FA221C" w:rsidRDefault="00FA221C" w:rsidP="00FA22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>99-300 Kutno</w:t>
            </w:r>
          </w:p>
        </w:tc>
        <w:tc>
          <w:tcPr>
            <w:tcW w:w="954" w:type="pct"/>
            <w:vAlign w:val="center"/>
          </w:tcPr>
          <w:p w:rsidR="00FA221C" w:rsidRPr="00FA221C" w:rsidRDefault="00FA221C" w:rsidP="00FA221C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47 245.42 zł</w:t>
            </w:r>
          </w:p>
        </w:tc>
      </w:tr>
    </w:tbl>
    <w:p w:rsidR="00456899" w:rsidRPr="00FA221C" w:rsidRDefault="00456899" w:rsidP="00456899">
      <w:pPr>
        <w:spacing w:before="240" w:after="120"/>
        <w:jc w:val="both"/>
        <w:rPr>
          <w:color w:val="000000"/>
          <w:sz w:val="22"/>
          <w:szCs w:val="22"/>
        </w:rPr>
      </w:pPr>
      <w:r w:rsidRPr="00FA221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5"/>
        <w:gridCol w:w="5613"/>
        <w:gridCol w:w="1649"/>
        <w:gridCol w:w="1649"/>
      </w:tblGrid>
      <w:tr w:rsidR="00FA221C" w:rsidRPr="00FA221C" w:rsidTr="00FA221C">
        <w:trPr>
          <w:trHeight w:val="510"/>
        </w:trPr>
        <w:tc>
          <w:tcPr>
            <w:tcW w:w="672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726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bCs/>
                <w:sz w:val="22"/>
                <w:szCs w:val="22"/>
              </w:rPr>
              <w:t>Cena (100%)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FA221C" w:rsidRPr="00FA221C" w:rsidTr="00FA221C">
        <w:tc>
          <w:tcPr>
            <w:tcW w:w="672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6" w:type="pct"/>
          </w:tcPr>
          <w:p w:rsidR="00FA221C" w:rsidRPr="00FA221C" w:rsidRDefault="00FA221C" w:rsidP="00FA221C">
            <w:pPr>
              <w:spacing w:before="120" w:after="120" w:line="276" w:lineRule="auto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Zakład Gospodarowania Odpadami EKO ALF</w:t>
            </w:r>
          </w:p>
          <w:p w:rsidR="00FA221C" w:rsidRPr="00FA221C" w:rsidRDefault="00FA221C" w:rsidP="00FA221C">
            <w:pPr>
              <w:spacing w:before="120" w:after="120" w:line="276" w:lineRule="auto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 xml:space="preserve">Gołębiew Nowy 5A </w:t>
            </w:r>
          </w:p>
          <w:p w:rsidR="00FA221C" w:rsidRPr="00FA221C" w:rsidRDefault="00FA221C" w:rsidP="00FA22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>99-300 Kutno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FA221C">
              <w:rPr>
                <w:rFonts w:ascii="Times New Roman" w:hAnsi="Times New Roman" w:cs="Times New Roman"/>
                <w:b/>
                <w:sz w:val="24"/>
                <w:szCs w:val="22"/>
              </w:rPr>
              <w:t>100,00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FA221C">
              <w:rPr>
                <w:rFonts w:ascii="Times New Roman" w:hAnsi="Times New Roman" w:cs="Times New Roman"/>
                <w:b/>
                <w:sz w:val="28"/>
                <w:szCs w:val="22"/>
              </w:rPr>
              <w:t>100,00</w:t>
            </w:r>
          </w:p>
        </w:tc>
      </w:tr>
      <w:tr w:rsidR="00FA221C" w:rsidRPr="00FA221C" w:rsidTr="00FA221C">
        <w:tc>
          <w:tcPr>
            <w:tcW w:w="672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26" w:type="pct"/>
          </w:tcPr>
          <w:p w:rsidR="00FA221C" w:rsidRPr="00FA221C" w:rsidRDefault="00FA221C" w:rsidP="00FA221C">
            <w:pPr>
              <w:spacing w:before="120" w:after="120" w:line="276" w:lineRule="auto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PPHU ABBA EKOMED Sp. z o.o.</w:t>
            </w:r>
          </w:p>
          <w:p w:rsidR="00FA221C" w:rsidRPr="00FA221C" w:rsidRDefault="00FA221C" w:rsidP="00FA221C">
            <w:pPr>
              <w:spacing w:before="120" w:after="120" w:line="276" w:lineRule="auto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 xml:space="preserve">ul. Filomatów Pomorskich 8 </w:t>
            </w:r>
          </w:p>
          <w:p w:rsidR="00FA221C" w:rsidRPr="00FA221C" w:rsidRDefault="00FA221C" w:rsidP="00FA22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>87-100 Toruń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FA221C">
              <w:rPr>
                <w:rFonts w:ascii="Times New Roman" w:hAnsi="Times New Roman" w:cs="Times New Roman"/>
                <w:b/>
                <w:sz w:val="24"/>
                <w:szCs w:val="22"/>
              </w:rPr>
              <w:t>25,13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FA221C">
              <w:rPr>
                <w:rFonts w:ascii="Times New Roman" w:hAnsi="Times New Roman" w:cs="Times New Roman"/>
                <w:b/>
                <w:sz w:val="28"/>
                <w:szCs w:val="22"/>
              </w:rPr>
              <w:t>25,13</w:t>
            </w:r>
          </w:p>
        </w:tc>
      </w:tr>
      <w:tr w:rsidR="00FA221C" w:rsidRPr="00FA221C" w:rsidTr="00FA221C">
        <w:tc>
          <w:tcPr>
            <w:tcW w:w="672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21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6" w:type="pct"/>
          </w:tcPr>
          <w:p w:rsidR="00FA221C" w:rsidRPr="00FA221C" w:rsidRDefault="00FA221C" w:rsidP="00FA221C">
            <w:pPr>
              <w:spacing w:before="120" w:after="120" w:line="276" w:lineRule="auto"/>
              <w:rPr>
                <w:b/>
                <w:sz w:val="22"/>
                <w:szCs w:val="22"/>
              </w:rPr>
            </w:pPr>
            <w:r w:rsidRPr="00FA221C">
              <w:rPr>
                <w:b/>
                <w:sz w:val="22"/>
                <w:szCs w:val="22"/>
              </w:rPr>
              <w:t>Eko Selekt Michał Okupski</w:t>
            </w:r>
          </w:p>
          <w:p w:rsidR="00FA221C" w:rsidRPr="00FA221C" w:rsidRDefault="00FA221C" w:rsidP="00FA221C">
            <w:pPr>
              <w:spacing w:before="120" w:after="120" w:line="276" w:lineRule="auto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 xml:space="preserve">Majdany 6A </w:t>
            </w:r>
          </w:p>
          <w:p w:rsidR="00FA221C" w:rsidRPr="00FA221C" w:rsidRDefault="00FA221C" w:rsidP="00FA22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221C">
              <w:rPr>
                <w:sz w:val="22"/>
                <w:szCs w:val="22"/>
              </w:rPr>
              <w:t>99-300 Kutno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FA221C">
              <w:rPr>
                <w:rFonts w:ascii="Times New Roman" w:hAnsi="Times New Roman" w:cs="Times New Roman"/>
                <w:b/>
                <w:sz w:val="24"/>
                <w:szCs w:val="22"/>
              </w:rPr>
              <w:t>44,45</w:t>
            </w:r>
          </w:p>
        </w:tc>
        <w:tc>
          <w:tcPr>
            <w:tcW w:w="801" w:type="pct"/>
            <w:vAlign w:val="center"/>
          </w:tcPr>
          <w:p w:rsidR="00FA221C" w:rsidRPr="00FA221C" w:rsidRDefault="00FA221C" w:rsidP="00FA221C">
            <w:pPr>
              <w:pStyle w:val="Zwykytekst"/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FA221C">
              <w:rPr>
                <w:rFonts w:ascii="Times New Roman" w:hAnsi="Times New Roman" w:cs="Times New Roman"/>
                <w:b/>
                <w:sz w:val="28"/>
                <w:szCs w:val="22"/>
              </w:rPr>
              <w:t>44,45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FA221C">
      <w:pPr>
        <w:jc w:val="center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150" w:rsidRDefault="000A4150">
      <w:r>
        <w:separator/>
      </w:r>
    </w:p>
  </w:endnote>
  <w:endnote w:type="continuationSeparator" w:id="0">
    <w:p w:rsidR="000A4150" w:rsidRDefault="000A4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150" w:rsidRDefault="000A4150">
      <w:r>
        <w:separator/>
      </w:r>
    </w:p>
  </w:footnote>
  <w:footnote w:type="continuationSeparator" w:id="0">
    <w:p w:rsidR="000A4150" w:rsidRDefault="000A41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CA6"/>
    <w:rsid w:val="00005838"/>
    <w:rsid w:val="00022322"/>
    <w:rsid w:val="00042497"/>
    <w:rsid w:val="000A4150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6899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36B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2CA6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221C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36B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236B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236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36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36B9"/>
  </w:style>
  <w:style w:type="paragraph" w:styleId="Tekstpodstawowy">
    <w:name w:val="Body Text"/>
    <w:basedOn w:val="Normalny"/>
    <w:rsid w:val="007236B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456899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213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1601-01-01T00:00:00Z</cp:lastPrinted>
  <dcterms:created xsi:type="dcterms:W3CDTF">2021-10-20T09:25:00Z</dcterms:created>
  <dcterms:modified xsi:type="dcterms:W3CDTF">2021-10-20T09:25:00Z</dcterms:modified>
</cp:coreProperties>
</file>