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27121" w:rsidP="006A5DF1">
      <w:pPr>
        <w:spacing w:after="240"/>
        <w:jc w:val="right"/>
        <w:rPr>
          <w:sz w:val="22"/>
          <w:szCs w:val="22"/>
        </w:rPr>
      </w:pPr>
      <w:r w:rsidRPr="0002712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27121">
        <w:rPr>
          <w:sz w:val="22"/>
          <w:szCs w:val="22"/>
        </w:rPr>
        <w:t>2021-10-19</w:t>
      </w:r>
    </w:p>
    <w:p w:rsidR="00027121" w:rsidRPr="00027121" w:rsidRDefault="00027121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027121">
        <w:rPr>
          <w:b/>
          <w:bCs/>
          <w:sz w:val="22"/>
          <w:szCs w:val="22"/>
        </w:rPr>
        <w:t>Akademia Górniczo - Hutnicza</w:t>
      </w:r>
    </w:p>
    <w:p w:rsidR="00027121" w:rsidRPr="00027121" w:rsidRDefault="00027121" w:rsidP="006A5DF1">
      <w:pPr>
        <w:rPr>
          <w:b/>
          <w:bCs/>
          <w:sz w:val="22"/>
          <w:szCs w:val="22"/>
        </w:rPr>
      </w:pPr>
      <w:r w:rsidRPr="00027121">
        <w:rPr>
          <w:b/>
          <w:bCs/>
          <w:sz w:val="22"/>
          <w:szCs w:val="22"/>
        </w:rPr>
        <w:t>im. Stanisława Staszica w Krakowie</w:t>
      </w:r>
    </w:p>
    <w:p w:rsidR="006A5DF1" w:rsidRPr="00D91931" w:rsidRDefault="00027121" w:rsidP="006A5DF1">
      <w:pPr>
        <w:rPr>
          <w:b/>
          <w:bCs/>
          <w:sz w:val="22"/>
          <w:szCs w:val="22"/>
        </w:rPr>
      </w:pPr>
      <w:r w:rsidRPr="00027121">
        <w:rPr>
          <w:b/>
          <w:bCs/>
          <w:sz w:val="22"/>
          <w:szCs w:val="22"/>
        </w:rPr>
        <w:t>Dział Zamówień Publicznych</w:t>
      </w:r>
    </w:p>
    <w:p w:rsidR="006A5DF1" w:rsidRPr="00BD5546" w:rsidRDefault="00027121" w:rsidP="006A5DF1">
      <w:pPr>
        <w:rPr>
          <w:sz w:val="22"/>
          <w:szCs w:val="22"/>
        </w:rPr>
      </w:pPr>
      <w:r w:rsidRPr="0002712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27121">
        <w:rPr>
          <w:sz w:val="22"/>
          <w:szCs w:val="22"/>
        </w:rPr>
        <w:t>30</w:t>
      </w:r>
    </w:p>
    <w:p w:rsidR="006A5DF1" w:rsidRPr="00BD5546" w:rsidRDefault="00027121" w:rsidP="006A5DF1">
      <w:pPr>
        <w:rPr>
          <w:sz w:val="22"/>
          <w:szCs w:val="22"/>
        </w:rPr>
      </w:pPr>
      <w:r w:rsidRPr="0002712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2712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68BA" w:rsidRPr="00F568BA">
        <w:rPr>
          <w:bCs/>
          <w:sz w:val="22"/>
          <w:szCs w:val="22"/>
        </w:rPr>
        <w:t>KC-zp.272-571/21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7121" w:rsidRPr="00027121">
        <w:rPr>
          <w:sz w:val="22"/>
          <w:szCs w:val="22"/>
        </w:rPr>
        <w:t xml:space="preserve">Tryb podstawowy bez negocjacji - art. 275 pkt. 1 ustawy </w:t>
      </w:r>
      <w:proofErr w:type="spellStart"/>
      <w:r w:rsidR="00027121" w:rsidRPr="0002712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27121" w:rsidRPr="00027121">
        <w:rPr>
          <w:b/>
          <w:bCs/>
          <w:sz w:val="22"/>
          <w:szCs w:val="22"/>
        </w:rPr>
        <w:t>Dostawa części i podzespołów wraz z naprawą mikroskopów - KC-zp.272-571/21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7121" w:rsidRPr="00027121">
        <w:rPr>
          <w:b/>
          <w:sz w:val="22"/>
          <w:szCs w:val="22"/>
        </w:rPr>
        <w:t>KC-zp.272-571/21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27121" w:rsidRPr="00027121">
        <w:rPr>
          <w:b/>
          <w:sz w:val="22"/>
          <w:szCs w:val="22"/>
        </w:rPr>
        <w:t xml:space="preserve">Akademia Górniczo </w:t>
      </w:r>
      <w:r w:rsidR="00F568BA">
        <w:rPr>
          <w:b/>
          <w:sz w:val="22"/>
          <w:szCs w:val="22"/>
        </w:rPr>
        <w:t>–</w:t>
      </w:r>
      <w:r w:rsidR="00027121" w:rsidRPr="00027121">
        <w:rPr>
          <w:b/>
          <w:sz w:val="22"/>
          <w:szCs w:val="22"/>
        </w:rPr>
        <w:t xml:space="preserve"> Hutnicza</w:t>
      </w:r>
      <w:r w:rsidR="00F568BA">
        <w:rPr>
          <w:b/>
          <w:sz w:val="22"/>
          <w:szCs w:val="22"/>
        </w:rPr>
        <w:t xml:space="preserve"> </w:t>
      </w:r>
      <w:r w:rsidR="00027121" w:rsidRPr="00027121">
        <w:rPr>
          <w:b/>
          <w:sz w:val="22"/>
          <w:szCs w:val="22"/>
        </w:rPr>
        <w:t>im. Stanisława Staszica w Krakowie</w:t>
      </w:r>
      <w:r w:rsidR="00F568BA">
        <w:rPr>
          <w:b/>
          <w:sz w:val="22"/>
          <w:szCs w:val="22"/>
        </w:rPr>
        <w:t xml:space="preserve"> </w:t>
      </w:r>
      <w:r w:rsidR="00027121" w:rsidRPr="00027121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27121" w:rsidRPr="00027121">
        <w:rPr>
          <w:sz w:val="22"/>
          <w:szCs w:val="22"/>
        </w:rPr>
        <w:t>(</w:t>
      </w:r>
      <w:proofErr w:type="spellStart"/>
      <w:r w:rsidR="00027121" w:rsidRPr="00027121">
        <w:rPr>
          <w:sz w:val="22"/>
          <w:szCs w:val="22"/>
        </w:rPr>
        <w:t>t.j</w:t>
      </w:r>
      <w:proofErr w:type="spellEnd"/>
      <w:r w:rsidR="00027121" w:rsidRPr="00027121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7121" w:rsidRPr="006A5DF1" w:rsidTr="00CB49F6">
        <w:tc>
          <w:tcPr>
            <w:tcW w:w="9356" w:type="dxa"/>
            <w:shd w:val="clear" w:color="auto" w:fill="auto"/>
          </w:tcPr>
          <w:p w:rsidR="00027121" w:rsidRPr="006A5DF1" w:rsidRDefault="00027121" w:rsidP="00CB49F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27121">
              <w:rPr>
                <w:b/>
                <w:bCs/>
                <w:sz w:val="22"/>
                <w:szCs w:val="22"/>
              </w:rPr>
              <w:t>1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 xml:space="preserve">Czy Zamawiający wyraża zgodę na dodatkowy zapis w umowie: "Wykonawca nie ponosi odpowiedzialności za uruchomienie i kalibrację mikroskopów w przypadku gdy wymienione części zamienne uwzględnione w formularzu oferty, Załącznik nr 1, nie są wystarczające do pełnego przywrócenia działania mikroskopów." </w:t>
            </w:r>
          </w:p>
          <w:p w:rsidR="00027121" w:rsidRPr="00332BFA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 xml:space="preserve">Wstępna diagnostyka przeprowadzona przez autoryzowany serwis producenta wykazała uszkodzone </w:t>
            </w:r>
            <w:r w:rsidRPr="00332BFA">
              <w:rPr>
                <w:sz w:val="22"/>
                <w:szCs w:val="22"/>
              </w:rPr>
              <w:t>elementy mikroskopów wymienione w formularzu oferty, Załącznik nr 1. Jednak z uwagi na liczne uszkodzenia może istnieć ryzyko wymiany dodatkowych podzespołów niemożliwych do wykrycia podczas wstępnej diagnostyki.</w:t>
            </w:r>
          </w:p>
          <w:p w:rsidR="00F568BA" w:rsidRPr="00332BFA" w:rsidRDefault="00F568BA" w:rsidP="00CB49F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32BFA">
              <w:rPr>
                <w:b/>
                <w:sz w:val="22"/>
                <w:szCs w:val="22"/>
              </w:rPr>
              <w:t>Odpowiedź</w:t>
            </w:r>
          </w:p>
          <w:p w:rsidR="00F568BA" w:rsidRPr="00332BFA" w:rsidRDefault="00F568BA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2BFA">
              <w:rPr>
                <w:sz w:val="22"/>
                <w:szCs w:val="22"/>
              </w:rPr>
              <w:t>C</w:t>
            </w:r>
            <w:r w:rsidRPr="00332BFA">
              <w:rPr>
                <w:sz w:val="22"/>
                <w:szCs w:val="22"/>
              </w:rPr>
              <w:t xml:space="preserve">elem postępowania jest </w:t>
            </w:r>
            <w:r w:rsidR="00C77BE5" w:rsidRPr="00332BFA">
              <w:rPr>
                <w:sz w:val="22"/>
                <w:szCs w:val="22"/>
              </w:rPr>
              <w:t xml:space="preserve">dostawa części i podzespołów do mikroskopu, jego naprawa i uruchomienie. Jeśli </w:t>
            </w:r>
            <w:r w:rsidR="00A93AC2" w:rsidRPr="00332BFA">
              <w:rPr>
                <w:sz w:val="22"/>
                <w:szCs w:val="22"/>
              </w:rPr>
              <w:t xml:space="preserve">podczas realizacji zamówienia </w:t>
            </w:r>
            <w:r w:rsidR="00C77BE5" w:rsidRPr="00332BFA">
              <w:rPr>
                <w:sz w:val="22"/>
                <w:szCs w:val="22"/>
              </w:rPr>
              <w:t>pojawi się konieczność dokupienia innych elementów lub wykonania</w:t>
            </w:r>
            <w:r w:rsidR="00332BFA" w:rsidRPr="00332BFA">
              <w:rPr>
                <w:sz w:val="22"/>
                <w:szCs w:val="22"/>
              </w:rPr>
              <w:t xml:space="preserve"> dodatkowych prac, Zamawiający</w:t>
            </w:r>
            <w:r w:rsidRPr="00332BFA">
              <w:rPr>
                <w:sz w:val="22"/>
                <w:szCs w:val="22"/>
              </w:rPr>
              <w:t xml:space="preserve"> dopuszcza możliwość skorzystania ze zmiany umowy, wynikającej z  art. 455 ust. </w:t>
            </w:r>
            <w:r w:rsidR="00332BFA" w:rsidRPr="00332BFA">
              <w:rPr>
                <w:sz w:val="22"/>
                <w:szCs w:val="22"/>
              </w:rPr>
              <w:t xml:space="preserve">2 lub art.455 ust. </w:t>
            </w:r>
            <w:r w:rsidRPr="00332BFA">
              <w:rPr>
                <w:sz w:val="22"/>
                <w:szCs w:val="22"/>
              </w:rPr>
              <w:t xml:space="preserve">1 pkt 4 </w:t>
            </w:r>
            <w:r w:rsidR="00332BFA" w:rsidRPr="00332BFA">
              <w:rPr>
                <w:sz w:val="22"/>
                <w:szCs w:val="22"/>
              </w:rPr>
              <w:t>ustawy</w:t>
            </w:r>
            <w:r w:rsidRPr="00332BFA">
              <w:rPr>
                <w:sz w:val="22"/>
                <w:szCs w:val="22"/>
              </w:rPr>
              <w:t xml:space="preserve"> </w:t>
            </w:r>
            <w:proofErr w:type="spellStart"/>
            <w:r w:rsidRPr="00332BFA">
              <w:rPr>
                <w:sz w:val="22"/>
                <w:szCs w:val="22"/>
              </w:rPr>
              <w:t>Pzp</w:t>
            </w:r>
            <w:proofErr w:type="spellEnd"/>
            <w:r w:rsidRPr="00332BFA">
              <w:rPr>
                <w:sz w:val="22"/>
                <w:szCs w:val="22"/>
              </w:rPr>
              <w:t>.</w:t>
            </w:r>
          </w:p>
          <w:p w:rsidR="00F568BA" w:rsidRPr="00332BFA" w:rsidRDefault="00332BFA" w:rsidP="00CB49F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32BFA">
              <w:rPr>
                <w:b/>
                <w:sz w:val="22"/>
                <w:szCs w:val="22"/>
              </w:rPr>
              <w:t>Pytanie nr 2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 xml:space="preserve">Czy Zamawiający wyraża zgodę na zmianę zapisu w § 5, pkt.2, </w:t>
            </w:r>
            <w:proofErr w:type="spellStart"/>
            <w:r w:rsidRPr="00027121">
              <w:rPr>
                <w:sz w:val="22"/>
                <w:szCs w:val="22"/>
              </w:rPr>
              <w:t>ppkt</w:t>
            </w:r>
            <w:proofErr w:type="spellEnd"/>
            <w:r w:rsidRPr="00027121">
              <w:rPr>
                <w:sz w:val="22"/>
                <w:szCs w:val="22"/>
              </w:rPr>
              <w:t xml:space="preserve">. a i b, dotyczącego kar umownych na: 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>"a)</w:t>
            </w:r>
            <w:r w:rsidR="00F568BA">
              <w:rPr>
                <w:sz w:val="22"/>
                <w:szCs w:val="22"/>
              </w:rPr>
              <w:t xml:space="preserve"> </w:t>
            </w:r>
            <w:r w:rsidRPr="00027121">
              <w:rPr>
                <w:sz w:val="22"/>
                <w:szCs w:val="22"/>
              </w:rPr>
              <w:t>za zwłokę w wykonaniu przedmiotu umowy w wysokości 0,1 % ceny netto określonej w §  3 pkt. 1  za każdy dzień zwłoki;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>b)</w:t>
            </w:r>
            <w:r w:rsidR="00F568BA">
              <w:rPr>
                <w:sz w:val="22"/>
                <w:szCs w:val="22"/>
              </w:rPr>
              <w:t xml:space="preserve"> </w:t>
            </w:r>
            <w:r w:rsidRPr="00027121">
              <w:rPr>
                <w:sz w:val="22"/>
                <w:szCs w:val="22"/>
              </w:rPr>
              <w:t xml:space="preserve">za zwłokę w usunięciu wad stwierdzonych przy odbiorze lub w okresie rękojmi, gwarancji w wysokości 0,1 % ceny netto określonej w § 3 pkt.1 za każdy dzień zwłoki liczony od dnia  </w:t>
            </w:r>
            <w:r w:rsidRPr="00027121">
              <w:rPr>
                <w:sz w:val="22"/>
                <w:szCs w:val="22"/>
              </w:rPr>
              <w:lastRenderedPageBreak/>
              <w:t>wyznaczonego na usunięcie wad;"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>oraz pkt.4 na: "Łączna maksymalna wysokość kar umownych, których mogą dochodzić Strony nie może przekroczyć 10% wynagrodzenia netto o którym mowa w § 3ust. 1 umowy".</w:t>
            </w:r>
          </w:p>
          <w:p w:rsidR="00332BFA" w:rsidRPr="00332BFA" w:rsidRDefault="00332BFA" w:rsidP="00CB49F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32BFA">
              <w:rPr>
                <w:b/>
                <w:sz w:val="22"/>
                <w:szCs w:val="22"/>
              </w:rPr>
              <w:t>Odpowiedź</w:t>
            </w:r>
          </w:p>
          <w:p w:rsidR="00332BFA" w:rsidRDefault="00332BFA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wyraża zgodę na zmianę wysokości kar umownych na zaproponowane przez Wykonawcę.</w:t>
            </w:r>
          </w:p>
          <w:p w:rsidR="00332BFA" w:rsidRPr="00332BFA" w:rsidRDefault="00332BFA" w:rsidP="00CB49F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32BFA">
              <w:rPr>
                <w:b/>
                <w:sz w:val="22"/>
                <w:szCs w:val="22"/>
              </w:rPr>
              <w:t>Pytanie nr 3</w:t>
            </w:r>
          </w:p>
          <w:p w:rsidR="00027121" w:rsidRPr="0002712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>Czy Zamawiający wyraża zgodę na zmianę zapisu w § 7, pkt.6 na:</w:t>
            </w:r>
          </w:p>
          <w:p w:rsidR="00027121" w:rsidRPr="006A5DF1" w:rsidRDefault="00027121" w:rsidP="00CB49F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121">
              <w:rPr>
                <w:sz w:val="22"/>
                <w:szCs w:val="22"/>
              </w:rPr>
              <w:t>"Wszelkie zgłoszenia usterek (wad) będą przekazywane Sprzedawcy e-mailem na adres: …………………, za zwrotnym potwierdzeniem odbioru zgłoszenia e-mail na adres: ……………………………. ."</w:t>
            </w:r>
          </w:p>
          <w:p w:rsidR="00332BFA" w:rsidRDefault="00332BFA" w:rsidP="00CB49F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</w:p>
          <w:p w:rsidR="00332BFA" w:rsidRPr="00332BFA" w:rsidRDefault="00332BFA" w:rsidP="00CB49F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32BFA">
              <w:rPr>
                <w:bCs/>
                <w:sz w:val="22"/>
                <w:szCs w:val="22"/>
              </w:rPr>
              <w:t xml:space="preserve">Zamawiający wyraża zgodę na zmianę zapisu w </w:t>
            </w:r>
            <w:r w:rsidRPr="00332BFA">
              <w:rPr>
                <w:sz w:val="22"/>
                <w:szCs w:val="22"/>
              </w:rPr>
              <w:t>§ 7, pkt.6</w:t>
            </w:r>
            <w:r w:rsidRPr="00332BFA">
              <w:rPr>
                <w:sz w:val="22"/>
                <w:szCs w:val="22"/>
              </w:rPr>
              <w:t>.</w:t>
            </w:r>
          </w:p>
          <w:p w:rsidR="00332BFA" w:rsidRDefault="00332BFA" w:rsidP="00CB49F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F7687" w:rsidRPr="009F7687" w:rsidRDefault="009F7687" w:rsidP="00CB49F6">
            <w:pPr>
              <w:spacing w:after="40"/>
              <w:ind w:left="30" w:right="-72"/>
              <w:rPr>
                <w:bCs/>
                <w:i/>
                <w:sz w:val="22"/>
                <w:szCs w:val="22"/>
              </w:rPr>
            </w:pPr>
            <w:r w:rsidRPr="009F7687">
              <w:rPr>
                <w:bCs/>
                <w:i/>
                <w:sz w:val="22"/>
                <w:szCs w:val="22"/>
              </w:rPr>
              <w:t>Zamawiający wprowadza nowy wzór umowy.</w:t>
            </w:r>
          </w:p>
          <w:p w:rsidR="00332BFA" w:rsidRPr="009F7687" w:rsidRDefault="00332BFA" w:rsidP="00CB49F6">
            <w:pPr>
              <w:spacing w:after="40"/>
              <w:ind w:left="30" w:right="-72"/>
              <w:rPr>
                <w:bCs/>
                <w:i/>
                <w:sz w:val="22"/>
                <w:szCs w:val="22"/>
              </w:rPr>
            </w:pPr>
            <w:r w:rsidRPr="009F7687">
              <w:rPr>
                <w:bCs/>
                <w:i/>
                <w:sz w:val="22"/>
                <w:szCs w:val="22"/>
              </w:rPr>
              <w:t>Powyższe odpowiedzi  i zmiany stanowią integralną część SWZ.</w:t>
            </w:r>
          </w:p>
          <w:p w:rsidR="00027121" w:rsidRPr="009F7687" w:rsidRDefault="00027121" w:rsidP="00CB49F6">
            <w:pPr>
              <w:spacing w:after="60"/>
              <w:ind w:left="30" w:right="-72"/>
              <w:jc w:val="both"/>
              <w:rPr>
                <w:i/>
                <w:sz w:val="22"/>
                <w:szCs w:val="22"/>
                <w:highlight w:val="darkGray"/>
              </w:rPr>
            </w:pPr>
          </w:p>
          <w:p w:rsidR="009F7687" w:rsidRDefault="009F7687" w:rsidP="00CB49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9F7687" w:rsidRPr="00027121" w:rsidRDefault="009F7687" w:rsidP="00CB49F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9F7687" w:rsidP="009F7687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Kanclerz AGH</w:t>
      </w:r>
    </w:p>
    <w:p w:rsidR="009F7687" w:rsidRDefault="009F7687" w:rsidP="009F768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F7687" w:rsidRPr="006A5DF1" w:rsidRDefault="009F7687" w:rsidP="009F768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mgr inż. Henryk Zioło</w:t>
      </w:r>
    </w:p>
    <w:sectPr w:rsidR="009F7687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000" w:rsidRDefault="00542000">
      <w:r>
        <w:separator/>
      </w:r>
    </w:p>
  </w:endnote>
  <w:endnote w:type="continuationSeparator" w:id="0">
    <w:p w:rsidR="00542000" w:rsidRDefault="0054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000" w:rsidRDefault="00542000">
      <w:r>
        <w:separator/>
      </w:r>
    </w:p>
  </w:footnote>
  <w:footnote w:type="continuationSeparator" w:id="0">
    <w:p w:rsidR="00542000" w:rsidRDefault="0054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121" w:rsidRDefault="00027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121" w:rsidRDefault="00027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121" w:rsidRDefault="00027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000"/>
    <w:rsid w:val="00027121"/>
    <w:rsid w:val="00031374"/>
    <w:rsid w:val="000A1097"/>
    <w:rsid w:val="000E2A8F"/>
    <w:rsid w:val="0012774F"/>
    <w:rsid w:val="00144B7A"/>
    <w:rsid w:val="00180C6E"/>
    <w:rsid w:val="0029606A"/>
    <w:rsid w:val="00332BFA"/>
    <w:rsid w:val="004848F3"/>
    <w:rsid w:val="004A75F2"/>
    <w:rsid w:val="005144A9"/>
    <w:rsid w:val="00520165"/>
    <w:rsid w:val="00542000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687"/>
    <w:rsid w:val="00A905AC"/>
    <w:rsid w:val="00A93AC2"/>
    <w:rsid w:val="00BA6584"/>
    <w:rsid w:val="00BE7BFD"/>
    <w:rsid w:val="00C370F2"/>
    <w:rsid w:val="00C44EEC"/>
    <w:rsid w:val="00C77BE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568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B8A6A5"/>
  <w15:chartTrackingRefBased/>
  <w15:docId w15:val="{70A64FBC-2944-43B6-B2D1-161B4302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427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2021-10-19T07:18:00Z</dcterms:created>
  <dcterms:modified xsi:type="dcterms:W3CDTF">2021-10-19T08:04:00Z</dcterms:modified>
</cp:coreProperties>
</file>