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3C49FC56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E0045" w:rsidRPr="004E004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2 szt. kart pomiarowych pozwalających na współpracę z czujnikami piezoelektrycznymi, akcelerometrami oraz czujnikami temperatury dla </w:t>
      </w:r>
      <w:proofErr w:type="spellStart"/>
      <w:r w:rsidR="004E0045" w:rsidRPr="004E0045">
        <w:rPr>
          <w:rFonts w:ascii="Arial" w:eastAsia="Times New Roman" w:hAnsi="Arial" w:cs="Arial"/>
          <w:b/>
          <w:sz w:val="20"/>
          <w:szCs w:val="20"/>
          <w:lang w:eastAsia="pl-PL"/>
        </w:rPr>
        <w:t>WIMiR</w:t>
      </w:r>
      <w:proofErr w:type="spellEnd"/>
      <w:r w:rsidR="004E0045" w:rsidRPr="004E004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KC-zp.272-544/21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0045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2021-09-29T07:49:00Z</dcterms:created>
  <dcterms:modified xsi:type="dcterms:W3CDTF">2021-09-29T07:49:00Z</dcterms:modified>
</cp:coreProperties>
</file>