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937" w:rsidRDefault="005537FF" w:rsidP="00255937">
      <w:pPr>
        <w:spacing w:before="60" w:after="60"/>
        <w:jc w:val="both"/>
        <w:rPr>
          <w:b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alt="A picture containing logo&#10;&#10;Description automatically generated" style="width:29.25pt;height:33pt;visibility:visible;mso-wrap-style:square">
            <v:imagedata r:id="rId8" o:title="A picture containing logo&#10;&#10;Description automatically generated"/>
          </v:shape>
        </w:pict>
      </w:r>
      <w:r w:rsidR="00255937">
        <w:rPr>
          <w:b/>
          <w:sz w:val="22"/>
          <w:szCs w:val="22"/>
        </w:rPr>
        <w:t xml:space="preserve">               </w:t>
      </w:r>
      <w:r>
        <w:rPr>
          <w:b/>
          <w:noProof/>
          <w:sz w:val="22"/>
          <w:szCs w:val="22"/>
        </w:rPr>
        <w:pict>
          <v:shape id="Obraz 3" o:spid="_x0000_i1026" type="#_x0000_t75" style="width:123pt;height:34.5pt;visibility:visible;mso-wrap-style:square">
            <v:imagedata r:id="rId9" o:title=""/>
          </v:shape>
        </w:pict>
      </w:r>
      <w:r w:rsidR="00255937">
        <w:rPr>
          <w:b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Obraz 5" o:spid="_x0000_i1027" type="#_x0000_t75" style="width:36.75pt;height:57.75pt;visibility:visible;mso-wrap-style:square">
            <v:imagedata r:id="rId10" o:title=""/>
          </v:shape>
        </w:pict>
      </w:r>
      <w:r w:rsidR="00255937">
        <w:rPr>
          <w:b/>
          <w:sz w:val="22"/>
          <w:szCs w:val="22"/>
        </w:rPr>
        <w:t xml:space="preserve">                   </w:t>
      </w:r>
      <w:r>
        <w:rPr>
          <w:b/>
          <w:noProof/>
          <w:sz w:val="22"/>
          <w:szCs w:val="22"/>
        </w:rPr>
        <w:pict>
          <v:shape id="Obraz 6" o:spid="_x0000_i1028" type="#_x0000_t75" style="width:51.75pt;height:51pt;visibility:visible;mso-wrap-style:square">
            <v:imagedata r:id="rId11" o:title=""/>
          </v:shape>
        </w:pict>
      </w:r>
      <w:r w:rsidR="00255937">
        <w:rPr>
          <w:b/>
          <w:sz w:val="22"/>
          <w:szCs w:val="22"/>
        </w:rPr>
        <w:t xml:space="preserve">                  </w:t>
      </w:r>
      <w:r>
        <w:rPr>
          <w:b/>
          <w:noProof/>
          <w:sz w:val="22"/>
          <w:szCs w:val="22"/>
        </w:rPr>
        <w:pict>
          <v:shape id="Obraz 9" o:spid="_x0000_i1029" type="#_x0000_t75" style="width:50.25pt;height:59.25pt;visibility:visible;mso-wrap-style:square">
            <v:imagedata r:id="rId12" o:title=""/>
          </v:shape>
        </w:pict>
      </w:r>
    </w:p>
    <w:p w:rsidR="00255937" w:rsidRDefault="00255937" w:rsidP="00255937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</w:t>
      </w:r>
    </w:p>
    <w:p w:rsidR="00255937" w:rsidRDefault="00255937" w:rsidP="00255937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255937" w:rsidRDefault="00255937" w:rsidP="0025593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255937" w:rsidRDefault="00255937" w:rsidP="00255937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255937" w:rsidRDefault="00255937" w:rsidP="0025593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55937" w:rsidRDefault="00255937" w:rsidP="002559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55937" w:rsidRDefault="00255937" w:rsidP="00255937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255937" w:rsidRDefault="00255937" w:rsidP="0025593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255937" w:rsidRDefault="00255937" w:rsidP="0025593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255937" w:rsidRDefault="00255937" w:rsidP="00255937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255937" w:rsidRDefault="00255937" w:rsidP="00255937">
      <w:pPr>
        <w:ind w:firstLine="3969"/>
        <w:rPr>
          <w:b/>
          <w:sz w:val="20"/>
          <w:szCs w:val="20"/>
        </w:rPr>
      </w:pPr>
    </w:p>
    <w:p w:rsidR="00255937" w:rsidRDefault="00255937" w:rsidP="00255937">
      <w:pPr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b/>
          <w:bCs/>
          <w:sz w:val="20"/>
          <w:szCs w:val="20"/>
        </w:rPr>
        <w:t xml:space="preserve"> </w:t>
      </w:r>
      <w:bookmarkEnd w:id="0"/>
      <w:r>
        <w:rPr>
          <w:b/>
          <w:bCs/>
          <w:sz w:val="20"/>
          <w:szCs w:val="20"/>
        </w:rPr>
        <w:t xml:space="preserve">Usługa wykonania, administrowania i zarządzania stroną Projektu </w:t>
      </w:r>
      <w:proofErr w:type="spellStart"/>
      <w:r>
        <w:rPr>
          <w:b/>
          <w:bCs/>
          <w:sz w:val="20"/>
          <w:szCs w:val="20"/>
        </w:rPr>
        <w:t>BHEsINNO</w:t>
      </w:r>
      <w:proofErr w:type="spellEnd"/>
      <w:r>
        <w:rPr>
          <w:b/>
          <w:bCs/>
          <w:sz w:val="20"/>
          <w:szCs w:val="20"/>
        </w:rPr>
        <w:t>, Projektu pt. "</w:t>
      </w:r>
      <w:proofErr w:type="spellStart"/>
      <w:r>
        <w:rPr>
          <w:b/>
          <w:bCs/>
          <w:sz w:val="20"/>
          <w:szCs w:val="20"/>
        </w:rPr>
        <w:t>Innovation</w:t>
      </w:r>
      <w:proofErr w:type="spellEnd"/>
      <w:r>
        <w:rPr>
          <w:b/>
          <w:bCs/>
          <w:sz w:val="20"/>
          <w:szCs w:val="20"/>
        </w:rPr>
        <w:t xml:space="preserve"> in Underground </w:t>
      </w:r>
      <w:proofErr w:type="spellStart"/>
      <w:r>
        <w:rPr>
          <w:b/>
          <w:bCs/>
          <w:sz w:val="20"/>
          <w:szCs w:val="20"/>
        </w:rPr>
        <w:t>Thermal</w:t>
      </w:r>
      <w:proofErr w:type="spellEnd"/>
      <w:r>
        <w:rPr>
          <w:b/>
          <w:bCs/>
          <w:sz w:val="20"/>
          <w:szCs w:val="20"/>
        </w:rPr>
        <w:t xml:space="preserve"> Energy </w:t>
      </w:r>
      <w:proofErr w:type="spellStart"/>
      <w:r>
        <w:rPr>
          <w:b/>
          <w:bCs/>
          <w:sz w:val="20"/>
          <w:szCs w:val="20"/>
        </w:rPr>
        <w:t>Storages</w:t>
      </w:r>
      <w:proofErr w:type="spellEnd"/>
      <w:r>
        <w:rPr>
          <w:b/>
          <w:bCs/>
          <w:sz w:val="20"/>
          <w:szCs w:val="20"/>
        </w:rPr>
        <w:t xml:space="preserve"> with </w:t>
      </w:r>
      <w:proofErr w:type="spellStart"/>
      <w:r>
        <w:rPr>
          <w:b/>
          <w:bCs/>
          <w:sz w:val="20"/>
          <w:szCs w:val="20"/>
        </w:rPr>
        <w:t>Borehole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Heat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Exchangers</w:t>
      </w:r>
      <w:proofErr w:type="spellEnd"/>
      <w:r>
        <w:rPr>
          <w:b/>
          <w:bCs/>
          <w:sz w:val="20"/>
          <w:szCs w:val="20"/>
        </w:rPr>
        <w:t>" - Kc-zp.272-256/21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oferuję realizację przedmiotu zamówienia, zgodnie z zasadami określonymi w specyfikacji warunków zamówienia.</w:t>
      </w:r>
    </w:p>
    <w:p w:rsidR="00255937" w:rsidRDefault="00255937" w:rsidP="00255937">
      <w:pPr>
        <w:widowControl w:val="0"/>
        <w:ind w:right="1"/>
        <w:jc w:val="both"/>
        <w:rPr>
          <w:sz w:val="20"/>
          <w:szCs w:val="20"/>
        </w:rPr>
      </w:pP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brutto*  za całość przedmiotu zamówienia wynosi……………………………. PLN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(słownie : ………………………………………….), w tym: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a) cena brutto za projekt i realizację strony internetowej ……………….. PLN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b) cena brutto za bieżący serwis strony  i aktualizacje  danych na stronie   ……………….. PLN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Powyższa cena zawiera właściwą stawkę podatku VAT.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* 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Zamówienie musi zostać zrealizowane w terminie: do </w:t>
      </w:r>
      <w:bookmarkStart w:id="1" w:name="_Hlk77164368"/>
      <w:r w:rsidR="00D16EF7" w:rsidRPr="00D16EF7">
        <w:rPr>
          <w:b/>
          <w:sz w:val="20"/>
          <w:szCs w:val="20"/>
        </w:rPr>
        <w:t>30.06.2023 r.</w:t>
      </w:r>
      <w:bookmarkEnd w:id="1"/>
      <w:r w:rsidRPr="00D16EF7">
        <w:rPr>
          <w:b/>
          <w:sz w:val="20"/>
          <w:szCs w:val="20"/>
        </w:rPr>
        <w:t>, a w tym: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przedstawienie pierwszej propozycji struktury i wyglądu strony do 30 dni od daty podpisania umowy. 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wdrożenie strony oraz aplikacji do </w:t>
      </w:r>
      <w:r>
        <w:rPr>
          <w:b/>
          <w:sz w:val="20"/>
          <w:szCs w:val="20"/>
          <w:highlight w:val="yellow"/>
        </w:rPr>
        <w:t>…….</w:t>
      </w:r>
      <w:r>
        <w:rPr>
          <w:b/>
          <w:sz w:val="20"/>
          <w:szCs w:val="20"/>
        </w:rPr>
        <w:t xml:space="preserve"> dni od dnia zaakceptowania struktury i wyglądu serwisu przez Zamawiającego </w:t>
      </w:r>
      <w:r>
        <w:rPr>
          <w:b/>
          <w:color w:val="FF0000"/>
          <w:sz w:val="20"/>
          <w:szCs w:val="20"/>
        </w:rPr>
        <w:t>(kryterium oceny ofert).</w:t>
      </w:r>
    </w:p>
    <w:p w:rsidR="00255937" w:rsidRDefault="00255937" w:rsidP="00255937">
      <w:pPr>
        <w:tabs>
          <w:tab w:val="left" w:pos="426"/>
        </w:tabs>
        <w:spacing w:after="120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- bieżący serwis strony i zarządzanie stroną przez czas trwania projektu tj. do </w:t>
      </w:r>
      <w:r w:rsidR="00D16EF7" w:rsidRPr="00D16EF7">
        <w:rPr>
          <w:b/>
          <w:sz w:val="20"/>
          <w:szCs w:val="20"/>
        </w:rPr>
        <w:t>30.06.2023 r.</w:t>
      </w:r>
    </w:p>
    <w:p w:rsidR="00120CFE" w:rsidRDefault="00120CFE" w:rsidP="00255937">
      <w:pPr>
        <w:tabs>
          <w:tab w:val="left" w:pos="426"/>
        </w:tabs>
        <w:jc w:val="both"/>
        <w:rPr>
          <w:b/>
          <w:sz w:val="20"/>
          <w:szCs w:val="20"/>
        </w:rPr>
      </w:pPr>
    </w:p>
    <w:p w:rsidR="00120CFE" w:rsidRDefault="00120CFE" w:rsidP="00255937">
      <w:pPr>
        <w:tabs>
          <w:tab w:val="left" w:pos="426"/>
        </w:tabs>
        <w:jc w:val="both"/>
        <w:rPr>
          <w:b/>
          <w:sz w:val="20"/>
          <w:szCs w:val="20"/>
        </w:rPr>
      </w:pPr>
    </w:p>
    <w:p w:rsidR="00255937" w:rsidRDefault="00255937" w:rsidP="00255937">
      <w:pPr>
        <w:tabs>
          <w:tab w:val="left" w:pos="426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Termin płatności: </w:t>
      </w:r>
    </w:p>
    <w:p w:rsidR="00120CFE" w:rsidRDefault="00120CFE" w:rsidP="00120CFE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0"/>
          <w:szCs w:val="20"/>
        </w:rPr>
        <w:t>- Wynagrodzenie, o którym mowa w pkt a) płatne będzie po wykonaniu i potwierdzeniu wykonania projektu i realizacji strony internetowej, na podstawie prawidłowo wystawionej faktury/rachunku*, w  terminie 21 dni od daty jej/jego*  otrzymania przez Zamawiającego.</w:t>
      </w:r>
    </w:p>
    <w:p w:rsidR="00255937" w:rsidRPr="00120CFE" w:rsidRDefault="00120CFE" w:rsidP="00120CFE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Wynagrodzenie, o którym mowa w pkt b) wypłacane będzie do 30.09.2023 r w równych </w:t>
      </w:r>
      <w:r w:rsidR="005537FF">
        <w:rPr>
          <w:sz w:val="20"/>
          <w:szCs w:val="20"/>
        </w:rPr>
        <w:t>kwartalnych</w:t>
      </w:r>
      <w:bookmarkStart w:id="2" w:name="_GoBack"/>
      <w:bookmarkEnd w:id="2"/>
      <w:r>
        <w:rPr>
          <w:sz w:val="20"/>
          <w:szCs w:val="20"/>
        </w:rPr>
        <w:t xml:space="preserve"> ratach, na podstawie prawidłowo wystawionych faktur/rachunków częściowych*, w  terminie 21 dni od daty ich otrzymania przez Zamawiającego.</w:t>
      </w:r>
    </w:p>
    <w:p w:rsidR="00255937" w:rsidRDefault="00255937" w:rsidP="00255937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Jednocześnie oświadczamy, że:</w:t>
      </w:r>
    </w:p>
    <w:p w:rsidR="00255937" w:rsidRDefault="00255937" w:rsidP="0025593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255937" w:rsidRDefault="00255937" w:rsidP="002559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:rsidR="00255937" w:rsidRDefault="00255937" w:rsidP="00255937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55937" w:rsidRDefault="00255937" w:rsidP="00255937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55937" w:rsidRPr="00120CFE" w:rsidRDefault="00255937" w:rsidP="0025593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120CFE">
        <w:rPr>
          <w:b/>
          <w:sz w:val="20"/>
          <w:szCs w:val="20"/>
        </w:rPr>
        <w:t xml:space="preserve">Oświadczam/y, że warunek określony w pkt. 8.2 </w:t>
      </w:r>
      <w:proofErr w:type="spellStart"/>
      <w:r w:rsidRPr="00120CFE">
        <w:rPr>
          <w:b/>
          <w:sz w:val="20"/>
          <w:szCs w:val="20"/>
        </w:rPr>
        <w:t>ppkt</w:t>
      </w:r>
      <w:proofErr w:type="spellEnd"/>
      <w:r w:rsidRPr="00120CFE">
        <w:rPr>
          <w:b/>
          <w:sz w:val="20"/>
          <w:szCs w:val="20"/>
        </w:rPr>
        <w:t xml:space="preserve"> 4 SWZ spełniamy osobiście/ powołujemy się na zasoby podmiotu trzeciego w następującym zakresie</w:t>
      </w:r>
      <w:r w:rsidRPr="00120CFE">
        <w:rPr>
          <w:rStyle w:val="Odwoanieprzypisudolnego"/>
          <w:b/>
          <w:sz w:val="20"/>
          <w:szCs w:val="20"/>
        </w:rPr>
        <w:t>*</w:t>
      </w:r>
      <w:r w:rsidRPr="00120CFE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255937" w:rsidRDefault="00255937" w:rsidP="00255937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5937" w:rsidTr="0025593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937" w:rsidRDefault="002559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255937" w:rsidTr="002559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55937" w:rsidTr="0025593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937" w:rsidRDefault="0025593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255937" w:rsidRDefault="00255937" w:rsidP="00255937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255937" w:rsidRDefault="00255937" w:rsidP="0025593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255937" w:rsidRDefault="00255937" w:rsidP="0025593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255937" w:rsidRDefault="00255937" w:rsidP="00255937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255937" w:rsidRDefault="00255937" w:rsidP="00255937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255937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255937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255937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55937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255937" w:rsidRDefault="00255937" w:rsidP="0025593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255937" w:rsidRDefault="00255937" w:rsidP="00255937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:rsidR="00255937" w:rsidRDefault="00255937" w:rsidP="00120CFE">
      <w:pPr>
        <w:rPr>
          <w:sz w:val="20"/>
          <w:szCs w:val="20"/>
        </w:rPr>
      </w:pPr>
    </w:p>
    <w:p w:rsidR="00255937" w:rsidRPr="00120CFE" w:rsidRDefault="00255937" w:rsidP="00120C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255937" w:rsidRDefault="00255937" w:rsidP="0025593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120CFE" w:rsidRDefault="00255937" w:rsidP="0025593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120CF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107" w:rsidRDefault="00F84107">
      <w:r>
        <w:separator/>
      </w:r>
    </w:p>
  </w:endnote>
  <w:endnote w:type="continuationSeparator" w:id="0">
    <w:p w:rsidR="00F84107" w:rsidRDefault="00F84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13B" w:rsidRDefault="00CD61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13B" w:rsidRDefault="00CD6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107" w:rsidRDefault="00F84107">
      <w:r>
        <w:separator/>
      </w:r>
    </w:p>
  </w:footnote>
  <w:footnote w:type="continuationSeparator" w:id="0">
    <w:p w:rsidR="00F84107" w:rsidRDefault="00F84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13B" w:rsidRDefault="00CD61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13B" w:rsidRDefault="00CD61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107"/>
    <w:rsid w:val="00012286"/>
    <w:rsid w:val="00071CCC"/>
    <w:rsid w:val="000B731D"/>
    <w:rsid w:val="000D6134"/>
    <w:rsid w:val="000E09C7"/>
    <w:rsid w:val="000F6589"/>
    <w:rsid w:val="00106636"/>
    <w:rsid w:val="00116EC6"/>
    <w:rsid w:val="00120CFE"/>
    <w:rsid w:val="001801DD"/>
    <w:rsid w:val="001D4612"/>
    <w:rsid w:val="00207E98"/>
    <w:rsid w:val="00255937"/>
    <w:rsid w:val="002723B0"/>
    <w:rsid w:val="00315A4A"/>
    <w:rsid w:val="004B7300"/>
    <w:rsid w:val="004C6753"/>
    <w:rsid w:val="005537F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D613B"/>
    <w:rsid w:val="00D16EF7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410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7CC8A0E3"/>
  <w15:chartTrackingRefBased/>
  <w15:docId w15:val="{6BF99AEA-1A3E-436B-A2AB-B0C196AC1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59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55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4EAF5-515D-4521-8EE0-35D3476B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650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2021-10-07T10:43:00Z</cp:lastPrinted>
  <dcterms:created xsi:type="dcterms:W3CDTF">2021-10-07T10:43:00Z</dcterms:created>
  <dcterms:modified xsi:type="dcterms:W3CDTF">2021-10-07T10:43:00Z</dcterms:modified>
</cp:coreProperties>
</file>