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48B4" w:rsidRPr="00C048B4" w:rsidRDefault="00C048B4" w:rsidP="00C048B4">
      <w:pPr>
        <w:spacing w:before="60" w:after="60"/>
        <w:jc w:val="both"/>
        <w:rPr>
          <w:b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7" o:spid="_x0000_i1025" type="#_x0000_t75" alt="A picture containing logo&#10;&#10;Description automatically generated" style="width:29.25pt;height:33pt;visibility:visible;mso-wrap-style:square">
            <v:imagedata r:id="rId8" o:title="A picture containing logo&#10;&#10;Description automatically generated"/>
          </v:shape>
        </w:pict>
      </w:r>
      <w:r>
        <w:rPr>
          <w:b/>
        </w:rPr>
        <w:t xml:space="preserve">                    </w:t>
      </w:r>
      <w:r>
        <w:rPr>
          <w:b/>
          <w:noProof/>
        </w:rPr>
        <w:pict>
          <v:shape id="Obraz 3" o:spid="_x0000_i1026" type="#_x0000_t75" style="width:123pt;height:34.5pt;visibility:visible;mso-wrap-style:square">
            <v:imagedata r:id="rId9" o:title=""/>
          </v:shape>
        </w:pict>
      </w:r>
      <w:r>
        <w:rPr>
          <w:b/>
        </w:rPr>
        <w:t xml:space="preserve">     </w:t>
      </w:r>
      <w:r>
        <w:rPr>
          <w:b/>
          <w:noProof/>
        </w:rPr>
        <w:pict>
          <v:shape id="Obraz 5" o:spid="_x0000_i1027" type="#_x0000_t75" style="width:36.75pt;height:57.75pt;visibility:visible;mso-wrap-style:square">
            <v:imagedata r:id="rId10" o:title=""/>
          </v:shape>
        </w:pict>
      </w:r>
      <w:r>
        <w:rPr>
          <w:b/>
        </w:rPr>
        <w:t xml:space="preserve">                   </w:t>
      </w:r>
      <w:r>
        <w:rPr>
          <w:b/>
          <w:noProof/>
        </w:rPr>
        <w:pict>
          <v:shape id="Obraz 6" o:spid="_x0000_i1028" type="#_x0000_t75" style="width:51.75pt;height:51pt;visibility:visible;mso-wrap-style:square">
            <v:imagedata r:id="rId11" o:title=""/>
          </v:shape>
        </w:pict>
      </w:r>
      <w:r>
        <w:rPr>
          <w:b/>
        </w:rPr>
        <w:t xml:space="preserve">                  </w:t>
      </w:r>
      <w:r>
        <w:rPr>
          <w:b/>
          <w:noProof/>
        </w:rPr>
        <w:pict>
          <v:shape id="Obraz 9" o:spid="_x0000_i1029" type="#_x0000_t75" style="width:50.25pt;height:59.25pt;visibility:visible;mso-wrap-style:square">
            <v:imagedata r:id="rId12" o:title=""/>
          </v:shape>
        </w:pict>
      </w:r>
      <w:bookmarkStart w:id="0" w:name="_GoBack"/>
      <w:bookmarkEnd w:id="0"/>
    </w:p>
    <w:p w:rsidR="003A62C2" w:rsidRDefault="003A62C2" w:rsidP="003A62C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3A62C2" w:rsidRDefault="003A62C2" w:rsidP="003A62C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A62C2" w:rsidRDefault="003A62C2" w:rsidP="003A62C2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3A62C2" w:rsidRDefault="003A62C2" w:rsidP="003A62C2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3A62C2" w:rsidRDefault="003A62C2" w:rsidP="003A62C2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3A62C2" w:rsidRDefault="003A62C2" w:rsidP="003A62C2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62C2" w:rsidRDefault="003A62C2" w:rsidP="003A62C2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3A62C2" w:rsidRDefault="003A62C2" w:rsidP="003A62C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3A62C2" w:rsidRDefault="003A62C2" w:rsidP="003A62C2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3A62C2" w:rsidRDefault="003A62C2" w:rsidP="003A62C2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3A62C2" w:rsidRDefault="003A62C2" w:rsidP="003A62C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3A62C2" w:rsidRDefault="003A62C2" w:rsidP="003A62C2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3A62C2" w:rsidRDefault="003A62C2" w:rsidP="003A62C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3A62C2" w:rsidRPr="003A62C2" w:rsidRDefault="003A62C2" w:rsidP="003A62C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3A62C2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3A62C2" w:rsidRPr="003A62C2" w:rsidRDefault="003A62C2" w:rsidP="003A62C2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3A62C2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3A62C2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3A62C2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3A62C2" w:rsidRDefault="003A62C2" w:rsidP="003A62C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3A62C2" w:rsidRDefault="003A62C2" w:rsidP="003A62C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3A62C2" w:rsidRDefault="003A62C2" w:rsidP="003A62C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>
        <w:rPr>
          <w:b/>
        </w:rPr>
        <w:t xml:space="preserve">Usługa wykonania, administrowania i zarządzania stroną Projektu </w:t>
      </w:r>
      <w:proofErr w:type="spellStart"/>
      <w:r>
        <w:rPr>
          <w:b/>
        </w:rPr>
        <w:t>BHEsINNO</w:t>
      </w:r>
      <w:proofErr w:type="spellEnd"/>
      <w:r>
        <w:rPr>
          <w:b/>
        </w:rPr>
        <w:t>, Projektu pt. "</w:t>
      </w:r>
      <w:proofErr w:type="spellStart"/>
      <w:r>
        <w:rPr>
          <w:b/>
        </w:rPr>
        <w:t>Innovation</w:t>
      </w:r>
      <w:proofErr w:type="spellEnd"/>
      <w:r>
        <w:rPr>
          <w:b/>
        </w:rPr>
        <w:t xml:space="preserve"> in Underground </w:t>
      </w:r>
      <w:proofErr w:type="spellStart"/>
      <w:r>
        <w:rPr>
          <w:b/>
        </w:rPr>
        <w:t>Thermal</w:t>
      </w:r>
      <w:proofErr w:type="spellEnd"/>
      <w:r>
        <w:rPr>
          <w:b/>
        </w:rPr>
        <w:t xml:space="preserve"> Energy </w:t>
      </w:r>
      <w:proofErr w:type="spellStart"/>
      <w:r>
        <w:rPr>
          <w:b/>
        </w:rPr>
        <w:t>Storages</w:t>
      </w:r>
      <w:proofErr w:type="spellEnd"/>
      <w:r>
        <w:rPr>
          <w:b/>
        </w:rPr>
        <w:t xml:space="preserve"> with </w:t>
      </w:r>
      <w:proofErr w:type="spellStart"/>
      <w:r>
        <w:rPr>
          <w:b/>
        </w:rPr>
        <w:t>Borehole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Heat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Exchangers</w:t>
      </w:r>
      <w:proofErr w:type="spellEnd"/>
      <w:r>
        <w:rPr>
          <w:b/>
        </w:rPr>
        <w:t>" - Kc-zp.272-256/21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3A62C2" w:rsidRDefault="003A62C2" w:rsidP="003A62C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3A62C2" w:rsidRDefault="003A62C2" w:rsidP="003A62C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:rsidR="003A62C2" w:rsidRDefault="003A62C2" w:rsidP="003A62C2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</w:r>
      <w:r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3A62C2" w:rsidRDefault="003A62C2" w:rsidP="003A62C2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3A62C2" w:rsidRDefault="003A62C2" w:rsidP="003A62C2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>
        <w:rPr>
          <w:rFonts w:ascii="Arial" w:hAnsi="Arial" w:cs="Arial"/>
          <w:i/>
          <w:sz w:val="20"/>
          <w:szCs w:val="20"/>
        </w:rPr>
        <w:t>109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i/>
          <w:sz w:val="20"/>
          <w:szCs w:val="20"/>
        </w:rPr>
        <w:t>1 pkt 1, 4, 5 i 7</w:t>
      </w:r>
      <w:r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i/>
          <w:sz w:val="20"/>
          <w:szCs w:val="20"/>
          <w:lang w:val="x-none"/>
        </w:rPr>
        <w:t>).</w:t>
      </w:r>
      <w:r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>
        <w:rPr>
          <w:rFonts w:ascii="Arial" w:hAnsi="Arial" w:cs="Arial"/>
          <w:sz w:val="20"/>
          <w:szCs w:val="20"/>
        </w:rPr>
        <w:t>110</w:t>
      </w:r>
      <w:r>
        <w:rPr>
          <w:rFonts w:ascii="Arial" w:hAnsi="Arial" w:cs="Arial"/>
          <w:sz w:val="20"/>
          <w:szCs w:val="20"/>
          <w:lang w:val="x-none"/>
        </w:rPr>
        <w:t xml:space="preserve"> ust. </w:t>
      </w:r>
      <w:r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:rsidR="003A62C2" w:rsidRDefault="003A62C2" w:rsidP="003A62C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2C2" w:rsidRDefault="003A62C2" w:rsidP="003A62C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3A62C2" w:rsidRDefault="003A62C2" w:rsidP="003A62C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A62C2" w:rsidRDefault="003A62C2" w:rsidP="003A62C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3A62C2" w:rsidRDefault="003A62C2" w:rsidP="003A62C2">
      <w:pPr>
        <w:jc w:val="right"/>
        <w:rPr>
          <w:rFonts w:ascii="Arial" w:hAnsi="Arial" w:cs="Arial"/>
          <w:sz w:val="20"/>
          <w:szCs w:val="20"/>
        </w:rPr>
      </w:pPr>
    </w:p>
    <w:p w:rsidR="003A62C2" w:rsidRDefault="003A62C2" w:rsidP="003A62C2">
      <w:pPr>
        <w:spacing w:line="254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</w:p>
    <w:p w:rsidR="003A62C2" w:rsidRDefault="003A62C2" w:rsidP="003A62C2"/>
    <w:p w:rsidR="005103B9" w:rsidRPr="009475A8" w:rsidRDefault="005103B9" w:rsidP="009475A8"/>
    <w:sectPr w:rsidR="005103B9" w:rsidRPr="009475A8" w:rsidSect="009475A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BD6" w:rsidRDefault="00D65BD6" w:rsidP="0038231F">
      <w:pPr>
        <w:spacing w:after="0" w:line="240" w:lineRule="auto"/>
      </w:pPr>
      <w:r>
        <w:separator/>
      </w:r>
    </w:p>
  </w:endnote>
  <w:endnote w:type="continuationSeparator" w:id="0">
    <w:p w:rsidR="00D65BD6" w:rsidRDefault="00D65BD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BD6" w:rsidRDefault="00D65BD6" w:rsidP="0038231F">
      <w:pPr>
        <w:spacing w:after="0" w:line="240" w:lineRule="auto"/>
      </w:pPr>
      <w:r>
        <w:separator/>
      </w:r>
    </w:p>
  </w:footnote>
  <w:footnote w:type="continuationSeparator" w:id="0">
    <w:p w:rsidR="00D65BD6" w:rsidRDefault="00D65BD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7D78" w:rsidRDefault="00A57D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253E40D4">
      <w:start w:val="1"/>
      <w:numFmt w:val="decimal"/>
      <w:lvlText w:val="%4."/>
      <w:lvlJc w:val="left"/>
      <w:pPr>
        <w:ind w:left="280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BD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62C2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D7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48B4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5BD6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521D6D"/>
  <w15:chartTrackingRefBased/>
  <w15:docId w15:val="{7AFBDBE9-6FC8-43CD-8391-45EF86BA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A62C2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43C15-0C70-4744-A859-147976011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2021-07-13T13:34:00Z</cp:lastPrinted>
  <dcterms:created xsi:type="dcterms:W3CDTF">2021-07-13T13:34:00Z</dcterms:created>
  <dcterms:modified xsi:type="dcterms:W3CDTF">2021-07-13T13:34:00Z</dcterms:modified>
</cp:coreProperties>
</file>