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11D87110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404CA" w:rsidRPr="00D404CA">
        <w:rPr>
          <w:rFonts w:ascii="Arial" w:eastAsia="Times New Roman" w:hAnsi="Arial" w:cs="Arial"/>
          <w:b/>
          <w:sz w:val="20"/>
          <w:szCs w:val="20"/>
          <w:lang w:eastAsia="pl-PL"/>
        </w:rPr>
        <w:t>przeprowadzenie szkolenia dla pracownika AGH w zakresie tworzenia stron internetowych.- KC-zp.272-463/21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38C14" w14:textId="77777777" w:rsidR="00C0603F" w:rsidRDefault="00C0603F" w:rsidP="0038231F">
      <w:pPr>
        <w:spacing w:after="0" w:line="240" w:lineRule="auto"/>
      </w:pPr>
      <w:r>
        <w:separator/>
      </w:r>
    </w:p>
  </w:endnote>
  <w:endnote w:type="continuationSeparator" w:id="0">
    <w:p w14:paraId="1520613B" w14:textId="77777777" w:rsidR="00C0603F" w:rsidRDefault="00C060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94B8AD" w14:textId="77777777" w:rsidR="00C0603F" w:rsidRDefault="00C0603F" w:rsidP="0038231F">
      <w:pPr>
        <w:spacing w:after="0" w:line="240" w:lineRule="auto"/>
      </w:pPr>
      <w:r>
        <w:separator/>
      </w:r>
    </w:p>
  </w:footnote>
  <w:footnote w:type="continuationSeparator" w:id="0">
    <w:p w14:paraId="03F8F1BD" w14:textId="77777777" w:rsidR="00C0603F" w:rsidRDefault="00C060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64C7B-32D4-447A-BAAE-DC5965511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2021-07-15T08:09:00Z</cp:lastPrinted>
  <dcterms:created xsi:type="dcterms:W3CDTF">2021-09-06T07:06:00Z</dcterms:created>
  <dcterms:modified xsi:type="dcterms:W3CDTF">2021-09-19T15:23:00Z</dcterms:modified>
</cp:coreProperties>
</file>