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4EAAC" w14:textId="77777777" w:rsidR="00227F17" w:rsidRPr="00AF3D5C" w:rsidRDefault="00227F17" w:rsidP="00227F17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5A8B96A2" w14:textId="77777777" w:rsidR="00227F17" w:rsidRPr="00AF3D5C" w:rsidRDefault="00227F17" w:rsidP="00227F17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381EB000" w14:textId="77777777" w:rsidR="00227F17" w:rsidRPr="00AF3D5C" w:rsidRDefault="00227F17" w:rsidP="00227F17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0C52C01A" w14:textId="77777777" w:rsidR="00227F17" w:rsidRPr="00946C60" w:rsidRDefault="00227F17" w:rsidP="00227F17">
      <w:pPr>
        <w:spacing w:before="48"/>
        <w:rPr>
          <w:b/>
        </w:rPr>
      </w:pPr>
    </w:p>
    <w:p w14:paraId="5DA05F97" w14:textId="7148CEB7" w:rsidR="00227F17" w:rsidRPr="00946C60" w:rsidRDefault="00227F17" w:rsidP="00227F17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53</w:t>
      </w:r>
      <w:r>
        <w:rPr>
          <w:rFonts w:ascii="Times New Roman" w:hAnsi="Times New Roman"/>
        </w:rPr>
        <w:t>4/21</w:t>
      </w:r>
      <w:r w:rsidRPr="00946C60">
        <w:rPr>
          <w:rFonts w:ascii="Times New Roman" w:hAnsi="Times New Roman"/>
        </w:rPr>
        <w:t>,</w:t>
      </w:r>
    </w:p>
    <w:p w14:paraId="6C7FFBE5" w14:textId="77777777" w:rsidR="00227F17" w:rsidRPr="00946C60" w:rsidRDefault="00227F17" w:rsidP="00227F1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04EF6A72" w14:textId="77777777" w:rsidR="00227F17" w:rsidRPr="00946C60" w:rsidRDefault="00227F17" w:rsidP="00227F1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6FD33A67" w14:textId="77777777" w:rsidR="00227F17" w:rsidRPr="00946C60" w:rsidRDefault="00227F17" w:rsidP="00227F1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15747AF4" w14:textId="77777777" w:rsidR="00227F17" w:rsidRPr="00946C60" w:rsidRDefault="00227F17" w:rsidP="00227F1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309DAE18" w14:textId="77777777" w:rsidR="00227F17" w:rsidRPr="00946C60" w:rsidRDefault="00227F17" w:rsidP="00227F1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2C2CA530" w14:textId="77777777" w:rsidR="00227F17" w:rsidRPr="00946C60" w:rsidRDefault="00227F17" w:rsidP="00227F1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47C9ED71" w14:textId="77777777" w:rsidR="00227F17" w:rsidRPr="00946C60" w:rsidRDefault="00227F17" w:rsidP="00227F1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28A6DB13" w14:textId="77777777" w:rsidR="00227F17" w:rsidRPr="00946C60" w:rsidRDefault="00227F17" w:rsidP="00227F1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242F2545" w14:textId="77777777" w:rsidR="00227F17" w:rsidRPr="00946C60" w:rsidRDefault="00227F17" w:rsidP="00227F1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3FB598D7" w14:textId="77777777" w:rsidR="00227F17" w:rsidRPr="00946C60" w:rsidRDefault="00227F17" w:rsidP="00227F17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34B5429A" w14:textId="77777777" w:rsidR="00227F17" w:rsidRPr="00946C60" w:rsidRDefault="00227F17" w:rsidP="00227F1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28C8E743" w14:textId="77777777" w:rsidR="00227F17" w:rsidRPr="00946C60" w:rsidRDefault="00227F17" w:rsidP="00227F1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3E5CBC99" w14:textId="77777777" w:rsidR="00227F17" w:rsidRPr="00946C60" w:rsidRDefault="00227F17" w:rsidP="00227F1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06BC0976" w14:textId="77777777" w:rsidR="00227F17" w:rsidRPr="00946C60" w:rsidRDefault="00227F17" w:rsidP="00227F17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76C3991B" w14:textId="77777777" w:rsidR="00227F17" w:rsidRPr="00946C60" w:rsidRDefault="00227F17" w:rsidP="00227F17">
      <w:pPr>
        <w:pStyle w:val="Tekstpodstawowy"/>
        <w:ind w:right="-47"/>
        <w:jc w:val="center"/>
        <w:rPr>
          <w:rFonts w:ascii="Times New Roman" w:hAnsi="Times New Roman"/>
        </w:rPr>
      </w:pPr>
    </w:p>
    <w:p w14:paraId="48D58536" w14:textId="77777777" w:rsidR="00227F17" w:rsidRPr="00946C60" w:rsidRDefault="00227F17" w:rsidP="00227F1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426451BE" w14:textId="61D81715" w:rsidR="00227F17" w:rsidRPr="00946C60" w:rsidRDefault="00227F17" w:rsidP="00227F17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53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21</w:t>
      </w:r>
      <w:r w:rsidRPr="00946C60">
        <w:rPr>
          <w:rFonts w:ascii="Times New Roman" w:hAnsi="Times New Roman"/>
          <w:bCs/>
        </w:rPr>
        <w:t xml:space="preserve">. </w:t>
      </w:r>
    </w:p>
    <w:p w14:paraId="1DA0B9CC" w14:textId="77777777" w:rsidR="00227F17" w:rsidRPr="00946C60" w:rsidRDefault="00227F17" w:rsidP="00227F1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3A047D6F" w14:textId="77777777" w:rsidR="00227F17" w:rsidRPr="00946C60" w:rsidRDefault="00227F17" w:rsidP="00227F1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594CD940" w14:textId="77777777" w:rsidR="00227F17" w:rsidRPr="00946C60" w:rsidRDefault="00227F17" w:rsidP="00227F1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7437427D" w14:textId="77777777" w:rsidR="00227F17" w:rsidRPr="00946C60" w:rsidRDefault="00227F17" w:rsidP="00227F1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06FEB83D" w14:textId="77777777" w:rsidR="00227F17" w:rsidRPr="00946C60" w:rsidRDefault="00227F17" w:rsidP="00227F17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74EEB554" w14:textId="77777777" w:rsidR="00227F17" w:rsidRPr="00946C60" w:rsidRDefault="00227F17" w:rsidP="00227F17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</w:t>
      </w:r>
      <w:r>
        <w:rPr>
          <w:rFonts w:ascii="Times New Roman" w:hAnsi="Times New Roman"/>
        </w:rPr>
        <w:t>E</w:t>
      </w:r>
      <w:r w:rsidRPr="00946C60">
        <w:rPr>
          <w:rFonts w:ascii="Times New Roman" w:hAnsi="Times New Roman"/>
        </w:rPr>
        <w:t>i</w:t>
      </w:r>
      <w:r>
        <w:rPr>
          <w:rFonts w:ascii="Times New Roman" w:hAnsi="Times New Roman"/>
        </w:rPr>
        <w:t>N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04AF4810" w14:textId="77777777" w:rsidR="00227F17" w:rsidRPr="00946C60" w:rsidRDefault="00227F17" w:rsidP="00227F17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536C3AB2" w14:textId="77777777" w:rsidR="00227F17" w:rsidRPr="00946C60" w:rsidRDefault="00227F17" w:rsidP="00227F17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7A1490EF" w14:textId="77777777" w:rsidR="00227F17" w:rsidRPr="00946C60" w:rsidRDefault="00227F17" w:rsidP="00227F17">
      <w:pPr>
        <w:pStyle w:val="Tekstpodstawowy"/>
        <w:ind w:right="-47"/>
        <w:rPr>
          <w:rFonts w:ascii="Times New Roman" w:hAnsi="Times New Roman"/>
        </w:rPr>
      </w:pPr>
    </w:p>
    <w:p w14:paraId="02090B9A" w14:textId="77777777" w:rsidR="00227F17" w:rsidRPr="00946C60" w:rsidRDefault="00227F17" w:rsidP="00227F17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300EC047" w14:textId="77777777" w:rsidR="00227F17" w:rsidRPr="00946C60" w:rsidRDefault="00227F17" w:rsidP="00227F17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40F33983" w14:textId="77777777" w:rsidR="00227F17" w:rsidRPr="00946C60" w:rsidRDefault="00227F17" w:rsidP="00227F17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4DF23FA4" w14:textId="77777777" w:rsidR="00227F17" w:rsidRPr="00946C60" w:rsidRDefault="00227F17" w:rsidP="00227F1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61804361" w14:textId="77777777" w:rsidR="00227F17" w:rsidRPr="00946C60" w:rsidRDefault="00227F17" w:rsidP="00227F1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10A5C10D" w14:textId="77777777" w:rsidR="00227F17" w:rsidRPr="00946C60" w:rsidRDefault="00227F17" w:rsidP="00227F17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41EBB6E9" w14:textId="77777777" w:rsidR="00227F17" w:rsidRPr="00946C60" w:rsidRDefault="00227F17" w:rsidP="00227F1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0AD4E26A" w14:textId="77777777" w:rsidR="00227F17" w:rsidRPr="00946C60" w:rsidRDefault="00227F17" w:rsidP="00227F1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23FEA0DA" w14:textId="77777777" w:rsidR="00227F17" w:rsidRPr="00946C60" w:rsidRDefault="00227F17" w:rsidP="00227F17">
      <w:pPr>
        <w:pStyle w:val="Tekstpodstawowy"/>
        <w:ind w:right="-47"/>
        <w:rPr>
          <w:rFonts w:ascii="Times New Roman" w:hAnsi="Times New Roman"/>
        </w:rPr>
      </w:pPr>
    </w:p>
    <w:p w14:paraId="7A6D8257" w14:textId="77777777" w:rsidR="00227F17" w:rsidRPr="00946C60" w:rsidRDefault="00227F17" w:rsidP="00227F1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562E37D1" w14:textId="77777777" w:rsidR="00227F17" w:rsidRPr="00946C60" w:rsidRDefault="00227F17" w:rsidP="00227F1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462042A3" w14:textId="77777777" w:rsidR="00227F17" w:rsidRPr="00946C60" w:rsidRDefault="00227F17" w:rsidP="00227F17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5EA94EC4" w14:textId="77777777" w:rsidR="00227F17" w:rsidRPr="00946C60" w:rsidRDefault="00227F17" w:rsidP="00227F1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203F9018" w14:textId="77777777" w:rsidR="00227F17" w:rsidRPr="00946C60" w:rsidRDefault="00227F17" w:rsidP="00227F17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4187A8DC" w14:textId="77777777" w:rsidR="00227F17" w:rsidRPr="00946C60" w:rsidRDefault="00227F17" w:rsidP="00227F1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0C65C5FC" w14:textId="77777777" w:rsidR="00227F17" w:rsidRPr="00946C60" w:rsidRDefault="00227F17" w:rsidP="00227F17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376901A8" w14:textId="77777777" w:rsidR="00227F17" w:rsidRPr="00946C60" w:rsidRDefault="00227F17" w:rsidP="00227F1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52714AD8" w14:textId="77777777" w:rsidR="00227F17" w:rsidRPr="00946C60" w:rsidRDefault="00227F17" w:rsidP="00227F17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5F511EE0" w14:textId="77777777" w:rsidR="00227F17" w:rsidRPr="00946C60" w:rsidRDefault="00227F17" w:rsidP="00227F17">
      <w:pPr>
        <w:pStyle w:val="Tekstpodstawowy"/>
        <w:ind w:right="-47"/>
        <w:rPr>
          <w:rFonts w:ascii="Times New Roman" w:hAnsi="Times New Roman"/>
        </w:rPr>
      </w:pPr>
    </w:p>
    <w:p w14:paraId="461A727B" w14:textId="77777777" w:rsidR="00227F17" w:rsidRPr="00946C60" w:rsidRDefault="00227F17" w:rsidP="00227F17">
      <w:pPr>
        <w:pStyle w:val="Tekstpodstawowy"/>
        <w:ind w:right="-47"/>
        <w:rPr>
          <w:rFonts w:ascii="Times New Roman" w:hAnsi="Times New Roman"/>
        </w:rPr>
      </w:pPr>
    </w:p>
    <w:p w14:paraId="7FA6C33A" w14:textId="77777777" w:rsidR="00227F17" w:rsidRPr="008C1807" w:rsidRDefault="00227F17" w:rsidP="00227F1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3B9C9383" w14:textId="77777777" w:rsidR="00227F17" w:rsidRPr="008C1807" w:rsidRDefault="00227F17" w:rsidP="00227F17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00D3E3C8" w14:textId="77777777" w:rsidR="00227F17" w:rsidRPr="008C1807" w:rsidRDefault="00227F17" w:rsidP="00227F17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5BD6254E" w14:textId="77777777" w:rsidR="00227F17" w:rsidRPr="008C1807" w:rsidRDefault="00227F17" w:rsidP="00227F17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4161FD46" w14:textId="77777777" w:rsidR="00227F17" w:rsidRPr="008C1807" w:rsidRDefault="00227F17" w:rsidP="00227F17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673E46DC" w14:textId="77777777" w:rsidR="00227F17" w:rsidRPr="00946C60" w:rsidRDefault="00227F17" w:rsidP="00227F17">
      <w:pPr>
        <w:pStyle w:val="Tekstpodstawowy"/>
        <w:ind w:right="-47"/>
        <w:rPr>
          <w:rFonts w:ascii="Times New Roman" w:hAnsi="Times New Roman"/>
        </w:rPr>
      </w:pPr>
    </w:p>
    <w:p w14:paraId="5B315D5B" w14:textId="77777777" w:rsidR="00227F17" w:rsidRPr="00946C60" w:rsidRDefault="00227F17" w:rsidP="00227F1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0FD75A6E" w14:textId="77777777" w:rsidR="00227F17" w:rsidRPr="00946C60" w:rsidRDefault="00227F17" w:rsidP="00227F1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53B4F6CA" w14:textId="77777777" w:rsidR="00227F17" w:rsidRPr="00946C60" w:rsidRDefault="00227F17" w:rsidP="00227F17">
      <w:pPr>
        <w:pStyle w:val="Tekstpodstawowy"/>
        <w:numPr>
          <w:ilvl w:val="0"/>
          <w:numId w:val="28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606C9280" w14:textId="77777777" w:rsidR="00227F17" w:rsidRPr="00946C60" w:rsidRDefault="00227F17" w:rsidP="00227F17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403D20A7" w14:textId="77777777" w:rsidR="00227F17" w:rsidRPr="00946C60" w:rsidRDefault="00227F17" w:rsidP="00227F17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041A6C94" w14:textId="77777777" w:rsidR="00227F17" w:rsidRPr="00946C60" w:rsidRDefault="00227F17" w:rsidP="00227F17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04C42F4E" w14:textId="77777777" w:rsidR="00227F17" w:rsidRPr="00946C60" w:rsidRDefault="00227F17" w:rsidP="00227F17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75576606" w14:textId="77777777" w:rsidR="00227F17" w:rsidRPr="00946C60" w:rsidRDefault="00227F17" w:rsidP="00227F17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34F1F834" w14:textId="77777777" w:rsidR="00227F17" w:rsidRPr="00946C60" w:rsidRDefault="00227F17" w:rsidP="00227F17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41CBBED4" w14:textId="77777777" w:rsidR="00227F17" w:rsidRDefault="00227F17" w:rsidP="00227F17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40649FFC" w14:textId="77777777" w:rsidR="00227F17" w:rsidRDefault="00227F17" w:rsidP="00227F17">
      <w:pPr>
        <w:pStyle w:val="Tekstpodstawowy"/>
        <w:numPr>
          <w:ilvl w:val="0"/>
          <w:numId w:val="30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6F5A5FA2" w14:textId="77777777" w:rsidR="00227F17" w:rsidRPr="00CC347C" w:rsidRDefault="00227F17" w:rsidP="00227F17">
      <w:pPr>
        <w:pStyle w:val="Tekstpodstawowy"/>
        <w:numPr>
          <w:ilvl w:val="0"/>
          <w:numId w:val="30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7913C8ED" w14:textId="77777777" w:rsidR="00227F17" w:rsidRPr="00946C60" w:rsidRDefault="00227F17" w:rsidP="00227F17">
      <w:pPr>
        <w:pStyle w:val="Tekstpodstawowy"/>
        <w:ind w:right="-47"/>
        <w:rPr>
          <w:rFonts w:ascii="Times New Roman" w:hAnsi="Times New Roman"/>
        </w:rPr>
      </w:pPr>
    </w:p>
    <w:p w14:paraId="07102EB4" w14:textId="77777777" w:rsidR="00227F17" w:rsidRPr="00946C60" w:rsidRDefault="00227F17" w:rsidP="00227F1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12DC5396" w14:textId="77777777" w:rsidR="00227F17" w:rsidRPr="00946C60" w:rsidRDefault="00227F17" w:rsidP="00227F17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297F4AB4" w14:textId="77777777" w:rsidR="00227F17" w:rsidRPr="00946C60" w:rsidRDefault="00227F17" w:rsidP="00227F1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1361B17C" w14:textId="77777777" w:rsidR="00227F17" w:rsidRPr="00946C60" w:rsidRDefault="00227F17" w:rsidP="00227F17">
      <w:pPr>
        <w:pStyle w:val="Tekstpodstawowy"/>
        <w:ind w:right="-47"/>
        <w:rPr>
          <w:rFonts w:ascii="Times New Roman" w:hAnsi="Times New Roman"/>
        </w:rPr>
      </w:pPr>
    </w:p>
    <w:p w14:paraId="25E2B093" w14:textId="77777777" w:rsidR="00227F17" w:rsidRDefault="00227F17" w:rsidP="00227F1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049CB8AB" w14:textId="77777777" w:rsidR="00227F17" w:rsidRPr="00CC347C" w:rsidRDefault="00227F17" w:rsidP="00227F17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0B65339E" w14:textId="77777777" w:rsidR="00227F17" w:rsidRPr="00946C60" w:rsidRDefault="00227F17" w:rsidP="00227F17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4479F06B" w14:textId="77777777" w:rsidR="00227F17" w:rsidRPr="00946C60" w:rsidRDefault="00227F17" w:rsidP="00227F17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1508FF4E" w14:textId="77777777" w:rsidR="00227F17" w:rsidRPr="00946C60" w:rsidRDefault="00227F17" w:rsidP="00227F17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1537234A" w14:textId="77777777" w:rsidR="00227F17" w:rsidRPr="00946C60" w:rsidRDefault="00227F17" w:rsidP="00227F17">
      <w:pPr>
        <w:jc w:val="center"/>
        <w:rPr>
          <w:b/>
        </w:rPr>
      </w:pPr>
    </w:p>
    <w:p w14:paraId="7F517A16" w14:textId="77777777" w:rsidR="00227F17" w:rsidRDefault="00227F17" w:rsidP="00227F17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73C5A4A3" w14:textId="77777777" w:rsidR="00227F17" w:rsidRDefault="00227F17" w:rsidP="00227F17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0049EACB" w14:textId="77777777" w:rsidR="00227F17" w:rsidRPr="00946C60" w:rsidRDefault="00227F17" w:rsidP="00227F17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2EC11EAD" w14:textId="77777777" w:rsidR="00227F17" w:rsidRPr="00946C60" w:rsidRDefault="00227F17" w:rsidP="00227F1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41C29DC7" w14:textId="77777777" w:rsidR="00227F17" w:rsidRPr="00946C60" w:rsidRDefault="00227F17" w:rsidP="00227F17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622BB5BB" w14:textId="77777777" w:rsidR="00227F17" w:rsidRPr="00946C60" w:rsidRDefault="00227F17" w:rsidP="00227F17">
      <w:pPr>
        <w:pStyle w:val="Tekstpodstawowy"/>
        <w:ind w:right="-47"/>
        <w:rPr>
          <w:rFonts w:ascii="Times New Roman" w:hAnsi="Times New Roman"/>
        </w:rPr>
      </w:pPr>
    </w:p>
    <w:p w14:paraId="41E7A9FD" w14:textId="77777777" w:rsidR="00227F17" w:rsidRPr="00946C60" w:rsidRDefault="00227F17" w:rsidP="00227F17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6F712DB1" w14:textId="77777777" w:rsidR="00227F17" w:rsidRPr="00946C60" w:rsidRDefault="00227F17" w:rsidP="00227F1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63F2D6E2" w14:textId="77777777" w:rsidR="00227F17" w:rsidRPr="00946C60" w:rsidRDefault="00227F17" w:rsidP="00227F17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762A9868" w14:textId="77777777" w:rsidR="00227F17" w:rsidRPr="00946C60" w:rsidRDefault="00227F17" w:rsidP="00227F17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5B25B4BB" w14:textId="77777777" w:rsidR="00227F17" w:rsidRPr="00946C60" w:rsidRDefault="00227F17" w:rsidP="00227F17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509359F3" w14:textId="77777777" w:rsidR="00227F17" w:rsidRPr="00946C60" w:rsidRDefault="00227F17" w:rsidP="00227F17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3FEEAE52" w14:textId="77777777" w:rsidR="00227F17" w:rsidRPr="00946C60" w:rsidRDefault="00227F17" w:rsidP="00227F17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42A260F9" w14:textId="77777777" w:rsidR="00227F17" w:rsidRPr="00946C60" w:rsidRDefault="00227F17" w:rsidP="00227F17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6A6EFA7C" w14:textId="77777777" w:rsidR="00227F17" w:rsidRPr="00946C60" w:rsidRDefault="00227F17" w:rsidP="00227F17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3E8C5292" w14:textId="77777777" w:rsidR="00227F17" w:rsidRPr="00946C60" w:rsidRDefault="00227F17" w:rsidP="00227F17">
      <w:pPr>
        <w:numPr>
          <w:ilvl w:val="0"/>
          <w:numId w:val="5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2848779E" w14:textId="77777777" w:rsidR="00227F17" w:rsidRPr="00946C60" w:rsidRDefault="00227F17" w:rsidP="00227F17">
      <w:pPr>
        <w:numPr>
          <w:ilvl w:val="0"/>
          <w:numId w:val="2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7F21B44C" w14:textId="77777777" w:rsidR="00227F17" w:rsidRPr="00946C60" w:rsidRDefault="00227F17" w:rsidP="00227F17">
      <w:pPr>
        <w:numPr>
          <w:ilvl w:val="0"/>
          <w:numId w:val="29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 przypadku zmiany, o której mowa w ust. 3 pkt. b), wartość wynagrodzenia netto nie zmieni się, a wartość wynagrodzenia brutto zostanie wyliczona na podstawie nowych przepisów.</w:t>
      </w:r>
    </w:p>
    <w:p w14:paraId="4B0EC7E3" w14:textId="77777777" w:rsidR="00227F17" w:rsidRPr="00946C60" w:rsidRDefault="00227F17" w:rsidP="00227F17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1117281C" w14:textId="77777777" w:rsidR="00227F17" w:rsidRPr="00946C60" w:rsidRDefault="00227F17" w:rsidP="00227F17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406A6914" w14:textId="77777777" w:rsidR="00227F17" w:rsidRPr="00946C60" w:rsidRDefault="00227F17" w:rsidP="00227F17">
      <w:pPr>
        <w:pStyle w:val="Tekstpodstawowy"/>
        <w:ind w:right="-47"/>
        <w:rPr>
          <w:rFonts w:ascii="Times New Roman" w:hAnsi="Times New Roman"/>
        </w:rPr>
      </w:pPr>
    </w:p>
    <w:p w14:paraId="4D4DF2DD" w14:textId="77777777" w:rsidR="00227F17" w:rsidRDefault="00227F17" w:rsidP="00227F1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426AF6E1" w14:textId="77777777" w:rsidR="00227F17" w:rsidRPr="0038770C" w:rsidRDefault="00227F17" w:rsidP="00227F17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</w:t>
      </w:r>
      <w:r w:rsidRPr="0038770C">
        <w:rPr>
          <w:rFonts w:ascii="Times New Roman" w:hAnsi="Times New Roman"/>
        </w:rPr>
        <w:lastRenderedPageBreak/>
        <w:t xml:space="preserve">tych informacji oraz ich źródła, w szczególności informacji technicznych, technologicznych, organizacyjnych i innych dotyczących Zamawiającego. </w:t>
      </w:r>
    </w:p>
    <w:p w14:paraId="1C8DF37A" w14:textId="77777777" w:rsidR="00227F17" w:rsidRPr="0038770C" w:rsidRDefault="00227F17" w:rsidP="00227F17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0CC24BB7" w14:textId="77777777" w:rsidR="00227F17" w:rsidRPr="0038770C" w:rsidRDefault="00227F17" w:rsidP="00227F17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14DF6E65" w14:textId="77777777" w:rsidR="00227F17" w:rsidRPr="0038770C" w:rsidRDefault="00227F17" w:rsidP="00227F17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5A9AD409" w14:textId="77777777" w:rsidR="00227F17" w:rsidRPr="0038770C" w:rsidRDefault="00227F17" w:rsidP="00227F17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00C531B8" w14:textId="77777777" w:rsidR="00227F17" w:rsidRDefault="00227F17" w:rsidP="00227F17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28110828" w14:textId="77777777" w:rsidR="00227F17" w:rsidRPr="00946C60" w:rsidRDefault="00227F17" w:rsidP="00227F1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3072B5BC" w14:textId="77777777" w:rsidR="00227F17" w:rsidRPr="00946C60" w:rsidRDefault="00227F17" w:rsidP="00227F17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3BB2AC0D" w14:textId="77777777" w:rsidR="00227F17" w:rsidRPr="00946C60" w:rsidRDefault="00227F17" w:rsidP="00227F17">
      <w:pPr>
        <w:pStyle w:val="Tekstpodstawowy"/>
        <w:ind w:right="-47"/>
        <w:rPr>
          <w:rFonts w:ascii="Times New Roman" w:hAnsi="Times New Roman"/>
        </w:rPr>
      </w:pPr>
    </w:p>
    <w:p w14:paraId="507F3A23" w14:textId="77777777" w:rsidR="00227F17" w:rsidRPr="00946C60" w:rsidRDefault="00227F17" w:rsidP="00227F1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3BE636EB" w14:textId="77777777" w:rsidR="00227F17" w:rsidRPr="00946C60" w:rsidRDefault="00227F17" w:rsidP="00227F17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09D5A5EC" w14:textId="77777777" w:rsidR="00227F17" w:rsidRPr="00946C60" w:rsidRDefault="00227F17" w:rsidP="00227F17">
      <w:pPr>
        <w:pStyle w:val="Tekstpodstawowy"/>
        <w:ind w:right="-47"/>
        <w:rPr>
          <w:rFonts w:ascii="Times New Roman" w:hAnsi="Times New Roman"/>
        </w:rPr>
      </w:pPr>
    </w:p>
    <w:p w14:paraId="644B0C53" w14:textId="77777777" w:rsidR="00227F17" w:rsidRPr="00946C60" w:rsidRDefault="00227F17" w:rsidP="00227F17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2E24B1D5" w14:textId="77777777" w:rsidR="00227F17" w:rsidRPr="00946C60" w:rsidRDefault="00227F17" w:rsidP="00227F17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50C6FE83" w14:textId="77777777" w:rsidR="00227F17" w:rsidRPr="00946C60" w:rsidRDefault="00227F17" w:rsidP="00227F17">
      <w:pPr>
        <w:pStyle w:val="Tekstpodstawowy"/>
        <w:ind w:right="-47"/>
        <w:rPr>
          <w:rFonts w:ascii="Times New Roman" w:hAnsi="Times New Roman"/>
        </w:rPr>
      </w:pPr>
    </w:p>
    <w:p w14:paraId="7D1EC206" w14:textId="77777777" w:rsidR="00227F17" w:rsidRPr="00946C60" w:rsidRDefault="00227F17" w:rsidP="00227F17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2006699A" w14:textId="77777777" w:rsidR="00227F17" w:rsidRPr="00946C60" w:rsidRDefault="00227F17" w:rsidP="00227F17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Umowę sporządzono w 2 jednobrzmiących egzemplarzach po 1 dla każdej ze stron. </w:t>
      </w:r>
    </w:p>
    <w:p w14:paraId="310DF184" w14:textId="77777777" w:rsidR="00227F17" w:rsidRPr="00946C60" w:rsidRDefault="00227F17" w:rsidP="00227F17">
      <w:pPr>
        <w:pStyle w:val="Tekstpodstawowy"/>
        <w:ind w:right="-47"/>
        <w:rPr>
          <w:rFonts w:ascii="Times New Roman" w:hAnsi="Times New Roman"/>
        </w:rPr>
      </w:pPr>
    </w:p>
    <w:p w14:paraId="7EF7341C" w14:textId="77777777" w:rsidR="00227F17" w:rsidRPr="009A1FF6" w:rsidRDefault="00227F17" w:rsidP="00227F17">
      <w:pPr>
        <w:pStyle w:val="Tekstpodstawowy2"/>
        <w:spacing w:line="240" w:lineRule="auto"/>
        <w:ind w:right="-47"/>
      </w:pPr>
      <w:r w:rsidRPr="00946C60">
        <w:rPr>
          <w:b/>
        </w:rPr>
        <w:t>Za Sprzedawcę                                                                                   Za Kupującego</w:t>
      </w:r>
    </w:p>
    <w:p w14:paraId="6C970A3C" w14:textId="77777777" w:rsidR="00227F17" w:rsidRPr="00433911" w:rsidRDefault="00227F17" w:rsidP="00227F17"/>
    <w:p w14:paraId="79708792" w14:textId="77777777" w:rsidR="00227F17" w:rsidRPr="00574FF8" w:rsidRDefault="00227F17" w:rsidP="00227F17"/>
    <w:p w14:paraId="6D0DDBE8" w14:textId="77777777" w:rsidR="00227F17" w:rsidRPr="00B47C18" w:rsidRDefault="00227F17" w:rsidP="00227F17"/>
    <w:p w14:paraId="47BA3477" w14:textId="77777777" w:rsidR="00227F17" w:rsidRPr="00B42B8B" w:rsidRDefault="00227F17" w:rsidP="00227F17"/>
    <w:p w14:paraId="4D7B8356" w14:textId="77777777" w:rsidR="00227F17" w:rsidRPr="0076798A" w:rsidRDefault="00227F17" w:rsidP="00227F17"/>
    <w:p w14:paraId="166A465F" w14:textId="77777777" w:rsidR="00227F17" w:rsidRPr="00EB3EE9" w:rsidRDefault="00227F17" w:rsidP="00227F17"/>
    <w:p w14:paraId="061A72F9" w14:textId="77777777" w:rsidR="00227F17" w:rsidRPr="00C0626A" w:rsidRDefault="00227F17" w:rsidP="00227F17"/>
    <w:p w14:paraId="3FB9605F" w14:textId="77777777" w:rsidR="00227F17" w:rsidRPr="00D800A3" w:rsidRDefault="00227F17" w:rsidP="00227F17"/>
    <w:p w14:paraId="45B2F2E7" w14:textId="77777777" w:rsidR="00227F17" w:rsidRPr="00F76A60" w:rsidRDefault="00227F17" w:rsidP="00227F17"/>
    <w:p w14:paraId="7D1D7250" w14:textId="77777777" w:rsidR="00227F17" w:rsidRPr="0084120F" w:rsidRDefault="00227F17" w:rsidP="00227F17"/>
    <w:p w14:paraId="6DB76491" w14:textId="77777777" w:rsidR="00227F17" w:rsidRPr="000A4223" w:rsidRDefault="00227F17" w:rsidP="00227F17"/>
    <w:p w14:paraId="2F99F21B" w14:textId="77777777" w:rsidR="00227F17" w:rsidRPr="00D30B0B" w:rsidRDefault="00227F17" w:rsidP="00227F17"/>
    <w:p w14:paraId="3FE9D126" w14:textId="77777777" w:rsidR="00227F17" w:rsidRPr="00AF5EE3" w:rsidRDefault="00227F17" w:rsidP="00227F17"/>
    <w:p w14:paraId="08096265" w14:textId="77777777" w:rsidR="00227F17" w:rsidRPr="006B6CFB" w:rsidRDefault="00227F17" w:rsidP="00227F17"/>
    <w:p w14:paraId="6B106A05" w14:textId="77777777" w:rsidR="00227F17" w:rsidRPr="00B63652" w:rsidRDefault="00227F17" w:rsidP="00227F17"/>
    <w:p w14:paraId="6FC03DE5" w14:textId="77777777" w:rsidR="00227F17" w:rsidRPr="00802D4A" w:rsidRDefault="00227F17" w:rsidP="00227F17"/>
    <w:p w14:paraId="3D13729A" w14:textId="77777777" w:rsidR="00227F17" w:rsidRPr="002803D8" w:rsidRDefault="00227F17" w:rsidP="00227F17"/>
    <w:p w14:paraId="2E2053E4" w14:textId="77777777" w:rsidR="00227F17" w:rsidRPr="00100588" w:rsidRDefault="00227F17" w:rsidP="00227F17"/>
    <w:p w14:paraId="305A60A4" w14:textId="77777777" w:rsidR="00496551" w:rsidRPr="00BA6011" w:rsidRDefault="00496551" w:rsidP="00BA6011"/>
    <w:sectPr w:rsidR="00496551" w:rsidRPr="00BA6011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30D6D" w14:textId="77777777" w:rsidR="0006360C" w:rsidRDefault="0006360C">
      <w:r>
        <w:separator/>
      </w:r>
    </w:p>
  </w:endnote>
  <w:endnote w:type="continuationSeparator" w:id="0">
    <w:p w14:paraId="4C0199B6" w14:textId="77777777" w:rsidR="0006360C" w:rsidRDefault="00063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205EA" w14:textId="77777777" w:rsidR="00227F17" w:rsidRDefault="00227F1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7895F47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E4891" w14:textId="77777777" w:rsidR="0006360C" w:rsidRDefault="0006360C">
      <w:r>
        <w:separator/>
      </w:r>
    </w:p>
  </w:footnote>
  <w:footnote w:type="continuationSeparator" w:id="0">
    <w:p w14:paraId="5CC4E38E" w14:textId="77777777" w:rsidR="0006360C" w:rsidRDefault="00063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B88D0" w14:textId="77777777" w:rsidR="00E874DC" w:rsidRDefault="00E874DC">
    <w:pPr>
      <w:pStyle w:val="Nagwek"/>
      <w:rPr>
        <w:sz w:val="22"/>
        <w:szCs w:val="22"/>
      </w:rPr>
    </w:pPr>
    <w:r>
      <w:rPr>
        <w:sz w:val="22"/>
        <w:szCs w:val="22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20"/>
  </w:num>
  <w:num w:numId="6">
    <w:abstractNumId w:val="22"/>
  </w:num>
  <w:num w:numId="7">
    <w:abstractNumId w:val="23"/>
  </w:num>
  <w:num w:numId="8">
    <w:abstractNumId w:val="14"/>
  </w:num>
  <w:num w:numId="9">
    <w:abstractNumId w:val="26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7"/>
  </w:num>
  <w:num w:numId="15">
    <w:abstractNumId w:val="7"/>
  </w:num>
  <w:num w:numId="16">
    <w:abstractNumId w:val="4"/>
  </w:num>
  <w:num w:numId="17">
    <w:abstractNumId w:val="24"/>
  </w:num>
  <w:num w:numId="18">
    <w:abstractNumId w:val="17"/>
  </w:num>
  <w:num w:numId="19">
    <w:abstractNumId w:val="13"/>
  </w:num>
  <w:num w:numId="20">
    <w:abstractNumId w:val="15"/>
  </w:num>
  <w:num w:numId="21">
    <w:abstractNumId w:val="11"/>
  </w:num>
  <w:num w:numId="22">
    <w:abstractNumId w:val="0"/>
  </w:num>
  <w:num w:numId="23">
    <w:abstractNumId w:val="25"/>
  </w:num>
  <w:num w:numId="24">
    <w:abstractNumId w:val="9"/>
  </w:num>
  <w:num w:numId="25">
    <w:abstractNumId w:val="2"/>
  </w:num>
  <w:num w:numId="26">
    <w:abstractNumId w:val="21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1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360C"/>
    <w:rsid w:val="000033EA"/>
    <w:rsid w:val="0002467C"/>
    <w:rsid w:val="00040A7A"/>
    <w:rsid w:val="0006360C"/>
    <w:rsid w:val="000936CA"/>
    <w:rsid w:val="00097182"/>
    <w:rsid w:val="000B1A00"/>
    <w:rsid w:val="000C0F66"/>
    <w:rsid w:val="001764D4"/>
    <w:rsid w:val="001F341B"/>
    <w:rsid w:val="00227F17"/>
    <w:rsid w:val="002430FD"/>
    <w:rsid w:val="0025430E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A60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0D3398"/>
  <w15:chartTrackingRefBased/>
  <w15:docId w15:val="{31900C2E-632B-41E4-A9F8-C850E0FE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F17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27F1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character" w:customStyle="1" w:styleId="Nagwek2Znak">
    <w:name w:val="Nagłówek 2 Znak"/>
    <w:link w:val="Nagwek2"/>
    <w:uiPriority w:val="9"/>
    <w:semiHidden/>
    <w:rsid w:val="00227F17"/>
    <w:rPr>
      <w:rFonts w:ascii="Cambria" w:hAnsi="Cambria"/>
      <w:b/>
      <w:bCs/>
      <w:i/>
      <w:iCs/>
      <w:sz w:val="28"/>
      <w:szCs w:val="28"/>
    </w:rPr>
  </w:style>
  <w:style w:type="character" w:customStyle="1" w:styleId="Tekstpodstawowy2Znak">
    <w:name w:val="Tekst podstawowy 2 Znak"/>
    <w:link w:val="Tekstpodstawowy2"/>
    <w:rsid w:val="00227F17"/>
  </w:style>
  <w:style w:type="character" w:customStyle="1" w:styleId="StopkaZnak">
    <w:name w:val="Stopka Znak"/>
    <w:link w:val="Stopka"/>
    <w:uiPriority w:val="99"/>
    <w:rsid w:val="00227F1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1778</Words>
  <Characters>10674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2021-09-27T09:08:00Z</cp:lastPrinted>
  <dcterms:created xsi:type="dcterms:W3CDTF">2021-09-27T09:11:00Z</dcterms:created>
  <dcterms:modified xsi:type="dcterms:W3CDTF">2021-09-27T09:11:00Z</dcterms:modified>
</cp:coreProperties>
</file>