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17733" w14:textId="77777777" w:rsidR="00E01B0B" w:rsidRPr="00240E71" w:rsidRDefault="00E01B0B" w:rsidP="00E01B0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EE6B04D" w14:textId="77777777" w:rsidR="00E01B0B" w:rsidRDefault="00E01B0B" w:rsidP="00E01B0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3064C78" w14:textId="77777777" w:rsidR="00E01B0B" w:rsidRPr="0022732C" w:rsidRDefault="00E01B0B" w:rsidP="00E01B0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B070E9" w14:textId="77777777" w:rsidR="00E01B0B" w:rsidRDefault="00E01B0B" w:rsidP="00E01B0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E861E6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800AACA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CA4F980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0046F7A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5357C34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7FEAAB68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8BEB0C9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6910088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3CE68BA" w14:textId="77777777" w:rsidR="00E01B0B" w:rsidRPr="0022732C" w:rsidRDefault="00E01B0B" w:rsidP="00E01B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0948336" w14:textId="77777777" w:rsidR="00E01B0B" w:rsidRDefault="00E01B0B" w:rsidP="00E01B0B">
      <w:pPr>
        <w:spacing w:line="360" w:lineRule="auto"/>
      </w:pPr>
      <w:r>
        <w:t>Do: Nazwa i siedziba Zamawiającego:</w:t>
      </w:r>
    </w:p>
    <w:p w14:paraId="2C7A67B7" w14:textId="77777777" w:rsidR="00E01B0B" w:rsidRPr="00247153" w:rsidRDefault="00E01B0B" w:rsidP="00E01B0B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6EE99AB0" w14:textId="77777777" w:rsidR="00E01B0B" w:rsidRPr="00247153" w:rsidRDefault="00E01B0B" w:rsidP="00E01B0B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2E04F85" w14:textId="77777777" w:rsidR="00E01B0B" w:rsidRDefault="00E01B0B" w:rsidP="00E01B0B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42576547" w14:textId="77777777" w:rsidR="00E01B0B" w:rsidRDefault="00E01B0B" w:rsidP="00E01B0B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DD524F8" w14:textId="77777777" w:rsidR="00E01B0B" w:rsidRDefault="00E01B0B" w:rsidP="00E01B0B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4F7FF34" w14:textId="77777777" w:rsidR="00E01B0B" w:rsidRDefault="00E01B0B" w:rsidP="00E01B0B">
      <w:pPr>
        <w:ind w:firstLine="3969"/>
        <w:rPr>
          <w:b/>
        </w:rPr>
      </w:pPr>
    </w:p>
    <w:p w14:paraId="1906682D" w14:textId="2D54001C" w:rsidR="00E01B0B" w:rsidRDefault="00E01B0B" w:rsidP="00E01B0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53</w:t>
      </w:r>
      <w:r>
        <w:rPr>
          <w:b/>
        </w:rPr>
        <w:t>4</w:t>
      </w:r>
      <w:r w:rsidRPr="00247153">
        <w:rPr>
          <w:b/>
        </w:rPr>
        <w:t>/2</w:t>
      </w:r>
      <w:r>
        <w:rPr>
          <w:b/>
        </w:rPr>
        <w:t>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5D74A9C" w14:textId="77777777" w:rsidR="00E01B0B" w:rsidRDefault="00E01B0B" w:rsidP="00E01B0B">
      <w:pPr>
        <w:tabs>
          <w:tab w:val="right" w:pos="9000"/>
        </w:tabs>
      </w:pPr>
    </w:p>
    <w:p w14:paraId="4F56085B" w14:textId="77777777" w:rsidR="00E01B0B" w:rsidRPr="005F7BDF" w:rsidRDefault="00E01B0B" w:rsidP="00E01B0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328B620D" w14:textId="77777777" w:rsidR="00E01B0B" w:rsidRPr="005F7BDF" w:rsidRDefault="00E01B0B" w:rsidP="00E01B0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83D6225" w14:textId="77777777" w:rsidR="00E01B0B" w:rsidRPr="005F7BDF" w:rsidRDefault="00E01B0B" w:rsidP="00E01B0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55EADB9D" w14:textId="77777777" w:rsidR="00E01B0B" w:rsidRPr="005F7BDF" w:rsidRDefault="00E01B0B" w:rsidP="00E01B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DF7FC63" w14:textId="77777777" w:rsidR="00E01B0B" w:rsidRPr="005F7BDF" w:rsidRDefault="00E01B0B" w:rsidP="00E01B0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D9A4074" w14:textId="77777777" w:rsidR="00E01B0B" w:rsidRPr="002969BE" w:rsidRDefault="00E01B0B" w:rsidP="00E01B0B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41A7577D" w14:textId="77777777" w:rsidR="00E01B0B" w:rsidRPr="002969BE" w:rsidRDefault="00E01B0B" w:rsidP="00E01B0B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BD43CD6" w14:textId="77777777" w:rsidR="00E01B0B" w:rsidRPr="002969BE" w:rsidRDefault="00E01B0B" w:rsidP="00E01B0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82EC332" w14:textId="77777777" w:rsidR="00E01B0B" w:rsidRPr="002969BE" w:rsidRDefault="00E01B0B" w:rsidP="00E01B0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25032CC2" w14:textId="77777777" w:rsidR="00E01B0B" w:rsidRPr="002969BE" w:rsidRDefault="00E01B0B" w:rsidP="00E01B0B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05D8CEEB" w14:textId="77777777" w:rsidR="00E01B0B" w:rsidRPr="00FE545C" w:rsidRDefault="00E01B0B" w:rsidP="00E01B0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86C8F0" w14:textId="77777777" w:rsidR="00E01B0B" w:rsidRPr="00FE545C" w:rsidRDefault="00E01B0B" w:rsidP="00E01B0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2D78889" w14:textId="77777777" w:rsidR="00E01B0B" w:rsidRDefault="00E01B0B" w:rsidP="00E01B0B">
      <w:pPr>
        <w:jc w:val="both"/>
        <w:rPr>
          <w:sz w:val="18"/>
          <w:szCs w:val="18"/>
        </w:rPr>
      </w:pPr>
    </w:p>
    <w:p w14:paraId="519DD872" w14:textId="77777777" w:rsidR="00E01B0B" w:rsidRDefault="00E01B0B" w:rsidP="00E01B0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F855DD0" w14:textId="77777777" w:rsidR="00E01B0B" w:rsidRPr="00730EFE" w:rsidRDefault="00E01B0B" w:rsidP="00E01B0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2A6CCA95" w14:textId="77777777" w:rsidR="00E01B0B" w:rsidRPr="001D671E" w:rsidRDefault="00E01B0B" w:rsidP="00E01B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AA47DB0" w14:textId="77777777" w:rsidR="00E01B0B" w:rsidRDefault="00E01B0B" w:rsidP="00E01B0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768E53" w14:textId="77777777" w:rsidR="00E01B0B" w:rsidRDefault="00E01B0B" w:rsidP="00E01B0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3EC145" w14:textId="77777777" w:rsidR="00E01B0B" w:rsidRDefault="00E01B0B" w:rsidP="00E01B0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8959F8" w14:textId="77777777" w:rsidR="00E01B0B" w:rsidRPr="001D671E" w:rsidRDefault="00E01B0B" w:rsidP="00E01B0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1B0B" w:rsidRPr="00FE545C" w14:paraId="75AF9FB9" w14:textId="77777777" w:rsidTr="00A746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D5A23" w14:textId="77777777" w:rsidR="00E01B0B" w:rsidRPr="00FE545C" w:rsidRDefault="00E01B0B" w:rsidP="00A746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7986E" w14:textId="77777777" w:rsidR="00E01B0B" w:rsidRPr="00FE545C" w:rsidRDefault="00E01B0B" w:rsidP="00A746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6EF71C7" w14:textId="77777777" w:rsidR="00E01B0B" w:rsidRPr="00FE545C" w:rsidRDefault="00E01B0B" w:rsidP="00A746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CB384" w14:textId="77777777" w:rsidR="00E01B0B" w:rsidRPr="00FE545C" w:rsidRDefault="00E01B0B" w:rsidP="00A746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01B0B" w:rsidRPr="00FE545C" w14:paraId="34CA478B" w14:textId="77777777" w:rsidTr="00A746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F7510" w14:textId="77777777" w:rsidR="00E01B0B" w:rsidRPr="00FE545C" w:rsidRDefault="00E01B0B" w:rsidP="00A746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AE691" w14:textId="77777777" w:rsidR="00E01B0B" w:rsidRPr="00FE545C" w:rsidRDefault="00E01B0B" w:rsidP="00A746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C16F9" w14:textId="77777777" w:rsidR="00E01B0B" w:rsidRPr="00FE545C" w:rsidRDefault="00E01B0B" w:rsidP="00A746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01B0B" w:rsidRPr="00FE545C" w14:paraId="2B14999E" w14:textId="77777777" w:rsidTr="00A746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7675A" w14:textId="77777777" w:rsidR="00E01B0B" w:rsidRPr="00FE545C" w:rsidRDefault="00E01B0B" w:rsidP="00A746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4C8F4" w14:textId="77777777" w:rsidR="00E01B0B" w:rsidRPr="00FE545C" w:rsidRDefault="00E01B0B" w:rsidP="00A746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E09A3" w14:textId="77777777" w:rsidR="00E01B0B" w:rsidRPr="00FE545C" w:rsidRDefault="00E01B0B" w:rsidP="00A746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0560F59" w14:textId="77777777" w:rsidR="00E01B0B" w:rsidRDefault="00E01B0B" w:rsidP="00E01B0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097B814" w14:textId="77777777" w:rsidR="00E01B0B" w:rsidRPr="00D638CC" w:rsidRDefault="00E01B0B" w:rsidP="00E01B0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77D9C93" w14:textId="77777777" w:rsidR="00E01B0B" w:rsidRPr="002F276A" w:rsidRDefault="00E01B0B" w:rsidP="00E01B0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8EC8DEB" w14:textId="77777777" w:rsidR="00E01B0B" w:rsidRPr="002F276A" w:rsidRDefault="00E01B0B" w:rsidP="00E01B0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60D3408" w14:textId="77777777" w:rsidR="00E01B0B" w:rsidRPr="002F276A" w:rsidRDefault="00E01B0B" w:rsidP="00E01B0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391F193" w14:textId="77777777" w:rsidR="00E01B0B" w:rsidRPr="002F276A" w:rsidRDefault="00E01B0B" w:rsidP="00E01B0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0ED3FA4" w14:textId="77777777" w:rsidR="00E01B0B" w:rsidRPr="002F276A" w:rsidRDefault="00E01B0B" w:rsidP="00E01B0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8AF22A2" w14:textId="77777777" w:rsidR="00E01B0B" w:rsidRDefault="00E01B0B" w:rsidP="00E01B0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1D0998F" w14:textId="77777777" w:rsidR="00E01B0B" w:rsidRDefault="00E01B0B" w:rsidP="00E01B0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FF4C3" w14:textId="77777777" w:rsidR="00E01B0B" w:rsidRDefault="00E01B0B" w:rsidP="00E01B0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57DD9C0" w14:textId="77777777" w:rsidR="00E01B0B" w:rsidRDefault="00E01B0B" w:rsidP="00E01B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817465C" w14:textId="77777777" w:rsidR="00E01B0B" w:rsidRDefault="00E01B0B" w:rsidP="00E01B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FF30652" w14:textId="77777777" w:rsidR="00E01B0B" w:rsidRDefault="00E01B0B" w:rsidP="00E01B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9465BE5" w14:textId="77777777" w:rsidR="00E01B0B" w:rsidRDefault="00E01B0B" w:rsidP="00E01B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B402D71" w14:textId="77777777" w:rsidR="00E01B0B" w:rsidRPr="000B45FE" w:rsidRDefault="00E01B0B" w:rsidP="00E01B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81C2C4E" w14:textId="77777777" w:rsidR="00E01B0B" w:rsidRDefault="00E01B0B" w:rsidP="00E01B0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BDC8785" w14:textId="77777777" w:rsidR="00E01B0B" w:rsidRDefault="00E01B0B" w:rsidP="00E01B0B">
      <w:pPr>
        <w:jc w:val="both"/>
        <w:rPr>
          <w:sz w:val="22"/>
          <w:szCs w:val="22"/>
        </w:rPr>
      </w:pPr>
    </w:p>
    <w:p w14:paraId="5647FBB1" w14:textId="77777777" w:rsidR="00E01B0B" w:rsidRDefault="00E01B0B" w:rsidP="00E01B0B">
      <w:pPr>
        <w:jc w:val="both"/>
        <w:rPr>
          <w:sz w:val="22"/>
          <w:szCs w:val="22"/>
        </w:rPr>
      </w:pPr>
    </w:p>
    <w:p w14:paraId="228F913D" w14:textId="77777777" w:rsidR="00E01B0B" w:rsidRDefault="00E01B0B" w:rsidP="00E01B0B">
      <w:pPr>
        <w:jc w:val="right"/>
        <w:rPr>
          <w:sz w:val="20"/>
          <w:szCs w:val="20"/>
        </w:rPr>
      </w:pPr>
    </w:p>
    <w:p w14:paraId="78C3A620" w14:textId="77777777" w:rsidR="00E01B0B" w:rsidRPr="00423B06" w:rsidRDefault="00E01B0B" w:rsidP="00E01B0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882166C" w14:textId="718F58B1" w:rsidR="00FE545C" w:rsidRPr="00C45E85" w:rsidRDefault="00E01B0B" w:rsidP="00E01B0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C45E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237B8" w14:textId="77777777" w:rsidR="00E75050" w:rsidRDefault="00E75050">
      <w:r>
        <w:separator/>
      </w:r>
    </w:p>
  </w:endnote>
  <w:endnote w:type="continuationSeparator" w:id="0">
    <w:p w14:paraId="3D182BB3" w14:textId="77777777" w:rsidR="00E75050" w:rsidRDefault="00E75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CEB76" w14:textId="77777777" w:rsidR="0023237B" w:rsidRDefault="002323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85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39501" w14:textId="77777777" w:rsidR="0023237B" w:rsidRDefault="002323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78377" w14:textId="77777777" w:rsidR="00E75050" w:rsidRDefault="00E75050">
      <w:r>
        <w:separator/>
      </w:r>
    </w:p>
  </w:footnote>
  <w:footnote w:type="continuationSeparator" w:id="0">
    <w:p w14:paraId="436C53A2" w14:textId="77777777" w:rsidR="00E75050" w:rsidRDefault="00E75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0CBB" w14:textId="77777777" w:rsidR="0023237B" w:rsidRDefault="00232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E723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AEE3B" w14:textId="77777777" w:rsidR="0023237B" w:rsidRDefault="002323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05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237B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5E85"/>
    <w:rsid w:val="00C969A6"/>
    <w:rsid w:val="00CA7D36"/>
    <w:rsid w:val="00D24208"/>
    <w:rsid w:val="00D60C38"/>
    <w:rsid w:val="00D66893"/>
    <w:rsid w:val="00D90ACB"/>
    <w:rsid w:val="00DC1500"/>
    <w:rsid w:val="00E01B0B"/>
    <w:rsid w:val="00E44371"/>
    <w:rsid w:val="00E75050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8EEF9"/>
  <w15:chartTrackingRefBased/>
  <w15:docId w15:val="{E74E6B91-5947-43D9-84BF-E73CB151C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1B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2021-09-27T08:47:00Z</cp:lastPrinted>
  <dcterms:created xsi:type="dcterms:W3CDTF">2021-09-27T08:47:00Z</dcterms:created>
  <dcterms:modified xsi:type="dcterms:W3CDTF">2021-09-27T08:47:00Z</dcterms:modified>
</cp:coreProperties>
</file>