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497F1" w14:textId="1B9858ED" w:rsidR="00EB3B8E" w:rsidRPr="001905D5" w:rsidRDefault="00EB3B8E" w:rsidP="00EB3B8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53</w:t>
      </w:r>
      <w:r>
        <w:rPr>
          <w:rFonts w:ascii="Verdana" w:hAnsi="Verdana"/>
          <w:b/>
          <w:sz w:val="16"/>
          <w:szCs w:val="16"/>
        </w:rPr>
        <w:t>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27B5BE50" w14:textId="77777777" w:rsidR="00EB3B8E" w:rsidRPr="001905D5" w:rsidRDefault="00EB3B8E" w:rsidP="00EB3B8E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252BAAA" w14:textId="77777777" w:rsidR="00EB3B8E" w:rsidRPr="001905D5" w:rsidRDefault="00EB3B8E" w:rsidP="00EB3B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ACFB6B1" w14:textId="77777777" w:rsidR="00EB3B8E" w:rsidRPr="001905D5" w:rsidRDefault="00EB3B8E" w:rsidP="00EB3B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DA08137" w14:textId="77777777" w:rsidR="00EB3B8E" w:rsidRPr="001905D5" w:rsidRDefault="00EB3B8E" w:rsidP="00EB3B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2189EE74" w14:textId="77777777" w:rsidR="00EB3B8E" w:rsidRPr="001905D5" w:rsidRDefault="00EB3B8E" w:rsidP="00EB3B8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38D98F4" w14:textId="77777777" w:rsidR="00EB3B8E" w:rsidRPr="001905D5" w:rsidRDefault="00EB3B8E" w:rsidP="00EB3B8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2A31A70D" w14:textId="77777777" w:rsidR="00EB3B8E" w:rsidRPr="001905D5" w:rsidRDefault="00EB3B8E" w:rsidP="00EB3B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4DE27277" w14:textId="77777777" w:rsidR="00EB3B8E" w:rsidRPr="001905D5" w:rsidRDefault="00EB3B8E" w:rsidP="00EB3B8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34E29C8" w14:textId="77777777" w:rsidR="00EB3B8E" w:rsidRPr="001905D5" w:rsidRDefault="00EB3B8E" w:rsidP="00EB3B8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8A59C5E" w14:textId="77777777" w:rsidR="00EB3B8E" w:rsidRPr="001905D5" w:rsidRDefault="00EB3B8E" w:rsidP="00EB3B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46CC3A1" w14:textId="77777777" w:rsidR="00EB3B8E" w:rsidRPr="001905D5" w:rsidRDefault="00EB3B8E" w:rsidP="00EB3B8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B99BD2C" w14:textId="77777777" w:rsidR="00EB3B8E" w:rsidRDefault="00EB3B8E" w:rsidP="00EB3B8E">
      <w:pPr>
        <w:spacing w:line="254" w:lineRule="auto"/>
        <w:rPr>
          <w:rFonts w:ascii="Arial" w:hAnsi="Arial" w:cs="Arial"/>
        </w:rPr>
      </w:pPr>
    </w:p>
    <w:p w14:paraId="63FB17F9" w14:textId="77777777" w:rsidR="00EB3B8E" w:rsidRPr="003A114E" w:rsidRDefault="00EB3B8E" w:rsidP="00EB3B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32D3A73D" w14:textId="77777777" w:rsidR="00EB3B8E" w:rsidRPr="003A114E" w:rsidRDefault="00EB3B8E" w:rsidP="00EB3B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CC3ABB1" w14:textId="77777777" w:rsidR="00EB3B8E" w:rsidRPr="003A114E" w:rsidRDefault="00EB3B8E" w:rsidP="00EB3B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799EB203" w14:textId="77777777" w:rsidR="00EB3B8E" w:rsidRPr="003A114E" w:rsidRDefault="00EB3B8E" w:rsidP="00EB3B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8202216" w14:textId="655E4B62" w:rsidR="00EB3B8E" w:rsidRDefault="00EB3B8E" w:rsidP="00EB3B8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53</w:t>
      </w:r>
      <w:r>
        <w:rPr>
          <w:b/>
        </w:rPr>
        <w:t>4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3C88FB7" w14:textId="77777777" w:rsidR="00EB3B8E" w:rsidRPr="003A114E" w:rsidRDefault="00EB3B8E" w:rsidP="00EB3B8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03E44A3" w14:textId="77777777" w:rsidR="00EB3B8E" w:rsidRPr="003A114E" w:rsidRDefault="00EB3B8E" w:rsidP="00EB3B8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FDBDCF0" w14:textId="77777777" w:rsidR="00EB3B8E" w:rsidRDefault="00EB3B8E" w:rsidP="00EB3B8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0B78DC0" w14:textId="77777777" w:rsidR="00EB3B8E" w:rsidRPr="003A114E" w:rsidRDefault="00EB3B8E" w:rsidP="00EB3B8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CC5B8D2" w14:textId="77777777" w:rsidR="00EB3B8E" w:rsidRPr="001905D5" w:rsidRDefault="00EB3B8E" w:rsidP="00EB3B8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850215C" w14:textId="77777777" w:rsidR="00EB3B8E" w:rsidRPr="001905D5" w:rsidRDefault="00EB3B8E" w:rsidP="00EB3B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51CC04A" w14:textId="77777777" w:rsidR="00EB3B8E" w:rsidRPr="001905D5" w:rsidRDefault="00EB3B8E" w:rsidP="00EB3B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B09D4C4" w14:textId="77777777" w:rsidR="00EB3B8E" w:rsidRPr="001905D5" w:rsidRDefault="00EB3B8E" w:rsidP="00EB3B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63341CAC" w14:textId="77777777" w:rsidR="00EB3B8E" w:rsidRDefault="00EB3B8E" w:rsidP="00EB3B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13CD889" w14:textId="77777777" w:rsidR="00EB3B8E" w:rsidRDefault="00EB3B8E" w:rsidP="00EB3B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64BE8BE" w14:textId="77777777" w:rsidR="00EB3B8E" w:rsidRPr="001905D5" w:rsidRDefault="00EB3B8E" w:rsidP="00EB3B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92CAD38" w14:textId="77777777" w:rsidR="00EB3B8E" w:rsidRPr="00423B06" w:rsidRDefault="00EB3B8E" w:rsidP="00EB3B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1FE2246" w14:textId="77777777" w:rsidR="00EB3B8E" w:rsidRDefault="00EB3B8E" w:rsidP="00EB3B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D75A49B" w14:textId="77777777" w:rsidR="00EB3B8E" w:rsidRDefault="00EB3B8E" w:rsidP="00EB3B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538AB99" w14:textId="77777777" w:rsidR="00EB3B8E" w:rsidRDefault="00EB3B8E" w:rsidP="00EB3B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A1BC587" w14:textId="77777777" w:rsidR="00EB3B8E" w:rsidRDefault="00EB3B8E" w:rsidP="00EB3B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675A7AE" w14:textId="77777777" w:rsidR="00EB3B8E" w:rsidRDefault="00EB3B8E" w:rsidP="00EB3B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AE9DAB" w14:textId="77777777" w:rsidR="00EB3B8E" w:rsidRDefault="00EB3B8E" w:rsidP="00EB3B8E"/>
    <w:p w14:paraId="17E392B3" w14:textId="77777777" w:rsidR="00EB3B8E" w:rsidRPr="00172561" w:rsidRDefault="00EB3B8E" w:rsidP="00EB3B8E"/>
    <w:p w14:paraId="107F8DF5" w14:textId="77777777" w:rsidR="00EB3B8E" w:rsidRPr="00D363BA" w:rsidRDefault="00EB3B8E" w:rsidP="00EB3B8E"/>
    <w:p w14:paraId="0875BAF0" w14:textId="77777777" w:rsidR="00EB3B8E" w:rsidRPr="00484483" w:rsidRDefault="00EB3B8E" w:rsidP="00EB3B8E"/>
    <w:p w14:paraId="27912EE1" w14:textId="77777777" w:rsidR="00EB3B8E" w:rsidRPr="00A04356" w:rsidRDefault="00EB3B8E" w:rsidP="00EB3B8E"/>
    <w:p w14:paraId="07C02F3B" w14:textId="77777777" w:rsidR="00EB3B8E" w:rsidRPr="00331BB5" w:rsidRDefault="00EB3B8E" w:rsidP="00EB3B8E"/>
    <w:p w14:paraId="72E09477" w14:textId="77777777" w:rsidR="00EB3B8E" w:rsidRPr="000D0050" w:rsidRDefault="00EB3B8E" w:rsidP="00EB3B8E"/>
    <w:p w14:paraId="2CAC959D" w14:textId="77777777" w:rsidR="00EB3B8E" w:rsidRPr="00BF7365" w:rsidRDefault="00EB3B8E" w:rsidP="00EB3B8E"/>
    <w:p w14:paraId="73F46F97" w14:textId="77777777" w:rsidR="00EB3B8E" w:rsidRPr="00946214" w:rsidRDefault="00EB3B8E" w:rsidP="00EB3B8E"/>
    <w:p w14:paraId="66664E5E" w14:textId="77777777" w:rsidR="005103B9" w:rsidRPr="0023131A" w:rsidRDefault="005103B9" w:rsidP="0023131A"/>
    <w:sectPr w:rsidR="005103B9" w:rsidRPr="0023131A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4DC79" w14:textId="77777777" w:rsidR="00B2591C" w:rsidRDefault="00B2591C" w:rsidP="0038231F">
      <w:pPr>
        <w:spacing w:after="0" w:line="240" w:lineRule="auto"/>
      </w:pPr>
      <w:r>
        <w:separator/>
      </w:r>
    </w:p>
  </w:endnote>
  <w:endnote w:type="continuationSeparator" w:id="0">
    <w:p w14:paraId="3B60711D" w14:textId="77777777" w:rsidR="00B2591C" w:rsidRDefault="00B259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8485" w14:textId="77777777" w:rsidR="00CA163D" w:rsidRDefault="00CA16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EB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27DAB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B899F" w14:textId="77777777" w:rsidR="00CA163D" w:rsidRDefault="00CA1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3DE49" w14:textId="77777777" w:rsidR="00B2591C" w:rsidRDefault="00B2591C" w:rsidP="0038231F">
      <w:pPr>
        <w:spacing w:after="0" w:line="240" w:lineRule="auto"/>
      </w:pPr>
      <w:r>
        <w:separator/>
      </w:r>
    </w:p>
  </w:footnote>
  <w:footnote w:type="continuationSeparator" w:id="0">
    <w:p w14:paraId="32586A22" w14:textId="77777777" w:rsidR="00B2591C" w:rsidRDefault="00B2591C" w:rsidP="0038231F">
      <w:pPr>
        <w:spacing w:after="0" w:line="240" w:lineRule="auto"/>
      </w:pPr>
      <w:r>
        <w:continuationSeparator/>
      </w:r>
    </w:p>
  </w:footnote>
  <w:footnote w:id="1">
    <w:p w14:paraId="0369DF9B" w14:textId="77777777" w:rsidR="00EB3B8E" w:rsidRDefault="00EB3B8E" w:rsidP="00EB3B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FB3F895" w14:textId="77777777" w:rsidR="00EB3B8E" w:rsidRPr="0024624C" w:rsidRDefault="00EB3B8E" w:rsidP="00EB3B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0654133F" w14:textId="77777777" w:rsidR="00EB3B8E" w:rsidRPr="008D4C56" w:rsidRDefault="00EB3B8E" w:rsidP="00EB3B8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87AFC" w14:textId="77777777" w:rsidR="00CA163D" w:rsidRDefault="00CA16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A0EB" w14:textId="77777777" w:rsidR="00CA163D" w:rsidRDefault="00CA16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02588" w14:textId="77777777" w:rsidR="00CA163D" w:rsidRDefault="00CA16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91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131A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91C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A163D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3B8E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D2BE7E"/>
  <w15:chartTrackingRefBased/>
  <w15:docId w15:val="{30070E6A-3B2F-4725-B2C8-18DB5157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3B8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2021-09-27T08:53:00Z</cp:lastPrinted>
  <dcterms:created xsi:type="dcterms:W3CDTF">2021-09-27T08:54:00Z</dcterms:created>
  <dcterms:modified xsi:type="dcterms:W3CDTF">2021-09-27T08:54:00Z</dcterms:modified>
</cp:coreProperties>
</file>