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8E0139" w:rsidP="00091DB0">
      <w:pPr>
        <w:spacing w:after="240"/>
        <w:jc w:val="right"/>
        <w:rPr>
          <w:sz w:val="22"/>
          <w:szCs w:val="22"/>
        </w:rPr>
      </w:pPr>
      <w:bookmarkStart w:id="0" w:name="_Hlk53520193"/>
      <w:r w:rsidRPr="008E0139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8E0139">
        <w:rPr>
          <w:sz w:val="22"/>
          <w:szCs w:val="22"/>
        </w:rPr>
        <w:t>2021-09-30</w:t>
      </w:r>
    </w:p>
    <w:p w:rsidR="00FB7F50" w:rsidRPr="002245BE" w:rsidRDefault="008E0139" w:rsidP="00FB7F50">
      <w:pPr>
        <w:spacing w:after="40"/>
        <w:rPr>
          <w:b/>
          <w:bCs/>
          <w:sz w:val="22"/>
          <w:szCs w:val="22"/>
        </w:rPr>
      </w:pPr>
      <w:r w:rsidRPr="008E0139">
        <w:rPr>
          <w:b/>
          <w:bCs/>
          <w:sz w:val="22"/>
          <w:szCs w:val="22"/>
        </w:rPr>
        <w:t>GMINA NIEPOŁOMICE</w:t>
      </w:r>
    </w:p>
    <w:p w:rsidR="00FB7F50" w:rsidRPr="002245BE" w:rsidRDefault="008E0139" w:rsidP="00FB7F50">
      <w:pPr>
        <w:rPr>
          <w:sz w:val="22"/>
          <w:szCs w:val="22"/>
        </w:rPr>
      </w:pPr>
      <w:r w:rsidRPr="008E0139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8E0139">
        <w:rPr>
          <w:sz w:val="22"/>
          <w:szCs w:val="22"/>
        </w:rPr>
        <w:t>13</w:t>
      </w:r>
    </w:p>
    <w:p w:rsidR="00FB7F50" w:rsidRPr="002245BE" w:rsidRDefault="008E0139" w:rsidP="00FB7F50">
      <w:pPr>
        <w:rPr>
          <w:sz w:val="22"/>
          <w:szCs w:val="22"/>
        </w:rPr>
      </w:pPr>
      <w:r w:rsidRPr="008E0139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8E0139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8E0139" w:rsidRPr="00607F9B" w:rsidTr="00D36401">
        <w:trPr>
          <w:trHeight w:val="638"/>
        </w:trPr>
        <w:tc>
          <w:tcPr>
            <w:tcW w:w="959" w:type="dxa"/>
            <w:shd w:val="clear" w:color="auto" w:fill="auto"/>
          </w:tcPr>
          <w:p w:rsidR="008E0139" w:rsidRPr="00607F9B" w:rsidRDefault="008E0139" w:rsidP="00D364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0139" w:rsidRPr="00607F9B" w:rsidRDefault="008E0139" w:rsidP="00D364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013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0139">
              <w:rPr>
                <w:b/>
                <w:bCs/>
                <w:sz w:val="22"/>
                <w:szCs w:val="22"/>
              </w:rPr>
              <w:t>Odbiór, transport i zagospodarowanie stałych odpadów komunalnych  z nieruchomości zamieszkałych z terenu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0139">
              <w:rPr>
                <w:b/>
                <w:sz w:val="22"/>
                <w:szCs w:val="22"/>
              </w:rPr>
              <w:t>ZP.271.22.2021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8E013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8E0139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E0139">
        <w:rPr>
          <w:sz w:val="22"/>
          <w:szCs w:val="22"/>
        </w:rPr>
        <w:t>(</w:t>
      </w:r>
      <w:proofErr w:type="spellStart"/>
      <w:r w:rsidRPr="008E0139">
        <w:rPr>
          <w:sz w:val="22"/>
          <w:szCs w:val="22"/>
        </w:rPr>
        <w:t>t.j</w:t>
      </w:r>
      <w:proofErr w:type="spellEnd"/>
      <w:r w:rsidRPr="008E0139">
        <w:rPr>
          <w:sz w:val="22"/>
          <w:szCs w:val="22"/>
        </w:rPr>
        <w:t xml:space="preserve">. </w:t>
      </w:r>
      <w:proofErr w:type="spellStart"/>
      <w:r w:rsidRPr="008E0139">
        <w:rPr>
          <w:sz w:val="22"/>
          <w:szCs w:val="22"/>
        </w:rPr>
        <w:t>Dz.U</w:t>
      </w:r>
      <w:proofErr w:type="spellEnd"/>
      <w:r w:rsidRPr="008E0139">
        <w:rPr>
          <w:sz w:val="22"/>
          <w:szCs w:val="22"/>
        </w:rPr>
        <w:t>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8E0139" w:rsidTr="00D364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91DB0" w:rsidRPr="00091DB0" w:rsidRDefault="00091DB0" w:rsidP="00091DB0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 xml:space="preserve">Konsorcjum: </w:t>
            </w:r>
          </w:p>
          <w:p w:rsidR="00091DB0" w:rsidRPr="00091DB0" w:rsidRDefault="00091DB0" w:rsidP="00091DB0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>Lider: Małopolskie Przedsiębiorstwo Gospodarki Odpadami Sp. z o.o.</w:t>
            </w:r>
          </w:p>
          <w:p w:rsidR="00091DB0" w:rsidRPr="00091DB0" w:rsidRDefault="00091DB0" w:rsidP="00091DB0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>ul. Barska 12, 30-307 Kraków</w:t>
            </w:r>
          </w:p>
          <w:p w:rsidR="00091DB0" w:rsidRPr="00091DB0" w:rsidRDefault="00091DB0" w:rsidP="00091DB0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 xml:space="preserve">Partner: </w:t>
            </w:r>
          </w:p>
          <w:p w:rsidR="00091DB0" w:rsidRPr="00091DB0" w:rsidRDefault="00091DB0" w:rsidP="00091DB0">
            <w:pPr>
              <w:spacing w:before="60" w:after="40" w:line="276" w:lineRule="auto"/>
              <w:jc w:val="both"/>
              <w:rPr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>SUEZ POŁUDNIE Sp. z o.o.</w:t>
            </w:r>
          </w:p>
          <w:p w:rsidR="008E0139" w:rsidRPr="00091DB0" w:rsidRDefault="00091DB0" w:rsidP="00091DB0">
            <w:pPr>
              <w:jc w:val="both"/>
              <w:rPr>
                <w:bCs/>
                <w:sz w:val="22"/>
                <w:szCs w:val="22"/>
              </w:rPr>
            </w:pPr>
            <w:r w:rsidRPr="00091DB0">
              <w:rPr>
                <w:sz w:val="22"/>
                <w:szCs w:val="22"/>
              </w:rPr>
              <w:t>Ul. Kosiarzy 5, 30-731 Kraków</w:t>
            </w:r>
          </w:p>
          <w:p w:rsidR="008E0139" w:rsidRPr="00D26ED6" w:rsidRDefault="00091DB0" w:rsidP="00D3640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</w:t>
            </w:r>
            <w:r w:rsidR="008E0139" w:rsidRPr="00D26ED6">
              <w:rPr>
                <w:sz w:val="22"/>
                <w:szCs w:val="22"/>
              </w:rPr>
              <w:t>za cenę</w:t>
            </w:r>
            <w:r w:rsidR="008E0139">
              <w:rPr>
                <w:sz w:val="22"/>
                <w:szCs w:val="22"/>
              </w:rPr>
              <w:t xml:space="preserve"> brutto</w:t>
            </w:r>
            <w:r w:rsidR="008E0139" w:rsidRPr="00D26ED6">
              <w:rPr>
                <w:sz w:val="22"/>
                <w:szCs w:val="22"/>
              </w:rPr>
              <w:t xml:space="preserve"> </w:t>
            </w:r>
            <w:r w:rsidR="008E0139" w:rsidRPr="008E0139">
              <w:rPr>
                <w:b/>
                <w:sz w:val="22"/>
                <w:szCs w:val="22"/>
              </w:rPr>
              <w:t>14 148 302.40 zł</w:t>
            </w:r>
            <w:r w:rsidR="008E0139" w:rsidRPr="004657DA">
              <w:rPr>
                <w:bCs/>
                <w:sz w:val="22"/>
                <w:szCs w:val="22"/>
              </w:rPr>
              <w:t>.</w:t>
            </w:r>
          </w:p>
          <w:p w:rsidR="008E0139" w:rsidRPr="00D26ED6" w:rsidRDefault="008E0139" w:rsidP="00D3640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E0139" w:rsidRDefault="008E0139" w:rsidP="00D3640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E0139">
              <w:t>Została złożona jedna oferta. Oferta spełnia warunki postawione przez zamawiającego a Wykonawca nie podlega wykluczeniu.</w:t>
            </w:r>
          </w:p>
        </w:tc>
      </w:tr>
    </w:tbl>
    <w:p w:rsidR="003A0AFC" w:rsidRPr="00756CDA" w:rsidRDefault="008E013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6"/>
        <w:gridCol w:w="1560"/>
        <w:gridCol w:w="1701"/>
        <w:gridCol w:w="1701"/>
      </w:tblGrid>
      <w:tr w:rsidR="00091DB0" w:rsidRPr="008567C7" w:rsidTr="00091DB0">
        <w:trPr>
          <w:trHeight w:val="510"/>
        </w:trPr>
        <w:tc>
          <w:tcPr>
            <w:tcW w:w="709" w:type="dxa"/>
            <w:vAlign w:val="center"/>
          </w:tcPr>
          <w:p w:rsidR="00091DB0" w:rsidRPr="008567C7" w:rsidRDefault="00091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091DB0" w:rsidRPr="008567C7" w:rsidRDefault="00091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091DB0" w:rsidRPr="008567C7" w:rsidRDefault="00091D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91DB0" w:rsidRPr="008567C7" w:rsidRDefault="00091DB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701" w:type="dxa"/>
            <w:vAlign w:val="center"/>
          </w:tcPr>
          <w:p w:rsidR="00091DB0" w:rsidRPr="008567C7" w:rsidRDefault="00091DB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91DB0" w:rsidRPr="008567C7" w:rsidTr="00091DB0">
        <w:tc>
          <w:tcPr>
            <w:tcW w:w="709" w:type="dxa"/>
            <w:vAlign w:val="center"/>
          </w:tcPr>
          <w:p w:rsidR="00091DB0" w:rsidRPr="008567C7" w:rsidRDefault="00091DB0" w:rsidP="00D364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091DB0" w:rsidRPr="00091DB0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Konsorcjum: </w:t>
            </w:r>
          </w:p>
          <w:p w:rsidR="00091DB0" w:rsidRPr="00091DB0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>Lider: Małopolskie Przedsiębiorstwo Gospodarki Odpadami Sp. z o.o.</w:t>
            </w:r>
          </w:p>
          <w:p w:rsidR="00091DB0" w:rsidRPr="00091DB0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>ul. Barska 12, 30-307 Kraków</w:t>
            </w:r>
          </w:p>
          <w:p w:rsidR="00091DB0" w:rsidRPr="00091DB0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</w:t>
            </w:r>
          </w:p>
          <w:p w:rsidR="00091DB0" w:rsidRPr="00091DB0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>SUEZ POŁUDNIE Sp. z o.o.</w:t>
            </w:r>
          </w:p>
          <w:p w:rsidR="00091DB0" w:rsidRPr="001B7815" w:rsidRDefault="00091DB0" w:rsidP="00091D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1DB0">
              <w:rPr>
                <w:rFonts w:ascii="Times New Roman" w:hAnsi="Times New Roman" w:cs="Times New Roman"/>
                <w:bCs/>
                <w:sz w:val="18"/>
                <w:szCs w:val="18"/>
              </w:rPr>
              <w:t>Ul. Kosiarzy 5, 30-731 Kraków</w:t>
            </w:r>
          </w:p>
        </w:tc>
        <w:tc>
          <w:tcPr>
            <w:tcW w:w="1560" w:type="dxa"/>
            <w:vAlign w:val="center"/>
          </w:tcPr>
          <w:p w:rsidR="00091DB0" w:rsidRPr="008567C7" w:rsidRDefault="00091DB0" w:rsidP="00D364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91DB0" w:rsidRPr="008567C7" w:rsidRDefault="00091DB0" w:rsidP="00D364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091DB0" w:rsidRPr="008567C7" w:rsidRDefault="00091DB0" w:rsidP="00D364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E013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91DB0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BBB" w:rsidRDefault="00126BBB">
      <w:r>
        <w:separator/>
      </w:r>
    </w:p>
  </w:endnote>
  <w:endnote w:type="continuationSeparator" w:id="0">
    <w:p w:rsidR="00126BBB" w:rsidRDefault="00126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BBB" w:rsidRDefault="00126BBB">
      <w:r>
        <w:separator/>
      </w:r>
    </w:p>
  </w:footnote>
  <w:footnote w:type="continuationSeparator" w:id="0">
    <w:p w:rsidR="00126BBB" w:rsidRDefault="00126B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0139"/>
    <w:rsid w:val="00005838"/>
    <w:rsid w:val="00022322"/>
    <w:rsid w:val="00042497"/>
    <w:rsid w:val="00091DB0"/>
    <w:rsid w:val="000C1E6F"/>
    <w:rsid w:val="000E4E56"/>
    <w:rsid w:val="00126BB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013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205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2021-09-30T08:44:00Z</dcterms:created>
  <dcterms:modified xsi:type="dcterms:W3CDTF">2021-09-30T08:44:00Z</dcterms:modified>
</cp:coreProperties>
</file>