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9C383A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D47F65" w:rsidRPr="00D47F65">
        <w:rPr>
          <w:b/>
        </w:rPr>
        <w:t>NA/O/2</w:t>
      </w:r>
      <w:r w:rsidR="009C383A">
        <w:rPr>
          <w:b/>
          <w:lang w:val="pl-PL"/>
        </w:rPr>
        <w:t>38</w:t>
      </w:r>
      <w:r w:rsidR="00D47F65" w:rsidRPr="00D47F65">
        <w:rPr>
          <w:b/>
        </w:rPr>
        <w:t>/2021</w:t>
      </w:r>
      <w:r>
        <w:rPr>
          <w:b/>
          <w:lang w:val="pl-PL"/>
        </w:rPr>
        <w:t xml:space="preserve"> </w:t>
      </w:r>
      <w:r w:rsidR="00D47F65" w:rsidRPr="00D47F65">
        <w:rPr>
          <w:lang w:val="pl-PL"/>
        </w:rPr>
        <w:t>Rzeszów</w:t>
      </w:r>
      <w:r w:rsidR="00211900" w:rsidRPr="003209A8">
        <w:t xml:space="preserve">, </w:t>
      </w:r>
      <w:r w:rsidR="00D47F65" w:rsidRPr="00D47F65">
        <w:t>2021-0</w:t>
      </w:r>
      <w:r w:rsidR="009C383A">
        <w:rPr>
          <w:lang w:val="pl-PL"/>
        </w:rPr>
        <w:t>9</w:t>
      </w:r>
      <w:r w:rsidR="00D47F65" w:rsidRPr="00D47F65">
        <w:t>-2</w:t>
      </w:r>
      <w:r w:rsidR="009C383A">
        <w:rPr>
          <w:lang w:val="pl-PL"/>
        </w:rPr>
        <w:t>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D47F65" w:rsidRPr="00D47F65">
        <w:t>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D47F65" w:rsidP="00583EF9">
      <w:pPr>
        <w:spacing w:line="360" w:lineRule="auto"/>
        <w:rPr>
          <w:b/>
        </w:rPr>
      </w:pPr>
      <w:r w:rsidRPr="00D47F65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D47F65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D47F65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D47F65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9C383A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częściowych i częściowy wybór ofert</w:t>
      </w:r>
      <w:r w:rsidR="009C383A">
        <w:rPr>
          <w:rFonts w:ascii="Times New Roman" w:hAnsi="Times New Roman"/>
          <w:sz w:val="24"/>
        </w:rPr>
        <w:t>.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9"/>
      </w:tblGrid>
      <w:tr w:rsidR="009C383A" w:rsidTr="009C383A">
        <w:tc>
          <w:tcPr>
            <w:tcW w:w="9209" w:type="dxa"/>
            <w:shd w:val="clear" w:color="auto" w:fill="F3F3F3"/>
            <w:vAlign w:val="center"/>
          </w:tcPr>
          <w:p w:rsidR="009C383A" w:rsidRPr="00CA0351" w:rsidRDefault="009C383A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C383A" w:rsidTr="009C383A">
        <w:tc>
          <w:tcPr>
            <w:tcW w:w="9209" w:type="dxa"/>
          </w:tcPr>
          <w:p w:rsidR="009C383A" w:rsidRDefault="009C383A" w:rsidP="00F544E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47F65">
              <w:t>Dostawa przetwornika sześcioosiowego sił i momentów</w:t>
            </w:r>
          </w:p>
          <w:p w:rsidR="009C383A" w:rsidRDefault="009C383A" w:rsidP="00F544E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47F65">
              <w:t>38424000-3 - Urządzenia pomiarowe i sterujące</w:t>
            </w:r>
            <w:r>
              <w:t xml:space="preserve"> </w:t>
            </w:r>
          </w:p>
          <w:p w:rsidR="009C383A" w:rsidRDefault="009C383A" w:rsidP="00F544E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C383A" w:rsidRPr="00D47F65" w:rsidRDefault="009C383A" w:rsidP="00F544E2">
            <w:pPr>
              <w:spacing w:after="120"/>
              <w:jc w:val="both"/>
            </w:pPr>
            <w:r w:rsidRPr="00D47F65">
              <w:t xml:space="preserve"> – średnica przetwornika nie większa nić 20 mm, długość nie większa niż 20 mm,</w:t>
            </w:r>
          </w:p>
          <w:p w:rsidR="009C383A" w:rsidRPr="00D47F65" w:rsidRDefault="009C383A" w:rsidP="00F544E2">
            <w:pPr>
              <w:spacing w:after="120"/>
              <w:jc w:val="both"/>
            </w:pPr>
            <w:r w:rsidRPr="00D47F65">
              <w:t>- zakresy pomiarowe (kalibracja metryczna):</w:t>
            </w:r>
          </w:p>
          <w:p w:rsidR="009C383A" w:rsidRPr="00D47F65" w:rsidRDefault="009C383A" w:rsidP="00F544E2">
            <w:pPr>
              <w:spacing w:after="120"/>
              <w:jc w:val="both"/>
            </w:pPr>
            <w:r w:rsidRPr="00D47F65">
              <w:t>siły X, Y, Z każda składowa nie mniej niż 50 N (przeciążalność nie mniej niż 200 N)</w:t>
            </w:r>
          </w:p>
          <w:p w:rsidR="009C383A" w:rsidRPr="00D47F65" w:rsidRDefault="009C383A" w:rsidP="00F544E2">
            <w:pPr>
              <w:spacing w:after="120"/>
              <w:jc w:val="both"/>
            </w:pPr>
            <w:r w:rsidRPr="00D47F65">
              <w:t xml:space="preserve">momenty X, Y, Z każda składowa nie mniej niż 0.5 </w:t>
            </w:r>
            <w:proofErr w:type="spellStart"/>
            <w:r w:rsidRPr="00D47F65">
              <w:t>Nm</w:t>
            </w:r>
            <w:proofErr w:type="spellEnd"/>
            <w:r w:rsidRPr="00D47F65">
              <w:t xml:space="preserve"> (przeciążalność nie mniej niż 1.5 </w:t>
            </w:r>
            <w:proofErr w:type="spellStart"/>
            <w:r w:rsidRPr="00D47F65">
              <w:t>Nm</w:t>
            </w:r>
            <w:proofErr w:type="spellEnd"/>
            <w:r w:rsidRPr="00D47F65">
              <w:t>)</w:t>
            </w:r>
          </w:p>
          <w:p w:rsidR="009C383A" w:rsidRPr="00D47F65" w:rsidRDefault="009C383A" w:rsidP="00F544E2">
            <w:pPr>
              <w:spacing w:after="120"/>
              <w:jc w:val="both"/>
            </w:pPr>
            <w:r w:rsidRPr="00D47F65">
              <w:t>- dane kalibracyjne umożliwiające wykonanie przeliczeń we własnej aplikacji,</w:t>
            </w:r>
          </w:p>
          <w:p w:rsidR="009C383A" w:rsidRDefault="009C383A" w:rsidP="00F544E2">
            <w:pPr>
              <w:spacing w:after="120"/>
              <w:jc w:val="both"/>
            </w:pPr>
            <w:r w:rsidRPr="00D47F65">
              <w:t>- zasilacz i inne akcesoria umożliwiające działanie i podłączenie do 2),</w:t>
            </w:r>
          </w:p>
          <w:p w:rsidR="009C383A" w:rsidRDefault="009C383A" w:rsidP="00F544E2">
            <w:pPr>
              <w:spacing w:after="120"/>
              <w:jc w:val="both"/>
              <w:rPr>
                <w:b/>
              </w:rPr>
            </w:pPr>
            <w:r w:rsidRPr="00D47F65">
              <w:rPr>
                <w:b/>
              </w:rPr>
              <w:t>Zamawiający dopuszcza składania ofert równoważnych</w:t>
            </w:r>
          </w:p>
          <w:p w:rsidR="009C383A" w:rsidRDefault="009C383A" w:rsidP="00F544E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F6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D47F65" w:rsidRPr="00763481" w:rsidRDefault="00D47F65" w:rsidP="00211900">
      <w:pPr>
        <w:spacing w:after="120"/>
        <w:jc w:val="both"/>
      </w:pPr>
      <w:r w:rsidRPr="00763481">
        <w:t xml:space="preserve"> </w:t>
      </w:r>
    </w:p>
    <w:p w:rsidR="00D47F65" w:rsidRPr="00763481" w:rsidRDefault="00D47F65" w:rsidP="00211900">
      <w:pPr>
        <w:spacing w:after="120"/>
        <w:jc w:val="both"/>
      </w:pPr>
      <w:r w:rsidRPr="00763481">
        <w:t xml:space="preserve"> </w:t>
      </w:r>
    </w:p>
    <w:p w:rsidR="00211900" w:rsidRDefault="00D47F65" w:rsidP="00211900">
      <w:pPr>
        <w:spacing w:after="120"/>
        <w:jc w:val="both"/>
      </w:pPr>
      <w:r w:rsidRPr="00763481">
        <w:t xml:space="preserve"> </w:t>
      </w:r>
      <w:r w:rsidR="00211900"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D47F65" w:rsidRPr="003209A8" w:rsidTr="00F544E2">
        <w:tc>
          <w:tcPr>
            <w:tcW w:w="8640" w:type="dxa"/>
          </w:tcPr>
          <w:p w:rsidR="00D47F65" w:rsidRPr="003209A8" w:rsidRDefault="005440E3" w:rsidP="005440E3">
            <w:pPr>
              <w:pStyle w:val="Tekstpodstawowy"/>
            </w:pPr>
            <w:r>
              <w:rPr>
                <w:b/>
                <w:lang w:val="pl-PL"/>
              </w:rPr>
              <w:t xml:space="preserve">60 </w:t>
            </w:r>
            <w:r w:rsidR="00D47F65" w:rsidRPr="00D47F65">
              <w:rPr>
                <w:b/>
              </w:rPr>
              <w:t>dni od daty udzielenia zamówienia</w:t>
            </w:r>
            <w:r w:rsidR="00D47F65" w:rsidRPr="003209A8">
              <w:t xml:space="preserve"> </w:t>
            </w:r>
          </w:p>
        </w:tc>
        <w:tc>
          <w:tcPr>
            <w:tcW w:w="8640" w:type="dxa"/>
          </w:tcPr>
          <w:p w:rsidR="00D47F65" w:rsidRPr="003209A8" w:rsidRDefault="00D47F65" w:rsidP="00F544E2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68B" w:rsidRDefault="00B9668B" w:rsidP="00B9668B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B9668B" w:rsidRDefault="00B9668B" w:rsidP="00B9668B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 xml:space="preserve">Oferta musi być sporządzona według wzoru formularza oferty stanowiącego załącznik nr </w:t>
            </w:r>
            <w:r w:rsidR="0095597E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2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 xml:space="preserve"> do niniejszego ogłoszenia.</w:t>
            </w:r>
          </w:p>
          <w:p w:rsidR="00B9668B" w:rsidRDefault="00B9668B" w:rsidP="00B9668B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B9668B" w:rsidRDefault="00B9668B" w:rsidP="00B9668B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t xml:space="preserve">Broszury produktowe/katalogi produktowy/specyfikacja techniczna oferowanego urządzenia </w:t>
            </w:r>
            <w:r>
              <w:rPr>
                <w:b/>
                <w:u w:val="single"/>
              </w:rPr>
              <w:t xml:space="preserve">potwierdzająca spełnienie wszystkich parametrów </w:t>
            </w:r>
            <w:r>
              <w:t xml:space="preserve">określonych przez zamawiającego w ogłoszeniu o udzielanym zamówieniu.- </w:t>
            </w:r>
            <w:r>
              <w:rPr>
                <w:b/>
                <w:u w:val="single"/>
              </w:rPr>
              <w:t xml:space="preserve">Dokumenty należy dołączyć w języku polskim </w:t>
            </w:r>
          </w:p>
          <w:p w:rsidR="00B9668B" w:rsidRDefault="00B9668B" w:rsidP="00B9668B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B9668B" w:rsidRDefault="00B9668B" w:rsidP="00B9668B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B9668B" w:rsidRDefault="00B9668B" w:rsidP="00B9668B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B9668B" w:rsidRDefault="00B9668B" w:rsidP="00B9668B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B9668B" w:rsidRDefault="00B9668B" w:rsidP="00B9668B">
            <w:pPr>
              <w:pStyle w:val="Nagwek2"/>
              <w:numPr>
                <w:ilvl w:val="0"/>
                <w:numId w:val="24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proofErr w:type="spellStart"/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</w:t>
            </w:r>
            <w:proofErr w:type="spellEnd"/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może złożyć tylko jedną ofertę.</w:t>
            </w:r>
          </w:p>
          <w:p w:rsidR="00B9668B" w:rsidRDefault="00B9668B" w:rsidP="00B9668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B9668B" w:rsidRDefault="00B9668B" w:rsidP="00B9668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B9668B" w:rsidRDefault="00B9668B" w:rsidP="00B9668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B9668B" w:rsidRDefault="00B9668B" w:rsidP="00B9668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B9668B" w:rsidRDefault="00B9668B" w:rsidP="00B9668B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B9668B" w:rsidRDefault="00B9668B" w:rsidP="00B9668B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B9668B" w:rsidRDefault="00B9668B" w:rsidP="00B9668B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B9668B" w:rsidRDefault="00B9668B" w:rsidP="00B9668B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B9668B" w:rsidRDefault="00B9668B" w:rsidP="00B9668B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B9668B" w:rsidP="00B9668B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0E79">
        <w:trPr>
          <w:trHeight w:val="55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600E79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600E79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34F" w:rsidRPr="009B134F" w:rsidRDefault="009B134F" w:rsidP="009B134F">
            <w:pPr>
              <w:rPr>
                <w:b/>
                <w:bCs/>
                <w:color w:val="000000"/>
              </w:rPr>
            </w:pPr>
            <w:r w:rsidRPr="009B134F">
              <w:rPr>
                <w:b/>
                <w:bCs/>
                <w:color w:val="000000"/>
              </w:rPr>
              <w:t>VII. MIEJSCE I TERMIN SKŁADANIA OFERT</w:t>
            </w:r>
          </w:p>
          <w:p w:rsidR="009B134F" w:rsidRPr="009B134F" w:rsidRDefault="009B134F" w:rsidP="009B134F">
            <w:pPr>
              <w:jc w:val="both"/>
              <w:rPr>
                <w:color w:val="000000"/>
              </w:rPr>
            </w:pPr>
            <w:r w:rsidRPr="009B134F">
              <w:rPr>
                <w:color w:val="000000"/>
              </w:rPr>
              <w:t>Ofertę należy przygotować w wersji elektronicznej i przesłać odpowiednio drogą </w:t>
            </w:r>
            <w:r w:rsidRPr="009B134F">
              <w:rPr>
                <w:color w:val="000000"/>
              </w:rPr>
              <w:br/>
              <w:t xml:space="preserve">e-mailową na adres </w:t>
            </w:r>
            <w:r w:rsidRPr="009B134F">
              <w:rPr>
                <w:lang w:val="en-US"/>
              </w:rPr>
              <w:t xml:space="preserve">e-mail kaczork@prz.edu.pl </w:t>
            </w:r>
            <w:r w:rsidRPr="009B134F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9B134F" w:rsidRPr="009B134F" w:rsidRDefault="009B134F" w:rsidP="009B134F">
            <w:r w:rsidRPr="009B134F">
              <w:rPr>
                <w:color w:val="000000"/>
              </w:rPr>
              <w:t>Nieprzekraczalny termin dostarczenia oferty: </w:t>
            </w:r>
          </w:p>
          <w:p w:rsidR="009B134F" w:rsidRPr="009B134F" w:rsidRDefault="009B134F" w:rsidP="009B134F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9B134F">
              <w:rPr>
                <w:b/>
                <w:noProof/>
              </w:rPr>
              <w:t>Miejsce i termin składania ofert (e-mail): do dnia 2021-</w:t>
            </w:r>
            <w:r w:rsidR="00CE5C4B">
              <w:rPr>
                <w:b/>
                <w:noProof/>
              </w:rPr>
              <w:t>10</w:t>
            </w:r>
            <w:r w:rsidRPr="009B134F">
              <w:rPr>
                <w:b/>
                <w:noProof/>
              </w:rPr>
              <w:t>-</w:t>
            </w:r>
            <w:r w:rsidR="00CE5C4B">
              <w:rPr>
                <w:b/>
                <w:noProof/>
              </w:rPr>
              <w:t>01</w:t>
            </w:r>
            <w:r w:rsidRPr="009B134F">
              <w:rPr>
                <w:b/>
                <w:noProof/>
              </w:rPr>
              <w:t xml:space="preserve"> do godz. 10:00.</w:t>
            </w:r>
          </w:p>
          <w:p w:rsidR="009B134F" w:rsidRPr="009B134F" w:rsidRDefault="009B134F" w:rsidP="009B134F">
            <w:pPr>
              <w:spacing w:after="120"/>
              <w:jc w:val="both"/>
              <w:rPr>
                <w:bCs/>
              </w:rPr>
            </w:pPr>
            <w:r w:rsidRPr="009B134F">
              <w:rPr>
                <w:b/>
              </w:rPr>
              <w:t xml:space="preserve">Termin związania ofertą: </w:t>
            </w:r>
            <w:r w:rsidRPr="009B134F">
              <w:t>30 dn</w:t>
            </w:r>
            <w:r w:rsidRPr="009B134F">
              <w:rPr>
                <w:bCs/>
              </w:rPr>
              <w:t>i</w:t>
            </w:r>
          </w:p>
          <w:p w:rsidR="00EB415D" w:rsidRDefault="009B134F" w:rsidP="009B134F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9B134F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 w:rsidRPr="009B134F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</w:t>
            </w:r>
            <w:r w:rsidR="00CE5C4B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10</w:t>
            </w:r>
            <w:r w:rsidRPr="009B134F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-</w:t>
            </w:r>
            <w:r w:rsidR="00CE5C4B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01</w:t>
            </w:r>
            <w:bookmarkStart w:id="0" w:name="_GoBack"/>
            <w:bookmarkEnd w:id="0"/>
            <w:r w:rsidRPr="009B134F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o godz. 10:15</w:t>
            </w:r>
            <w:r w:rsidRPr="009B134F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35-959 Rzeszów.</w:t>
            </w:r>
          </w:p>
          <w:p w:rsidR="009B134F" w:rsidRPr="009B134F" w:rsidRDefault="009B134F" w:rsidP="009B134F"/>
        </w:tc>
      </w:tr>
      <w:tr w:rsidR="00037582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86E" w:rsidRDefault="0098486E" w:rsidP="0098486E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98486E" w:rsidRDefault="0098486E" w:rsidP="0098486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98486E" w:rsidRDefault="0098486E" w:rsidP="0098486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98486E" w:rsidRDefault="0098486E" w:rsidP="0098486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98486E" w:rsidRDefault="0098486E" w:rsidP="0098486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98486E" w:rsidRDefault="0098486E" w:rsidP="0098486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98486E" w:rsidRDefault="0098486E" w:rsidP="0098486E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98486E" w:rsidRDefault="0098486E" w:rsidP="0098486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98486E" w:rsidRDefault="0098486E" w:rsidP="0098486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98486E" w:rsidRDefault="0098486E" w:rsidP="0098486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98486E" w:rsidRDefault="0098486E" w:rsidP="0098486E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98486E" w:rsidRDefault="0098486E" w:rsidP="0098486E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037582" w:rsidRPr="009B134F" w:rsidRDefault="0098486E" w:rsidP="0098486E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D47F65" w:rsidRPr="00D47F65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9D4B0A">
      <w:pPr>
        <w:jc w:val="right"/>
        <w:rPr>
          <w:rFonts w:ascii="Arial" w:hAnsi="Arial" w:cs="Arial"/>
          <w:b/>
        </w:rPr>
      </w:pPr>
    </w:p>
    <w:p w:rsidR="007E4C1F" w:rsidRDefault="007E4C1F" w:rsidP="009D4B0A">
      <w:pPr>
        <w:jc w:val="right"/>
        <w:rPr>
          <w:rFonts w:ascii="Arial" w:hAnsi="Arial" w:cs="Arial"/>
          <w:b/>
        </w:rPr>
      </w:pPr>
    </w:p>
    <w:p w:rsidR="007E4C1F" w:rsidRDefault="007E4C1F" w:rsidP="009D4B0A">
      <w:pPr>
        <w:jc w:val="right"/>
        <w:rPr>
          <w:rFonts w:ascii="Arial" w:hAnsi="Arial" w:cs="Arial"/>
          <w:b/>
        </w:rPr>
      </w:pPr>
    </w:p>
    <w:p w:rsidR="009D4B0A" w:rsidRPr="009D4B0A" w:rsidRDefault="009D4B0A" w:rsidP="009D4B0A">
      <w:pPr>
        <w:jc w:val="right"/>
        <w:rPr>
          <w:rFonts w:ascii="Arial" w:hAnsi="Arial" w:cs="Arial"/>
          <w:b/>
        </w:rPr>
      </w:pPr>
      <w:r w:rsidRPr="009D4B0A">
        <w:rPr>
          <w:rFonts w:ascii="Arial" w:hAnsi="Arial" w:cs="Arial"/>
          <w:b/>
        </w:rPr>
        <w:lastRenderedPageBreak/>
        <w:t xml:space="preserve">Załącznik nr </w:t>
      </w:r>
      <w:r w:rsidR="00053FD3">
        <w:rPr>
          <w:rFonts w:ascii="Arial" w:hAnsi="Arial" w:cs="Arial"/>
          <w:b/>
        </w:rPr>
        <w:t>1</w:t>
      </w:r>
      <w:r w:rsidRPr="009D4B0A">
        <w:rPr>
          <w:rFonts w:ascii="Arial" w:hAnsi="Arial" w:cs="Arial"/>
          <w:b/>
        </w:rPr>
        <w:t xml:space="preserve">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D47F65" w:rsidRPr="00D47F65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9D4B0A" w:rsidRPr="00A84A89" w:rsidRDefault="009D4B0A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NA/O/2</w:t>
      </w:r>
      <w:r w:rsidR="00400F8B">
        <w:rPr>
          <w:rFonts w:ascii="Arial" w:hAnsi="Arial" w:cs="Arial"/>
          <w:sz w:val="28"/>
          <w:szCs w:val="28"/>
          <w:u w:val="single"/>
        </w:rPr>
        <w:t>38</w:t>
      </w:r>
      <w:r>
        <w:rPr>
          <w:rFonts w:ascii="Arial" w:hAnsi="Arial" w:cs="Arial"/>
          <w:sz w:val="28"/>
          <w:szCs w:val="28"/>
          <w:u w:val="single"/>
        </w:rPr>
        <w:t>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D47F6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47F65">
        <w:rPr>
          <w:rFonts w:ascii="Arial" w:hAnsi="Arial" w:cs="Arial"/>
        </w:rPr>
        <w:t>POLITECHNIKA RZESZOWSKA</w:t>
      </w:r>
    </w:p>
    <w:p w:rsidR="001B541E" w:rsidRPr="00A40632" w:rsidRDefault="00D47F6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47F65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D47F65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D47F6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47F65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D47F65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Default="001B541E" w:rsidP="00D45D63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D47F65" w:rsidRPr="00D45D63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D47F65" w:rsidRPr="00D47F65">
        <w:rPr>
          <w:rFonts w:ascii="Arial" w:hAnsi="Arial" w:cs="Arial"/>
        </w:rPr>
        <w:t>Kaczorowska</w:t>
      </w:r>
    </w:p>
    <w:p w:rsidR="00D45D63" w:rsidRPr="00D45D63" w:rsidRDefault="00D45D63" w:rsidP="00D45D63">
      <w:pPr>
        <w:spacing w:before="240"/>
        <w:ind w:left="181"/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D47F65" w:rsidP="001B541E">
      <w:pPr>
        <w:ind w:left="142"/>
        <w:jc w:val="center"/>
        <w:rPr>
          <w:rFonts w:ascii="Arial" w:hAnsi="Arial" w:cs="Arial"/>
        </w:rPr>
      </w:pPr>
      <w:r w:rsidRPr="00D47F65">
        <w:rPr>
          <w:rFonts w:ascii="Arial" w:hAnsi="Arial" w:cs="Arial"/>
          <w:b/>
        </w:rPr>
        <w:t xml:space="preserve">Dostawa przetwornika sześcioosiowego </w:t>
      </w:r>
      <w:r w:rsidR="00400F8B">
        <w:rPr>
          <w:rFonts w:ascii="Arial" w:hAnsi="Arial" w:cs="Arial"/>
          <w:b/>
        </w:rPr>
        <w:t>sił i momentów.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084A19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6985" r="5715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50F9C3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59"/>
      </w:tblGrid>
      <w:tr w:rsidR="00400F8B" w:rsidTr="00400F8B">
        <w:tc>
          <w:tcPr>
            <w:tcW w:w="8359" w:type="dxa"/>
            <w:shd w:val="clear" w:color="auto" w:fill="F3F3F3"/>
            <w:vAlign w:val="center"/>
          </w:tcPr>
          <w:p w:rsidR="00400F8B" w:rsidRPr="00CA0351" w:rsidRDefault="00400F8B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00F8B" w:rsidTr="00400F8B">
        <w:tc>
          <w:tcPr>
            <w:tcW w:w="8359" w:type="dxa"/>
          </w:tcPr>
          <w:p w:rsidR="00400F8B" w:rsidRPr="002661CA" w:rsidRDefault="00400F8B" w:rsidP="00F544E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47F65">
              <w:rPr>
                <w:rFonts w:ascii="Arial" w:hAnsi="Arial" w:cs="Arial"/>
                <w:b/>
                <w:sz w:val="22"/>
                <w:szCs w:val="22"/>
              </w:rPr>
              <w:t>Dostawa przetwornika sześcioosiowego sił i momentów</w:t>
            </w:r>
          </w:p>
          <w:p w:rsidR="00400F8B" w:rsidRPr="002661CA" w:rsidRDefault="00400F8B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00F8B" w:rsidRPr="002661CA" w:rsidRDefault="00400F8B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400F8B" w:rsidRPr="002661CA" w:rsidRDefault="00400F8B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00F8B" w:rsidRPr="002661CA" w:rsidRDefault="00400F8B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brutto: ...................................................................................................................................zł.</w:t>
            </w:r>
          </w:p>
          <w:p w:rsidR="00400F8B" w:rsidRPr="002661CA" w:rsidRDefault="00400F8B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00F8B" w:rsidRDefault="00400F8B" w:rsidP="00F544E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D47F65" w:rsidRPr="00A40632" w:rsidRDefault="00D47F65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lastRenderedPageBreak/>
        <w:t xml:space="preserve"> 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238BC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1238BC" w:rsidRPr="00A40632" w:rsidRDefault="001238BC" w:rsidP="001238B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…………………</w:t>
      </w:r>
      <w:r w:rsidRPr="00D47F65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1238BC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238BC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1238BC">
        <w:rPr>
          <w:rFonts w:ascii="Arial" w:hAnsi="Arial" w:cs="Arial"/>
        </w:rPr>
        <w:t>:</w:t>
      </w:r>
    </w:p>
    <w:p w:rsidR="001238BC" w:rsidRDefault="001238BC" w:rsidP="001238BC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…………………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D47F65" w:rsidRPr="00D47F65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FC6" w:rsidRDefault="000D1FC6">
      <w:r>
        <w:separator/>
      </w:r>
    </w:p>
  </w:endnote>
  <w:endnote w:type="continuationSeparator" w:id="0">
    <w:p w:rsidR="000D1FC6" w:rsidRDefault="000D1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84A1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15050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5C4B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5C4B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33DB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FC6" w:rsidRDefault="000D1FC6">
      <w:r>
        <w:separator/>
      </w:r>
    </w:p>
  </w:footnote>
  <w:footnote w:type="continuationSeparator" w:id="0">
    <w:p w:rsidR="000D1FC6" w:rsidRDefault="000D1F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F65" w:rsidRDefault="00D47F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F65" w:rsidRDefault="00D47F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F65" w:rsidRDefault="00D47F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3DB"/>
    <w:rsid w:val="00006B5B"/>
    <w:rsid w:val="00014627"/>
    <w:rsid w:val="00037582"/>
    <w:rsid w:val="000452B9"/>
    <w:rsid w:val="000471E0"/>
    <w:rsid w:val="00053FD3"/>
    <w:rsid w:val="000600B5"/>
    <w:rsid w:val="00084A19"/>
    <w:rsid w:val="000A6AD2"/>
    <w:rsid w:val="000D1FC6"/>
    <w:rsid w:val="000E2D26"/>
    <w:rsid w:val="00116FC7"/>
    <w:rsid w:val="001238BC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2D02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6BF2"/>
    <w:rsid w:val="00353851"/>
    <w:rsid w:val="00360E6F"/>
    <w:rsid w:val="00393B64"/>
    <w:rsid w:val="003D5087"/>
    <w:rsid w:val="003F4C0E"/>
    <w:rsid w:val="003F5C86"/>
    <w:rsid w:val="00400F8B"/>
    <w:rsid w:val="004025A9"/>
    <w:rsid w:val="0040294E"/>
    <w:rsid w:val="00414D84"/>
    <w:rsid w:val="004A707F"/>
    <w:rsid w:val="004B616D"/>
    <w:rsid w:val="004C1BCD"/>
    <w:rsid w:val="00534EBA"/>
    <w:rsid w:val="005440E3"/>
    <w:rsid w:val="00577E99"/>
    <w:rsid w:val="00583EF9"/>
    <w:rsid w:val="00587DBF"/>
    <w:rsid w:val="005A476D"/>
    <w:rsid w:val="005D3C55"/>
    <w:rsid w:val="005D78E1"/>
    <w:rsid w:val="005E67CB"/>
    <w:rsid w:val="00600E79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24477"/>
    <w:rsid w:val="007427DE"/>
    <w:rsid w:val="00763481"/>
    <w:rsid w:val="00767DF9"/>
    <w:rsid w:val="00786D4D"/>
    <w:rsid w:val="007926B3"/>
    <w:rsid w:val="007A1E3A"/>
    <w:rsid w:val="007B7A31"/>
    <w:rsid w:val="007E4C1F"/>
    <w:rsid w:val="008443B5"/>
    <w:rsid w:val="008A3EF3"/>
    <w:rsid w:val="008F7860"/>
    <w:rsid w:val="00903B9A"/>
    <w:rsid w:val="0093214C"/>
    <w:rsid w:val="00952234"/>
    <w:rsid w:val="0095289F"/>
    <w:rsid w:val="0095597E"/>
    <w:rsid w:val="00976F8E"/>
    <w:rsid w:val="0098486E"/>
    <w:rsid w:val="009B134F"/>
    <w:rsid w:val="009B230D"/>
    <w:rsid w:val="009C383A"/>
    <w:rsid w:val="009D45CB"/>
    <w:rsid w:val="009D4B0A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668B"/>
    <w:rsid w:val="00C963FE"/>
    <w:rsid w:val="00CA0351"/>
    <w:rsid w:val="00CD2766"/>
    <w:rsid w:val="00CE5C4B"/>
    <w:rsid w:val="00D129B6"/>
    <w:rsid w:val="00D13914"/>
    <w:rsid w:val="00D3354F"/>
    <w:rsid w:val="00D45D63"/>
    <w:rsid w:val="00D47F65"/>
    <w:rsid w:val="00D533DB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414DF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3D4A9DF-EA6B-4F08-B636-9E3A8AB7B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iPriority w:val="99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1559</Words>
  <Characters>9356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10894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3</cp:revision>
  <cp:lastPrinted>1899-12-31T22:00:00Z</cp:lastPrinted>
  <dcterms:created xsi:type="dcterms:W3CDTF">2021-09-24T08:24:00Z</dcterms:created>
  <dcterms:modified xsi:type="dcterms:W3CDTF">2021-09-24T08:25:00Z</dcterms:modified>
</cp:coreProperties>
</file>