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8099E" w:rsidP="00E532CF">
      <w:pPr>
        <w:spacing w:after="240"/>
        <w:jc w:val="right"/>
        <w:rPr>
          <w:sz w:val="22"/>
          <w:szCs w:val="22"/>
        </w:rPr>
      </w:pPr>
      <w:bookmarkStart w:id="0" w:name="_Hlk53520193"/>
      <w:r w:rsidRPr="00F8099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8099E">
        <w:rPr>
          <w:sz w:val="22"/>
          <w:szCs w:val="22"/>
        </w:rPr>
        <w:t>2021-09-22</w:t>
      </w:r>
    </w:p>
    <w:p w:rsidR="00F8099E" w:rsidRPr="00F8099E" w:rsidRDefault="00F8099E" w:rsidP="00FB7F50">
      <w:pPr>
        <w:spacing w:after="40"/>
        <w:rPr>
          <w:b/>
          <w:bCs/>
          <w:sz w:val="22"/>
          <w:szCs w:val="22"/>
        </w:rPr>
      </w:pPr>
      <w:r w:rsidRPr="00F8099E">
        <w:rPr>
          <w:b/>
          <w:bCs/>
          <w:sz w:val="22"/>
          <w:szCs w:val="22"/>
        </w:rPr>
        <w:t>Politechnika Rzeszowska</w:t>
      </w:r>
    </w:p>
    <w:p w:rsidR="00FB7F50" w:rsidRPr="002245BE" w:rsidRDefault="00F8099E" w:rsidP="00FB7F50">
      <w:pPr>
        <w:spacing w:after="40"/>
        <w:rPr>
          <w:b/>
          <w:bCs/>
          <w:sz w:val="22"/>
          <w:szCs w:val="22"/>
        </w:rPr>
      </w:pPr>
      <w:r w:rsidRPr="00F8099E">
        <w:rPr>
          <w:b/>
          <w:bCs/>
          <w:sz w:val="22"/>
          <w:szCs w:val="22"/>
        </w:rPr>
        <w:t>Dział Zamówień Publicznych</w:t>
      </w:r>
    </w:p>
    <w:p w:rsidR="00FB7F50" w:rsidRPr="002245BE" w:rsidRDefault="00F8099E" w:rsidP="00FB7F50">
      <w:pPr>
        <w:rPr>
          <w:sz w:val="22"/>
          <w:szCs w:val="22"/>
        </w:rPr>
      </w:pPr>
      <w:r w:rsidRPr="00F8099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8099E">
        <w:rPr>
          <w:sz w:val="22"/>
          <w:szCs w:val="22"/>
        </w:rPr>
        <w:t>12</w:t>
      </w:r>
    </w:p>
    <w:p w:rsidR="00FB7F50" w:rsidRPr="002245BE" w:rsidRDefault="00F8099E" w:rsidP="00FB7F50">
      <w:pPr>
        <w:rPr>
          <w:sz w:val="22"/>
          <w:szCs w:val="22"/>
        </w:rPr>
      </w:pPr>
      <w:r w:rsidRPr="00F8099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8099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099E" w:rsidRPr="00607F9B" w:rsidTr="00FA4B27">
        <w:trPr>
          <w:trHeight w:val="638"/>
        </w:trPr>
        <w:tc>
          <w:tcPr>
            <w:tcW w:w="959" w:type="dxa"/>
            <w:shd w:val="clear" w:color="auto" w:fill="auto"/>
          </w:tcPr>
          <w:p w:rsidR="00F8099E" w:rsidRPr="00607F9B" w:rsidRDefault="00F8099E" w:rsidP="00FA4B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099E" w:rsidRPr="00607F9B" w:rsidRDefault="00F8099E" w:rsidP="00FA4B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099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099E">
              <w:rPr>
                <w:b/>
                <w:bCs/>
                <w:sz w:val="22"/>
                <w:szCs w:val="22"/>
              </w:rPr>
              <w:t xml:space="preserve">Wyodrębnienie nowego pomieszczenia na korytarzu w budynku F </w:t>
            </w:r>
            <w:proofErr w:type="spellStart"/>
            <w:r w:rsidRPr="00F8099E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099E">
              <w:rPr>
                <w:b/>
                <w:sz w:val="22"/>
                <w:szCs w:val="22"/>
              </w:rPr>
              <w:t>NA/O/207/2021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8099E" w:rsidRPr="00F8099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8099E" w:rsidRPr="00F8099E">
        <w:rPr>
          <w:b/>
          <w:sz w:val="22"/>
          <w:szCs w:val="22"/>
        </w:rPr>
        <w:t>Politechnika Rzeszowska</w:t>
      </w:r>
    </w:p>
    <w:p w:rsidR="008642B3" w:rsidRDefault="00F8099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8099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099E" w:rsidTr="00FA4B27">
        <w:trPr>
          <w:cantSplit/>
        </w:trPr>
        <w:tc>
          <w:tcPr>
            <w:tcW w:w="10150" w:type="dxa"/>
          </w:tcPr>
          <w:p w:rsidR="00F8099E" w:rsidRPr="00D26ED6" w:rsidRDefault="00F8099E" w:rsidP="00FA4B2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099E">
              <w:rPr>
                <w:b/>
                <w:sz w:val="22"/>
                <w:szCs w:val="22"/>
              </w:rPr>
              <w:t>Zakład Remontowo-Budowlany Jerzy Świder Nosówka 197</w:t>
            </w:r>
          </w:p>
          <w:p w:rsidR="00F8099E" w:rsidRPr="009F0E5C" w:rsidRDefault="00F8099E" w:rsidP="00FA4B27">
            <w:pPr>
              <w:jc w:val="both"/>
              <w:rPr>
                <w:bCs/>
                <w:sz w:val="22"/>
                <w:szCs w:val="22"/>
              </w:rPr>
            </w:pPr>
            <w:r w:rsidRPr="00F8099E">
              <w:rPr>
                <w:bCs/>
                <w:sz w:val="22"/>
                <w:szCs w:val="22"/>
              </w:rPr>
              <w:t>Nosówka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099E">
              <w:rPr>
                <w:bCs/>
                <w:sz w:val="22"/>
                <w:szCs w:val="22"/>
              </w:rPr>
              <w:t>197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8099E" w:rsidRPr="009F0E5C" w:rsidRDefault="00F8099E" w:rsidP="00FA4B27">
            <w:pPr>
              <w:jc w:val="both"/>
              <w:rPr>
                <w:bCs/>
                <w:sz w:val="22"/>
                <w:szCs w:val="22"/>
              </w:rPr>
            </w:pPr>
            <w:r w:rsidRPr="00F8099E">
              <w:rPr>
                <w:bCs/>
                <w:sz w:val="22"/>
                <w:szCs w:val="22"/>
              </w:rPr>
              <w:t>36-046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099E">
              <w:rPr>
                <w:bCs/>
                <w:sz w:val="22"/>
                <w:szCs w:val="22"/>
              </w:rPr>
              <w:t>Zgłobień</w:t>
            </w:r>
          </w:p>
          <w:p w:rsidR="00F8099E" w:rsidRPr="00D26ED6" w:rsidRDefault="00F8099E" w:rsidP="00FA4B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8099E" w:rsidRPr="00D26ED6" w:rsidRDefault="00F8099E" w:rsidP="00FA4B2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8099E">
              <w:rPr>
                <w:sz w:val="22"/>
                <w:szCs w:val="22"/>
              </w:rPr>
              <w:t>Wyodrębnienie nowego pomieszczenia na korytarzu w budynku F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099E">
              <w:rPr>
                <w:b/>
                <w:sz w:val="22"/>
                <w:szCs w:val="22"/>
              </w:rPr>
              <w:t>34 329.51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8099E" w:rsidRPr="00D26ED6" w:rsidRDefault="00F8099E" w:rsidP="00FA4B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8099E" w:rsidRDefault="00F8099E" w:rsidP="00FA4B2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099E">
              <w:t>najkorzystniejsza oferta wg przyjętych kryteriów</w:t>
            </w:r>
          </w:p>
        </w:tc>
      </w:tr>
    </w:tbl>
    <w:p w:rsidR="00E85D70" w:rsidRDefault="00E85D70" w:rsidP="00E72F75">
      <w:pPr>
        <w:spacing w:before="120"/>
        <w:jc w:val="both"/>
        <w:rPr>
          <w:color w:val="000000"/>
        </w:rPr>
      </w:pPr>
    </w:p>
    <w:p w:rsidR="00E72F75" w:rsidRDefault="00E72F75" w:rsidP="00E72F75">
      <w:pPr>
        <w:spacing w:before="120"/>
        <w:jc w:val="both"/>
        <w:rPr>
          <w:color w:val="000000"/>
        </w:rPr>
      </w:pPr>
      <w:r>
        <w:rPr>
          <w:color w:val="000000"/>
        </w:rPr>
        <w:t>Streszczenie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512"/>
        <w:gridCol w:w="1560"/>
      </w:tblGrid>
      <w:tr w:rsidR="00E72F75" w:rsidTr="00E72F7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Nr oferty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Cena oferty</w:t>
            </w:r>
          </w:p>
        </w:tc>
      </w:tr>
      <w:tr w:rsidR="00E72F75" w:rsidTr="00E72F7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1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F75" w:rsidRPr="00E72F75" w:rsidRDefault="00E72F75">
            <w:pPr>
              <w:spacing w:before="40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E72F75">
              <w:rPr>
                <w:sz w:val="22"/>
                <w:szCs w:val="22"/>
              </w:rPr>
              <w:t>Produkcyjno</w:t>
            </w:r>
            <w:proofErr w:type="spellEnd"/>
            <w:r w:rsidRPr="00E72F75">
              <w:rPr>
                <w:sz w:val="22"/>
                <w:szCs w:val="22"/>
              </w:rPr>
              <w:t xml:space="preserve"> Usługowo Handlowe BMK Bogusław Krzaczyński</w:t>
            </w:r>
          </w:p>
          <w:p w:rsidR="00E72F75" w:rsidRPr="00E72F75" w:rsidRDefault="00E72F75">
            <w:pPr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 xml:space="preserve">Cicha 14/2 </w:t>
            </w:r>
          </w:p>
          <w:p w:rsidR="00E72F75" w:rsidRPr="00E72F75" w:rsidRDefault="00E72F75">
            <w:pPr>
              <w:spacing w:after="40"/>
              <w:jc w:val="both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35-326 Rzeszów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36 477.75 zł</w:t>
            </w:r>
          </w:p>
        </w:tc>
      </w:tr>
      <w:tr w:rsidR="00E72F75" w:rsidTr="00E72F7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2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F75" w:rsidRPr="00E72F75" w:rsidRDefault="00E72F75">
            <w:pPr>
              <w:spacing w:before="40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Zakład Remontowo-Budowlany Jerzy Świder Nosówka 197</w:t>
            </w:r>
          </w:p>
          <w:p w:rsidR="00E72F75" w:rsidRPr="00E72F75" w:rsidRDefault="00E72F75">
            <w:pPr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 xml:space="preserve">Nosówka 197 </w:t>
            </w:r>
          </w:p>
          <w:p w:rsidR="00E72F75" w:rsidRPr="00E72F75" w:rsidRDefault="00E72F75">
            <w:pPr>
              <w:spacing w:after="40"/>
              <w:jc w:val="both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36-046 Zgłobień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F75" w:rsidRPr="00E72F75" w:rsidRDefault="00E72F7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72F75">
              <w:rPr>
                <w:sz w:val="22"/>
                <w:szCs w:val="22"/>
              </w:rPr>
              <w:t>34 329.51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9DC" w:rsidRDefault="00FF29DC">
      <w:r>
        <w:separator/>
      </w:r>
    </w:p>
  </w:endnote>
  <w:endnote w:type="continuationSeparator" w:id="0">
    <w:p w:rsidR="00FF29DC" w:rsidRDefault="00FF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9DC" w:rsidRDefault="00FF29DC">
      <w:r>
        <w:separator/>
      </w:r>
    </w:p>
  </w:footnote>
  <w:footnote w:type="continuationSeparator" w:id="0">
    <w:p w:rsidR="00FF29DC" w:rsidRDefault="00FF2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9D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32CF"/>
    <w:rsid w:val="00E62859"/>
    <w:rsid w:val="00E72F75"/>
    <w:rsid w:val="00E85D70"/>
    <w:rsid w:val="00F33C66"/>
    <w:rsid w:val="00F8099E"/>
    <w:rsid w:val="00F960D7"/>
    <w:rsid w:val="00FB7F50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59508-91F7-41A7-BF69-B36EBE887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2021-09-22T12:42:00Z</cp:lastPrinted>
  <dcterms:created xsi:type="dcterms:W3CDTF">2021-09-22T12:42:00Z</dcterms:created>
  <dcterms:modified xsi:type="dcterms:W3CDTF">2021-09-22T12:42:00Z</dcterms:modified>
</cp:coreProperties>
</file>