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A57E16" w:rsidRPr="00A57E16">
        <w:rPr>
          <w:b/>
        </w:rPr>
        <w:t>NA/O/225/2021</w:t>
      </w:r>
      <w:r>
        <w:rPr>
          <w:b/>
          <w:lang w:val="pl-PL"/>
        </w:rPr>
        <w:t xml:space="preserve"> </w:t>
      </w:r>
      <w:r w:rsidR="00A57E16" w:rsidRPr="00A57E16">
        <w:rPr>
          <w:lang w:val="pl-PL"/>
        </w:rPr>
        <w:t>Rzeszów</w:t>
      </w:r>
      <w:r w:rsidR="00211900" w:rsidRPr="003209A8">
        <w:t xml:space="preserve">, </w:t>
      </w:r>
      <w:r w:rsidR="00A57E16" w:rsidRPr="00A57E16">
        <w:t>2021-09-16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A57E16" w:rsidRPr="00A57E16">
        <w:t>(</w:t>
      </w:r>
      <w:proofErr w:type="spellStart"/>
      <w:r w:rsidR="00A57E16" w:rsidRPr="00A57E16">
        <w:t>t.j</w:t>
      </w:r>
      <w:proofErr w:type="spellEnd"/>
      <w:r w:rsidR="00A57E16" w:rsidRPr="00A57E16">
        <w:t>. Dz.U. z 2021r. poz. 1129)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A57E16" w:rsidP="00583EF9">
      <w:pPr>
        <w:spacing w:line="360" w:lineRule="auto"/>
        <w:rPr>
          <w:b/>
        </w:rPr>
      </w:pPr>
      <w:r w:rsidRPr="00A57E16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A57E16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A57E16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A57E16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B36E40">
        <w:rPr>
          <w:rFonts w:ascii="Times New Roman" w:hAnsi="Times New Roman"/>
          <w:sz w:val="24"/>
        </w:rPr>
        <w:t>nie dopuszcza składania</w:t>
      </w:r>
      <w:r>
        <w:rPr>
          <w:rFonts w:ascii="Times New Roman" w:hAnsi="Times New Roman"/>
          <w:sz w:val="24"/>
        </w:rPr>
        <w:t xml:space="preserve"> ofert częś</w:t>
      </w:r>
      <w:r w:rsidR="00B36E40">
        <w:rPr>
          <w:rFonts w:ascii="Times New Roman" w:hAnsi="Times New Roman"/>
          <w:sz w:val="24"/>
        </w:rPr>
        <w:t>ciowych i częściowy wybór ofert.</w:t>
      </w: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35"/>
      </w:tblGrid>
      <w:tr w:rsidR="00B36E40" w:rsidTr="00B36E40">
        <w:tc>
          <w:tcPr>
            <w:tcW w:w="10135" w:type="dxa"/>
            <w:shd w:val="clear" w:color="auto" w:fill="F3F3F3"/>
            <w:vAlign w:val="center"/>
          </w:tcPr>
          <w:p w:rsidR="00B36E40" w:rsidRPr="00CA0351" w:rsidRDefault="00B36E4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B36E40" w:rsidTr="00B36E40">
        <w:tc>
          <w:tcPr>
            <w:tcW w:w="10135" w:type="dxa"/>
          </w:tcPr>
          <w:p w:rsidR="00B36E40" w:rsidRDefault="00B36E40" w:rsidP="007F5448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A57E16">
              <w:t xml:space="preserve">Sukcesywne w miarę potrzeb </w:t>
            </w:r>
            <w:r w:rsidR="00880CB7">
              <w:t>wyposażenia</w:t>
            </w:r>
            <w:r w:rsidRPr="00A57E16">
              <w:t xml:space="preserve"> apteczek pierwszej pomocy</w:t>
            </w:r>
          </w:p>
          <w:p w:rsidR="00B36E40" w:rsidRDefault="00B36E40" w:rsidP="007F5448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A57E16">
              <w:t>33140000-3 - Materiały medyczne</w:t>
            </w:r>
            <w:r>
              <w:t xml:space="preserve"> </w:t>
            </w:r>
          </w:p>
          <w:p w:rsidR="00B36E40" w:rsidRDefault="00B36E40" w:rsidP="007F5448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514848" w:rsidRDefault="00880CB7" w:rsidP="00880CB7">
            <w:pPr>
              <w:spacing w:after="120"/>
              <w:jc w:val="both"/>
              <w:rPr>
                <w:sz w:val="22"/>
                <w:szCs w:val="22"/>
              </w:rPr>
            </w:pPr>
            <w:r w:rsidRPr="00A964A9">
              <w:rPr>
                <w:sz w:val="22"/>
                <w:szCs w:val="22"/>
              </w:rPr>
              <w:t xml:space="preserve">Przedmiotem zamówienia jest sukcesywna dostawa </w:t>
            </w:r>
            <w:r>
              <w:rPr>
                <w:sz w:val="22"/>
                <w:szCs w:val="22"/>
              </w:rPr>
              <w:t>wyposażenia</w:t>
            </w:r>
            <w:r w:rsidRPr="00880CB7">
              <w:rPr>
                <w:sz w:val="22"/>
                <w:szCs w:val="22"/>
              </w:rPr>
              <w:t xml:space="preserve"> apteczek pierwszej pomocy</w:t>
            </w:r>
            <w:r w:rsidRPr="00A964A9">
              <w:rPr>
                <w:sz w:val="22"/>
                <w:szCs w:val="22"/>
              </w:rPr>
              <w:t xml:space="preserve">. </w:t>
            </w:r>
          </w:p>
          <w:p w:rsidR="00514848" w:rsidRDefault="00880CB7" w:rsidP="00880CB7">
            <w:pPr>
              <w:spacing w:after="120"/>
              <w:jc w:val="both"/>
              <w:rPr>
                <w:sz w:val="22"/>
                <w:szCs w:val="22"/>
              </w:rPr>
            </w:pPr>
            <w:r w:rsidRPr="00A964A9">
              <w:rPr>
                <w:sz w:val="22"/>
                <w:szCs w:val="22"/>
              </w:rPr>
              <w:t xml:space="preserve">Określone w przedmiocie zamówienia wyroby winny być fabrycznie nowe, zapakowane w sposób zabezpieczający je przed uszkodzeniem, pochodzić z bieżącej produkcji i być wolne od wad. </w:t>
            </w:r>
          </w:p>
          <w:p w:rsidR="00514848" w:rsidRDefault="00880CB7" w:rsidP="00880CB7">
            <w:pPr>
              <w:spacing w:after="120"/>
              <w:jc w:val="both"/>
              <w:rPr>
                <w:sz w:val="22"/>
                <w:szCs w:val="22"/>
              </w:rPr>
            </w:pPr>
            <w:r w:rsidRPr="00A964A9">
              <w:rPr>
                <w:sz w:val="22"/>
                <w:szCs w:val="22"/>
              </w:rPr>
              <w:t xml:space="preserve">Zamawiający zastrzega sobie prawo do niezrealizowania przedmiotu zamówienia w całości, tj. w ilościach wykazanych w formularzu cenowym. </w:t>
            </w:r>
          </w:p>
          <w:p w:rsidR="00880CB7" w:rsidRPr="00A964A9" w:rsidRDefault="00880CB7" w:rsidP="00880CB7">
            <w:pPr>
              <w:spacing w:after="120"/>
              <w:jc w:val="both"/>
              <w:rPr>
                <w:sz w:val="22"/>
                <w:szCs w:val="22"/>
              </w:rPr>
            </w:pPr>
            <w:r w:rsidRPr="00A964A9">
              <w:rPr>
                <w:sz w:val="22"/>
                <w:szCs w:val="22"/>
              </w:rPr>
              <w:t xml:space="preserve">Wykonawca realizuje przedmiot umowy partiami w oparciu o zapotrzebowania częściowe zgłaszane Wykonawcy przez Zamawiającego faksem, pocztą elektroniczną lub telefoniczne przez osobę upoważnioną. Wykonawca po otrzymaniu zamówienia ma obowiązek w terminie </w:t>
            </w:r>
            <w:r w:rsidRPr="00A964A9">
              <w:rPr>
                <w:b/>
                <w:sz w:val="22"/>
                <w:szCs w:val="22"/>
                <w:u w:val="single"/>
              </w:rPr>
              <w:t>do 3 godzin</w:t>
            </w:r>
            <w:r w:rsidRPr="00A964A9">
              <w:rPr>
                <w:sz w:val="22"/>
                <w:szCs w:val="22"/>
              </w:rPr>
              <w:t xml:space="preserve"> od daty otrzymania zgłoszenia poinformować Zamawiającego o posiadaniu materiałów wyszczególnionych w zamówieniu i o terminie odbioru towaru na terenie Rzeszowa. Termin realizacji zapotrzebowania częściowego przez wykonawcę nie może być dłuższy niż </w:t>
            </w:r>
            <w:r w:rsidRPr="00A964A9">
              <w:rPr>
                <w:b/>
                <w:sz w:val="22"/>
                <w:szCs w:val="22"/>
                <w:u w:val="single"/>
              </w:rPr>
              <w:t>4 dni robocze</w:t>
            </w:r>
            <w:r w:rsidRPr="00A964A9">
              <w:rPr>
                <w:sz w:val="22"/>
                <w:szCs w:val="22"/>
              </w:rPr>
              <w:t xml:space="preserve"> licząc od daty złożenia zamówienia. Koszty opakowań, załadunku, podatki oraz wszystkie pozostałe koszty związane z terminową i prawidłową realizacją zamówienia ponosi Wykonawca i uwzględnia je w cenie oferty.</w:t>
            </w:r>
          </w:p>
          <w:p w:rsidR="00880CB7" w:rsidRPr="00880CB7" w:rsidRDefault="00880CB7" w:rsidP="00880CB7">
            <w:pPr>
              <w:pStyle w:val="Tekstpodstawowy"/>
              <w:rPr>
                <w:lang w:val="pl-PL"/>
              </w:rPr>
            </w:pPr>
            <w:r w:rsidRPr="00A964A9">
              <w:rPr>
                <w:sz w:val="22"/>
                <w:szCs w:val="22"/>
              </w:rPr>
              <w:t xml:space="preserve">Szczegółowy opis materiałów </w:t>
            </w:r>
            <w:r>
              <w:rPr>
                <w:sz w:val="22"/>
                <w:szCs w:val="22"/>
                <w:lang w:val="pl-PL"/>
              </w:rPr>
              <w:t xml:space="preserve">i ilości </w:t>
            </w:r>
            <w:r w:rsidRPr="00A964A9">
              <w:rPr>
                <w:sz w:val="22"/>
                <w:szCs w:val="22"/>
                <w:lang w:val="pl-PL"/>
              </w:rPr>
              <w:t xml:space="preserve">zawiera załączniki nr </w:t>
            </w:r>
            <w:r>
              <w:rPr>
                <w:sz w:val="22"/>
                <w:szCs w:val="22"/>
                <w:lang w:val="pl-PL"/>
              </w:rPr>
              <w:t>1 do zapytania</w:t>
            </w:r>
          </w:p>
          <w:p w:rsidR="00B36E40" w:rsidRDefault="00B36E40" w:rsidP="007F5448">
            <w:pPr>
              <w:spacing w:after="120"/>
              <w:jc w:val="both"/>
              <w:rPr>
                <w:b/>
              </w:rPr>
            </w:pPr>
            <w:r w:rsidRPr="00A57E16">
              <w:rPr>
                <w:b/>
              </w:rPr>
              <w:t>Zamawiający dopuszcza składania ofert równoważnych</w:t>
            </w:r>
          </w:p>
          <w:p w:rsidR="00B36E40" w:rsidRDefault="00B36E40" w:rsidP="007F544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7E1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A57E16" w:rsidRPr="003209A8" w:rsidTr="007F5448">
        <w:tc>
          <w:tcPr>
            <w:tcW w:w="8640" w:type="dxa"/>
          </w:tcPr>
          <w:p w:rsidR="00A57E16" w:rsidRPr="00067DDD" w:rsidRDefault="00A57E16" w:rsidP="00514848">
            <w:pPr>
              <w:pStyle w:val="Tekstpodstawowy"/>
              <w:rPr>
                <w:lang w:val="pl-PL"/>
              </w:rPr>
            </w:pPr>
            <w:r w:rsidRPr="00A57E16">
              <w:rPr>
                <w:b/>
              </w:rPr>
              <w:t>12 miesięcy od daty udzielenia zamówienia</w:t>
            </w:r>
            <w:r w:rsidR="00514848">
              <w:t>.</w:t>
            </w:r>
          </w:p>
        </w:tc>
        <w:tc>
          <w:tcPr>
            <w:tcW w:w="8640" w:type="dxa"/>
          </w:tcPr>
          <w:p w:rsidR="00A57E16" w:rsidRPr="003209A8" w:rsidRDefault="00A57E16" w:rsidP="007F5448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B88" w:rsidRDefault="00AB1B88" w:rsidP="00AB1B88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AB1B88" w:rsidRDefault="00AB1B88" w:rsidP="00AB1B88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>
              <w:rPr>
                <w:b/>
                <w:bCs/>
                <w:iCs/>
                <w:u w:val="single"/>
                <w:lang w:val="x-none" w:eastAsia="x-none"/>
              </w:rPr>
              <w:t xml:space="preserve">Oferta musi być sporządzona według wzoru formularza oferty stanowiącego załącznik nr </w:t>
            </w:r>
            <w:r>
              <w:rPr>
                <w:b/>
                <w:bCs/>
                <w:iCs/>
                <w:u w:val="single"/>
                <w:lang w:eastAsia="x-none"/>
              </w:rPr>
              <w:t>2</w:t>
            </w:r>
            <w:r>
              <w:rPr>
                <w:b/>
                <w:bCs/>
                <w:iCs/>
                <w:u w:val="single"/>
                <w:lang w:val="x-none" w:eastAsia="x-none"/>
              </w:rPr>
              <w:t xml:space="preserve"> do niniejszego ogłoszenia.</w:t>
            </w:r>
          </w:p>
          <w:p w:rsidR="00AB1B88" w:rsidRDefault="00AB1B88" w:rsidP="00AB1B88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>
              <w:rPr>
                <w:bCs/>
                <w:color w:val="000000"/>
                <w:u w:val="single"/>
              </w:rPr>
              <w:t>Do oferty należy dołączyć szczegółową wycenę zawierającą ceny jednostkowe brutto za poszczególne pozycje składające się na całość zadania częściowego oraz wskazać producenta/markę/model/numer katalogowy (w przypadku braku – informacja, że producent nie nadaje)</w:t>
            </w:r>
            <w:r w:rsidR="00514848">
              <w:rPr>
                <w:bCs/>
                <w:color w:val="000000"/>
                <w:u w:val="single"/>
              </w:rPr>
              <w:t xml:space="preserve">- </w:t>
            </w:r>
            <w:r w:rsidR="00E07C3C">
              <w:rPr>
                <w:bCs/>
                <w:color w:val="000000"/>
                <w:u w:val="single"/>
              </w:rPr>
              <w:t>Formularz cenowy ( zał.1)</w:t>
            </w:r>
            <w:r>
              <w:rPr>
                <w:bCs/>
                <w:color w:val="000000"/>
                <w:u w:val="single"/>
              </w:rPr>
              <w:t>.</w:t>
            </w:r>
          </w:p>
          <w:p w:rsidR="000748D0" w:rsidRPr="000748D0" w:rsidRDefault="000748D0" w:rsidP="000748D0">
            <w:pPr>
              <w:numPr>
                <w:ilvl w:val="0"/>
                <w:numId w:val="24"/>
              </w:num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Cs/>
                <w:color w:val="000000"/>
                <w:u w:val="single"/>
              </w:rPr>
              <w:t xml:space="preserve">Do oferty należy dołączyć </w:t>
            </w:r>
            <w:r>
              <w:rPr>
                <w:sz w:val="22"/>
                <w:szCs w:val="22"/>
              </w:rPr>
              <w:t>broszury produktowe</w:t>
            </w:r>
            <w:r>
              <w:rPr>
                <w:sz w:val="22"/>
                <w:szCs w:val="22"/>
              </w:rPr>
              <w:t>/katalog</w:t>
            </w:r>
            <w:r>
              <w:rPr>
                <w:sz w:val="22"/>
                <w:szCs w:val="22"/>
              </w:rPr>
              <w:t>i produktowe/specyfikację techniczną oferowanych przedmiotów umowy potwierdzające spełnienie wszystkie parametry określone</w:t>
            </w:r>
            <w:r>
              <w:rPr>
                <w:sz w:val="22"/>
                <w:szCs w:val="22"/>
              </w:rPr>
              <w:t xml:space="preserve"> przez zamawiającego w ogłoszeniu o udzielanym zamówieniu. </w:t>
            </w:r>
            <w:r>
              <w:rPr>
                <w:b/>
                <w:color w:val="000000"/>
                <w:sz w:val="22"/>
                <w:szCs w:val="22"/>
                <w:u w:val="single"/>
              </w:rPr>
              <w:t>Każdy folder lub opis należy oznaczyć numerem pozycji</w:t>
            </w:r>
            <w:r>
              <w:rPr>
                <w:color w:val="000000"/>
                <w:sz w:val="22"/>
                <w:szCs w:val="22"/>
              </w:rPr>
              <w:t xml:space="preserve">  </w:t>
            </w:r>
          </w:p>
          <w:p w:rsidR="00AB1B88" w:rsidRDefault="00AB1B88" w:rsidP="00AB1B88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rPr>
                <w:color w:val="000000"/>
              </w:rPr>
              <w:t>aktualny odpis z właściwego rejestru lub z centralnej ewidencji i informacji o działalności gospodarczej.</w:t>
            </w:r>
            <w:r>
              <w:t xml:space="preserve"> </w:t>
            </w:r>
          </w:p>
          <w:p w:rsidR="00AB1B88" w:rsidRDefault="00AB1B88" w:rsidP="00AB1B88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AB1B88" w:rsidRDefault="00AB1B88" w:rsidP="00AB1B88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AB1B88" w:rsidRDefault="00AB1B88" w:rsidP="00AB1B88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Dodatkowe informację:</w:t>
            </w:r>
          </w:p>
          <w:p w:rsidR="00AB1B88" w:rsidRDefault="00AB1B88" w:rsidP="00AB1B88">
            <w:pPr>
              <w:keepNext/>
              <w:numPr>
                <w:ilvl w:val="0"/>
                <w:numId w:val="24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W</w:t>
            </w:r>
            <w:r>
              <w:rPr>
                <w:bCs/>
                <w:iCs/>
                <w:lang w:eastAsia="x-none"/>
              </w:rPr>
              <w:t>y</w:t>
            </w:r>
            <w:proofErr w:type="spellStart"/>
            <w:r>
              <w:rPr>
                <w:bCs/>
                <w:iCs/>
                <w:lang w:val="x-none" w:eastAsia="x-none"/>
              </w:rPr>
              <w:t>konawca</w:t>
            </w:r>
            <w:proofErr w:type="spellEnd"/>
            <w:r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AB1B88" w:rsidRDefault="00AB1B88" w:rsidP="00AB1B88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6. Tre</w:t>
            </w:r>
            <w:r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>
              <w:rPr>
                <w:bCs/>
                <w:iCs/>
                <w:lang w:val="x-none" w:eastAsia="x-none"/>
              </w:rPr>
              <w:t>oferty musi odpowiada</w:t>
            </w:r>
            <w:r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>
              <w:rPr>
                <w:bCs/>
                <w:iCs/>
                <w:lang w:val="x-none" w:eastAsia="x-none"/>
              </w:rPr>
              <w:t>tre</w:t>
            </w:r>
            <w:r>
              <w:rPr>
                <w:rFonts w:eastAsia="TimesNewRoman"/>
                <w:bCs/>
                <w:iCs/>
                <w:lang w:val="x-none" w:eastAsia="x-none"/>
              </w:rPr>
              <w:t>ś</w:t>
            </w:r>
            <w:r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AB1B88" w:rsidRDefault="00AB1B88" w:rsidP="00AB1B88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AB1B88" w:rsidRDefault="00AB1B88" w:rsidP="00AB1B88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AB1B88" w:rsidRDefault="00AB1B88" w:rsidP="00AB1B88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 xml:space="preserve">9. </w:t>
            </w:r>
            <w:r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AB1B88" w:rsidRDefault="00AB1B88" w:rsidP="00AB1B88">
            <w:pPr>
              <w:jc w:val="both"/>
              <w:rPr>
                <w:b/>
              </w:rPr>
            </w:pPr>
            <w:r>
              <w:t xml:space="preserve">10. Oferta musi być podpisana przez osobę uprawnioną do reprezentowania Wykonawcy, 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</w:t>
            </w:r>
          </w:p>
          <w:p w:rsidR="00AB1B88" w:rsidRDefault="00AB1B88" w:rsidP="00AB1B88">
            <w:pPr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AB1B88" w:rsidRDefault="00AB1B88" w:rsidP="00AB1B88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AB1B88" w:rsidRDefault="00AB1B88" w:rsidP="00AB1B88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AB1B88" w:rsidRDefault="00AB1B88" w:rsidP="00AB1B88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AB1B88" w:rsidP="00AB1B88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4F3747">
        <w:trPr>
          <w:trHeight w:val="9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 xml:space="preserve">Cena musi być podana w złotych polskich cyfrą i słownie. W przypadku rozbieżności pomiędzy wartością wyrażoną cyfrą, a podaną słownie, jako wartość właściwa zostanie przyjęta wartość </w:t>
            </w:r>
            <w:r w:rsidRPr="00FF38E6">
              <w:lastRenderedPageBreak/>
              <w:t>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Pr="00915277" w:rsidRDefault="00915277" w:rsidP="00915277">
            <w:pPr>
              <w:pStyle w:val="Tekstpodstawowy"/>
              <w:numPr>
                <w:ilvl w:val="0"/>
                <w:numId w:val="0"/>
              </w:numPr>
              <w:spacing w:line="276" w:lineRule="auto"/>
              <w:ind w:right="-45"/>
              <w:rPr>
                <w:szCs w:val="24"/>
              </w:rPr>
            </w:pPr>
            <w:r w:rsidRPr="00915277">
              <w:rPr>
                <w:szCs w:val="24"/>
              </w:rPr>
              <w:t xml:space="preserve">Zamawiający zobowiązany jest zapłacić Wykonawcy za dostarczony przedmiot umowy kwotę wynikającą z oferty i zamówienia cząstkowego w formie przelewu bankowego na rachunek wskazany na fakturze Vat w terminie do 14 dni od dostarczenia faktury. 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13B" w:rsidRPr="00A8613B" w:rsidRDefault="00A8613B" w:rsidP="00A8613B">
            <w:pPr>
              <w:rPr>
                <w:b/>
                <w:bCs/>
                <w:color w:val="000000"/>
              </w:rPr>
            </w:pPr>
            <w:r w:rsidRPr="00A8613B">
              <w:rPr>
                <w:b/>
                <w:bCs/>
                <w:color w:val="000000"/>
              </w:rPr>
              <w:t>VII. MIEJSCE I TERMIN SKŁADANIA OFERT</w:t>
            </w:r>
          </w:p>
          <w:p w:rsidR="00A8613B" w:rsidRPr="00A8613B" w:rsidRDefault="00A8613B" w:rsidP="00A8613B">
            <w:pPr>
              <w:jc w:val="both"/>
              <w:rPr>
                <w:color w:val="000000"/>
              </w:rPr>
            </w:pPr>
            <w:r w:rsidRPr="00A8613B">
              <w:rPr>
                <w:color w:val="000000"/>
              </w:rPr>
              <w:t>Ofertę należy przygotować w wersji elektronicznej i przesłać odpowiednio drogą </w:t>
            </w:r>
            <w:r w:rsidRPr="00A8613B">
              <w:rPr>
                <w:color w:val="000000"/>
              </w:rPr>
              <w:br/>
              <w:t xml:space="preserve">e-mailową na adres </w:t>
            </w:r>
            <w:r w:rsidRPr="00A8613B">
              <w:rPr>
                <w:lang w:val="en-US"/>
              </w:rPr>
              <w:t xml:space="preserve">e-mail kaczork@prz.edu.pl </w:t>
            </w:r>
            <w:r w:rsidRPr="00A8613B">
              <w:rPr>
                <w:color w:val="000000"/>
              </w:rPr>
              <w:t xml:space="preserve">Otrzymanie oferty zostanie potwierdzone niezwłocznie w e- mailu zwrotnym. W treści e-maila należy powołać się na numer zapytania. </w:t>
            </w:r>
          </w:p>
          <w:p w:rsidR="00A8613B" w:rsidRPr="00A8613B" w:rsidRDefault="00A8613B" w:rsidP="00A8613B">
            <w:r w:rsidRPr="00A8613B">
              <w:rPr>
                <w:color w:val="000000"/>
              </w:rPr>
              <w:t>Nieprzekraczalny termin dostarczenia oferty: </w:t>
            </w:r>
          </w:p>
          <w:p w:rsidR="00A8613B" w:rsidRPr="00A8613B" w:rsidRDefault="00A8613B" w:rsidP="00A8613B">
            <w:pPr>
              <w:tabs>
                <w:tab w:val="num" w:pos="0"/>
              </w:tabs>
              <w:spacing w:after="120"/>
              <w:jc w:val="both"/>
              <w:rPr>
                <w:noProof/>
              </w:rPr>
            </w:pPr>
            <w:r w:rsidRPr="00A8613B">
              <w:rPr>
                <w:b/>
                <w:noProof/>
              </w:rPr>
              <w:t>Miejsce i termin składania ofert (e-mail): do dnia 2021-09-2</w:t>
            </w:r>
            <w:r>
              <w:rPr>
                <w:b/>
                <w:noProof/>
              </w:rPr>
              <w:t>7</w:t>
            </w:r>
            <w:r w:rsidRPr="00A8613B">
              <w:rPr>
                <w:b/>
                <w:noProof/>
              </w:rPr>
              <w:t xml:space="preserve"> do godz. 10:00.</w:t>
            </w:r>
          </w:p>
          <w:p w:rsidR="00A8613B" w:rsidRPr="00A8613B" w:rsidRDefault="00A8613B" w:rsidP="00A8613B">
            <w:pPr>
              <w:spacing w:after="120"/>
              <w:jc w:val="both"/>
              <w:rPr>
                <w:bCs/>
              </w:rPr>
            </w:pPr>
            <w:r w:rsidRPr="00A8613B">
              <w:rPr>
                <w:b/>
              </w:rPr>
              <w:t xml:space="preserve">Termin związania ofertą: </w:t>
            </w:r>
            <w:r w:rsidRPr="00A8613B">
              <w:t>30 dn</w:t>
            </w:r>
            <w:r w:rsidRPr="00A8613B">
              <w:rPr>
                <w:bCs/>
              </w:rPr>
              <w:t>i</w:t>
            </w:r>
          </w:p>
          <w:p w:rsidR="00EB415D" w:rsidRPr="00A51E16" w:rsidRDefault="00A8613B" w:rsidP="00A51E16">
            <w:pPr>
              <w:keepNext/>
              <w:spacing w:before="240" w:after="60"/>
              <w:outlineLvl w:val="1"/>
              <w:rPr>
                <w:bCs/>
                <w:iCs/>
              </w:rPr>
            </w:pPr>
            <w:r w:rsidRPr="00A8613B">
              <w:t>Otwarcie ofert nastąpi w dniu</w:t>
            </w:r>
            <w:r w:rsidRPr="00A8613B">
              <w:rPr>
                <w:b/>
              </w:rPr>
              <w:t>: 2021-09-2</w:t>
            </w:r>
            <w:r>
              <w:rPr>
                <w:b/>
              </w:rPr>
              <w:t>7</w:t>
            </w:r>
            <w:r w:rsidRPr="00A8613B">
              <w:rPr>
                <w:b/>
              </w:rPr>
              <w:t xml:space="preserve"> o godz. 10:15</w:t>
            </w:r>
            <w:r w:rsidRPr="00A8613B">
              <w:t>, w siedzibie Zamawiającego, pokój nr 424-1, bud. V, al. Powstańców Warszawy 12, 35-959 Rzeszów.</w:t>
            </w:r>
          </w:p>
        </w:tc>
      </w:tr>
      <w:tr w:rsidR="00A51E16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E16" w:rsidRDefault="00A51E16" w:rsidP="00A51E16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VIII. BADANIE OFERTY</w:t>
            </w:r>
          </w:p>
          <w:p w:rsidR="00A51E16" w:rsidRDefault="00A51E16" w:rsidP="00A51E16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A51E16" w:rsidRDefault="00A51E16" w:rsidP="00A51E16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A51E16" w:rsidRDefault="00A51E16" w:rsidP="00A51E16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pisarskie, </w:t>
            </w:r>
          </w:p>
          <w:p w:rsidR="00A51E16" w:rsidRDefault="00A51E16" w:rsidP="00A51E16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A51E16" w:rsidRDefault="00A51E16" w:rsidP="00A51E16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A51E16" w:rsidRDefault="00A51E16" w:rsidP="00A51E16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A51E16" w:rsidRDefault="00A51E16" w:rsidP="00A51E16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 xml:space="preserve">1) </w:t>
            </w:r>
            <w:r>
              <w:rPr>
                <w:rFonts w:eastAsia="Calibri"/>
                <w:iCs/>
              </w:rPr>
              <w:t>Wykonawcy</w:t>
            </w:r>
            <w:r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A51E16" w:rsidRDefault="00A51E16" w:rsidP="00A51E16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>2) Treść złożonej oferty n</w:t>
            </w:r>
            <w:r>
              <w:rPr>
                <w:rFonts w:eastAsia="Calibri"/>
              </w:rPr>
              <w:t xml:space="preserve">ie odpowiada warunkom postępowania. </w:t>
            </w:r>
          </w:p>
          <w:p w:rsidR="00A51E16" w:rsidRDefault="00A51E16" w:rsidP="00A51E16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</w:rPr>
              <w:t>3)</w:t>
            </w:r>
            <w:r>
              <w:rPr>
                <w:rFonts w:eastAsia="Calibri"/>
                <w:color w:val="000000"/>
              </w:rPr>
              <w:t xml:space="preserve"> Oferty złożone po terminie</w:t>
            </w:r>
          </w:p>
          <w:p w:rsidR="00A51E16" w:rsidRDefault="00A51E16" w:rsidP="00A51E16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UNIEWAŻNIENIE POSTĘPOWANIA</w:t>
            </w:r>
          </w:p>
          <w:p w:rsidR="00A51E16" w:rsidRDefault="00A51E16" w:rsidP="00A51E16">
            <w:pPr>
              <w:numPr>
                <w:ilvl w:val="0"/>
                <w:numId w:val="29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A51E16" w:rsidRPr="00A8613B" w:rsidRDefault="00A51E16" w:rsidP="00A51E16">
            <w:pPr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A51E16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E16" w:rsidRDefault="00A51E16" w:rsidP="00A51E16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A51E16" w:rsidRPr="00693802" w:rsidRDefault="00A51E16" w:rsidP="00A51E16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A57E16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A51E16" w:rsidRPr="00693802" w:rsidRDefault="00A51E16" w:rsidP="00A51E16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>udzielić wyjaśnień albo pozostawić wniosek bez rozpoznania.</w:t>
            </w:r>
          </w:p>
          <w:p w:rsidR="00A51E16" w:rsidRPr="00693802" w:rsidRDefault="00A51E16" w:rsidP="00A51E16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A51E16" w:rsidRPr="00693802" w:rsidRDefault="00A51E16" w:rsidP="00A51E16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A51E16" w:rsidRDefault="00A51E16" w:rsidP="00A51E16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A51E16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E16" w:rsidRDefault="00A51E16" w:rsidP="00A51E16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Pr="00A51E16" w:rsidRDefault="00A51E16" w:rsidP="00A51E16">
      <w:pPr>
        <w:jc w:val="right"/>
        <w:rPr>
          <w:sz w:val="22"/>
          <w:szCs w:val="22"/>
        </w:rPr>
      </w:pPr>
      <w:r w:rsidRPr="00A51E16">
        <w:rPr>
          <w:sz w:val="22"/>
          <w:szCs w:val="22"/>
        </w:rPr>
        <w:t xml:space="preserve">Zał. 2 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A57E16" w:rsidRPr="00A57E16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A51E16" w:rsidRPr="00A84A89" w:rsidRDefault="00A51E16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NA/O/225/2021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A57E16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57E16">
        <w:rPr>
          <w:rFonts w:ascii="Arial" w:hAnsi="Arial" w:cs="Arial"/>
        </w:rPr>
        <w:t>POLITECHNIKA RZESZOWSKA</w:t>
      </w:r>
    </w:p>
    <w:p w:rsidR="001B541E" w:rsidRPr="00A40632" w:rsidRDefault="00A57E16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57E16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A57E16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A57E16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57E16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A57E16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A57E16" w:rsidRPr="00A51E16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A57E16" w:rsidRPr="00A57E16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A57E16" w:rsidP="001B541E">
      <w:pPr>
        <w:ind w:left="142"/>
        <w:jc w:val="center"/>
        <w:rPr>
          <w:rFonts w:ascii="Arial" w:hAnsi="Arial" w:cs="Arial"/>
        </w:rPr>
      </w:pPr>
      <w:r w:rsidRPr="00A57E16">
        <w:rPr>
          <w:rFonts w:ascii="Arial" w:hAnsi="Arial" w:cs="Arial"/>
          <w:b/>
        </w:rPr>
        <w:t>Sukcesywne w miarę potrzeb uzupełnianie apteczek pierwszej pomocy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0FCE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A51E16" w:rsidTr="00A51E16">
        <w:tc>
          <w:tcPr>
            <w:tcW w:w="9284" w:type="dxa"/>
            <w:shd w:val="clear" w:color="auto" w:fill="F3F3F3"/>
            <w:vAlign w:val="center"/>
          </w:tcPr>
          <w:p w:rsidR="00A51E16" w:rsidRPr="00CA0351" w:rsidRDefault="00A51E16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A51E16" w:rsidTr="00A51E16">
        <w:tc>
          <w:tcPr>
            <w:tcW w:w="9284" w:type="dxa"/>
          </w:tcPr>
          <w:p w:rsidR="00A51E16" w:rsidRPr="002661CA" w:rsidRDefault="00A51E16" w:rsidP="007F544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57E16">
              <w:rPr>
                <w:rFonts w:ascii="Arial" w:hAnsi="Arial" w:cs="Arial"/>
                <w:b/>
                <w:sz w:val="22"/>
                <w:szCs w:val="22"/>
              </w:rPr>
              <w:t>Sukcesywne w miarę potrzeb uzupełnianie apteczek pierwszej pomocy</w:t>
            </w:r>
          </w:p>
          <w:p w:rsidR="00A51E16" w:rsidRPr="002661CA" w:rsidRDefault="00A51E16" w:rsidP="007F544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A51E16" w:rsidRPr="002661CA" w:rsidRDefault="00A51E16" w:rsidP="007F544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A51E16" w:rsidRPr="002661CA" w:rsidRDefault="00A51E16" w:rsidP="007F544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A51E16" w:rsidRPr="002661CA" w:rsidRDefault="00A51E16" w:rsidP="007F544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 xml:space="preserve">słownie brutto: </w:t>
            </w:r>
            <w:r w:rsidRPr="002661CA">
              <w:rPr>
                <w:rFonts w:ascii="Arial" w:hAnsi="Arial" w:cs="Arial"/>
              </w:rPr>
              <w:lastRenderedPageBreak/>
              <w:t>...................................................................................................................................zł.</w:t>
            </w:r>
          </w:p>
          <w:p w:rsidR="00A51E16" w:rsidRPr="002661CA" w:rsidRDefault="00A51E16" w:rsidP="007F544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A51E16" w:rsidRDefault="00A51E16" w:rsidP="007F544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Default="001B541E" w:rsidP="001B541E">
      <w:pPr>
        <w:spacing w:line="360" w:lineRule="auto"/>
        <w:rPr>
          <w:rFonts w:ascii="Arial" w:hAnsi="Arial" w:cs="Arial"/>
        </w:rPr>
      </w:pPr>
      <w:r w:rsidRPr="00A51E16">
        <w:rPr>
          <w:rFonts w:ascii="Arial" w:hAnsi="Arial" w:cs="Arial"/>
        </w:rPr>
        <w:lastRenderedPageBreak/>
        <w:t>zgodnie z wypełnionym formularzem cenowym.</w:t>
      </w:r>
    </w:p>
    <w:p w:rsidR="00690441" w:rsidRPr="00690441" w:rsidRDefault="00690441" w:rsidP="00690441">
      <w:pPr>
        <w:spacing w:line="360" w:lineRule="auto"/>
        <w:jc w:val="both"/>
        <w:rPr>
          <w:b/>
          <w:color w:val="000000"/>
          <w:highlight w:val="yellow"/>
          <w:u w:val="single"/>
        </w:rPr>
      </w:pPr>
      <w:r w:rsidRPr="00690441">
        <w:rPr>
          <w:b/>
          <w:color w:val="000000"/>
          <w:highlight w:val="yellow"/>
          <w:u w:val="single"/>
        </w:rPr>
        <w:t>Uwaga!!!!!!!!!!!!!!</w:t>
      </w:r>
    </w:p>
    <w:p w:rsidR="00690441" w:rsidRPr="00690441" w:rsidRDefault="00690441" w:rsidP="00690441">
      <w:pPr>
        <w:spacing w:line="360" w:lineRule="auto"/>
        <w:jc w:val="both"/>
        <w:rPr>
          <w:b/>
          <w:color w:val="000000"/>
          <w:u w:val="single"/>
        </w:rPr>
      </w:pPr>
      <w:r w:rsidRPr="00690441">
        <w:rPr>
          <w:b/>
          <w:color w:val="000000"/>
          <w:highlight w:val="yellow"/>
          <w:u w:val="single"/>
        </w:rPr>
        <w:t>Wraz z ofertą należy złożyć wypełniony Formularz cenowy- załącznik nr 1 SWZ</w:t>
      </w:r>
    </w:p>
    <w:p w:rsidR="00690441" w:rsidRPr="00690441" w:rsidRDefault="00690441" w:rsidP="00690441">
      <w:pPr>
        <w:spacing w:line="276" w:lineRule="auto"/>
        <w:jc w:val="both"/>
        <w:rPr>
          <w:b/>
          <w:kern w:val="20"/>
        </w:rPr>
      </w:pPr>
      <w:r w:rsidRPr="00690441">
        <w:rPr>
          <w:b/>
          <w:kern w:val="20"/>
        </w:rPr>
        <w:tab/>
      </w:r>
    </w:p>
    <w:p w:rsidR="00690441" w:rsidRDefault="00690441" w:rsidP="00690441">
      <w:pPr>
        <w:jc w:val="both"/>
        <w:rPr>
          <w:kern w:val="20"/>
          <w:u w:val="single"/>
        </w:rPr>
      </w:pPr>
      <w:r w:rsidRPr="00690441">
        <w:rPr>
          <w:kern w:val="20"/>
          <w:u w:val="single"/>
        </w:rPr>
        <w:t xml:space="preserve">Zamawiający urzęduje w dniach od poniedziałku do piątku w godzinach od 7.15 do 15.15  </w:t>
      </w:r>
    </w:p>
    <w:p w:rsidR="00690441" w:rsidRPr="00690441" w:rsidRDefault="00690441" w:rsidP="00690441">
      <w:pPr>
        <w:jc w:val="both"/>
        <w:rPr>
          <w:kern w:val="20"/>
          <w:u w:val="single"/>
        </w:rPr>
      </w:pPr>
      <w:r w:rsidRPr="00690441">
        <w:rPr>
          <w:kern w:val="20"/>
          <w:u w:val="single"/>
        </w:rPr>
        <w:t xml:space="preserve">(z wyłączeniem dni ustawowo wolnych od pracy). </w:t>
      </w:r>
    </w:p>
    <w:p w:rsidR="00690441" w:rsidRPr="00690441" w:rsidRDefault="00690441" w:rsidP="00690441">
      <w:pPr>
        <w:ind w:hanging="284"/>
        <w:jc w:val="both"/>
        <w:rPr>
          <w:kern w:val="20"/>
          <w:u w:val="single"/>
        </w:rPr>
      </w:pPr>
    </w:p>
    <w:p w:rsidR="00690441" w:rsidRDefault="00690441" w:rsidP="00690441">
      <w:pPr>
        <w:ind w:hanging="284"/>
        <w:jc w:val="both"/>
        <w:rPr>
          <w:u w:val="single"/>
        </w:rPr>
      </w:pPr>
      <w:r w:rsidRPr="00690441">
        <w:t xml:space="preserve">    </w:t>
      </w:r>
      <w:r w:rsidRPr="00690441">
        <w:rPr>
          <w:u w:val="single"/>
        </w:rPr>
        <w:t xml:space="preserve">Przedmiot umowy dostarczony po godzinach urzędowania (tj. po godzinie 15.15) zostanie uznany za zrealizowany w następnym dniu pracy Zamawiającego. </w:t>
      </w:r>
    </w:p>
    <w:p w:rsidR="00690441" w:rsidRPr="00690441" w:rsidRDefault="00690441" w:rsidP="00690441">
      <w:pPr>
        <w:ind w:hanging="284"/>
        <w:jc w:val="both"/>
        <w:rPr>
          <w:u w:val="single"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A57E16" w:rsidRPr="00A57E16">
        <w:rPr>
          <w:rFonts w:ascii="Arial" w:hAnsi="Arial" w:cs="Arial"/>
        </w:rPr>
        <w:t>12 miesięcy od daty udzielenia zamówienia</w:t>
      </w:r>
      <w:r w:rsidR="00A51E16">
        <w:rPr>
          <w:rFonts w:ascii="Arial" w:hAnsi="Arial" w:cs="Arial"/>
        </w:rPr>
        <w:t xml:space="preserve"> </w:t>
      </w:r>
    </w:p>
    <w:p w:rsidR="004F3747" w:rsidRPr="001B0FCE" w:rsidRDefault="004F3747" w:rsidP="004F3747">
      <w:pPr>
        <w:spacing w:before="120" w:line="360" w:lineRule="auto"/>
        <w:ind w:left="301"/>
        <w:jc w:val="both"/>
        <w:rPr>
          <w:rFonts w:ascii="Arial" w:hAnsi="Arial" w:cs="Arial"/>
        </w:rPr>
      </w:pPr>
      <w:r w:rsidRPr="001B0FCE">
        <w:rPr>
          <w:rFonts w:ascii="Arial" w:hAnsi="Arial" w:cs="Arial"/>
          <w:sz w:val="22"/>
          <w:szCs w:val="22"/>
        </w:rPr>
        <w:t>(</w:t>
      </w:r>
      <w:r w:rsidRPr="001B0FCE">
        <w:rPr>
          <w:rFonts w:ascii="Arial" w:hAnsi="Arial" w:cs="Arial"/>
          <w:sz w:val="22"/>
          <w:szCs w:val="22"/>
        </w:rPr>
        <w:t xml:space="preserve">Wykonawca po otrzymaniu zamówienia ma obowiązek w terminie </w:t>
      </w:r>
      <w:r w:rsidRPr="001B0FCE">
        <w:rPr>
          <w:rFonts w:ascii="Arial" w:hAnsi="Arial" w:cs="Arial"/>
          <w:b/>
          <w:sz w:val="22"/>
          <w:szCs w:val="22"/>
          <w:u w:val="single"/>
        </w:rPr>
        <w:t>do 3 godzin</w:t>
      </w:r>
      <w:r w:rsidRPr="001B0FCE">
        <w:rPr>
          <w:rFonts w:ascii="Arial" w:hAnsi="Arial" w:cs="Arial"/>
          <w:sz w:val="22"/>
          <w:szCs w:val="22"/>
        </w:rPr>
        <w:t xml:space="preserve"> od daty otrzymania zgłoszenia poinformować Zamawiającego o posiadaniu materiałów wyszczególnionych w zamówieniu i o terminie odbioru towaru na terenie Rzeszowa. Termin realizacji zapotrzebowania częściowego przez wykonawcę nie może być dłuższy niż </w:t>
      </w:r>
      <w:r w:rsidRPr="001B0FCE">
        <w:rPr>
          <w:rFonts w:ascii="Arial" w:hAnsi="Arial" w:cs="Arial"/>
          <w:b/>
          <w:sz w:val="22"/>
          <w:szCs w:val="22"/>
          <w:u w:val="single"/>
        </w:rPr>
        <w:t>4 dni robocze</w:t>
      </w:r>
      <w:r w:rsidRPr="001B0FCE">
        <w:rPr>
          <w:rFonts w:ascii="Arial" w:hAnsi="Arial" w:cs="Arial"/>
          <w:sz w:val="22"/>
          <w:szCs w:val="22"/>
        </w:rPr>
        <w:t xml:space="preserve"> licząc od daty złożenia zamówienia</w:t>
      </w:r>
      <w:r w:rsidRPr="001B0FCE">
        <w:rPr>
          <w:rFonts w:ascii="Arial" w:hAnsi="Arial" w:cs="Arial"/>
          <w:sz w:val="22"/>
          <w:szCs w:val="22"/>
        </w:rPr>
        <w:t>)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A51E16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690441" w:rsidRPr="00A40632" w:rsidRDefault="00690441" w:rsidP="00690441">
      <w:pPr>
        <w:spacing w:line="360" w:lineRule="auto"/>
        <w:ind w:left="658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A57E16" w:rsidRPr="00A57E16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 xml:space="preserve">od których dane osobowe bezpośrednio </w:t>
      </w:r>
      <w:r w:rsidRPr="00FE25FF">
        <w:rPr>
          <w:rFonts w:ascii="Arial" w:hAnsi="Arial" w:cs="Arial"/>
        </w:rPr>
        <w:lastRenderedPageBreak/>
        <w:t>lub pośrednio pozyskałem</w:t>
      </w:r>
      <w:bookmarkStart w:id="0" w:name="_GoBack"/>
      <w:bookmarkEnd w:id="0"/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A51E16" w:rsidRDefault="00FE25FF" w:rsidP="00A51E16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3536" w:rsidRDefault="00BD3536">
      <w:r>
        <w:separator/>
      </w:r>
    </w:p>
  </w:endnote>
  <w:endnote w:type="continuationSeparator" w:id="0">
    <w:p w:rsidR="00BD3536" w:rsidRDefault="00BD3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1B0FC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0FCE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0FCE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D3536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3536" w:rsidRDefault="00BD3536">
      <w:r>
        <w:separator/>
      </w:r>
    </w:p>
  </w:footnote>
  <w:footnote w:type="continuationSeparator" w:id="0">
    <w:p w:rsidR="00BD3536" w:rsidRDefault="00BD35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E16" w:rsidRDefault="00A57E1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E16" w:rsidRDefault="00A57E1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E16" w:rsidRDefault="00A57E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4DF7107"/>
    <w:multiLevelType w:val="hybridMultilevel"/>
    <w:tmpl w:val="E8B4CD90"/>
    <w:lvl w:ilvl="0" w:tplc="9D28A1A8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3536"/>
    <w:rsid w:val="00006B5B"/>
    <w:rsid w:val="00014627"/>
    <w:rsid w:val="000600B5"/>
    <w:rsid w:val="00067DDD"/>
    <w:rsid w:val="000748D0"/>
    <w:rsid w:val="000E2D26"/>
    <w:rsid w:val="00116FC7"/>
    <w:rsid w:val="001306AD"/>
    <w:rsid w:val="001423AC"/>
    <w:rsid w:val="00161679"/>
    <w:rsid w:val="00166F66"/>
    <w:rsid w:val="00180468"/>
    <w:rsid w:val="00181D7D"/>
    <w:rsid w:val="001B0FCE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4F3747"/>
    <w:rsid w:val="00514848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ADD"/>
    <w:rsid w:val="0064545E"/>
    <w:rsid w:val="00650B8E"/>
    <w:rsid w:val="00690441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8443B5"/>
    <w:rsid w:val="00880CB7"/>
    <w:rsid w:val="008A3EF3"/>
    <w:rsid w:val="008F7860"/>
    <w:rsid w:val="00903B9A"/>
    <w:rsid w:val="00915277"/>
    <w:rsid w:val="0093214C"/>
    <w:rsid w:val="0095289F"/>
    <w:rsid w:val="00976F8E"/>
    <w:rsid w:val="009B230D"/>
    <w:rsid w:val="009E25D7"/>
    <w:rsid w:val="009F201D"/>
    <w:rsid w:val="00A14853"/>
    <w:rsid w:val="00A51E16"/>
    <w:rsid w:val="00A57E16"/>
    <w:rsid w:val="00A7581F"/>
    <w:rsid w:val="00A776D8"/>
    <w:rsid w:val="00A8613B"/>
    <w:rsid w:val="00AB1B88"/>
    <w:rsid w:val="00AC237B"/>
    <w:rsid w:val="00AD4C38"/>
    <w:rsid w:val="00AF0090"/>
    <w:rsid w:val="00AF3479"/>
    <w:rsid w:val="00B0255F"/>
    <w:rsid w:val="00B10D7D"/>
    <w:rsid w:val="00B34FAC"/>
    <w:rsid w:val="00B36E40"/>
    <w:rsid w:val="00B82C42"/>
    <w:rsid w:val="00B87530"/>
    <w:rsid w:val="00B9039F"/>
    <w:rsid w:val="00B910A3"/>
    <w:rsid w:val="00BD3536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07C3C"/>
    <w:rsid w:val="00E31B55"/>
    <w:rsid w:val="00E57B92"/>
    <w:rsid w:val="00E67674"/>
    <w:rsid w:val="00E77CD7"/>
    <w:rsid w:val="00E836F2"/>
    <w:rsid w:val="00EB415D"/>
    <w:rsid w:val="00EB5497"/>
    <w:rsid w:val="00ED0D60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EEBDEAB-504C-4E69-A487-6E1F574C0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1460</Words>
  <Characters>11261</Characters>
  <Application>Microsoft Office Word</Application>
  <DocSecurity>0</DocSecurity>
  <Lines>93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12696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2</cp:revision>
  <cp:lastPrinted>1899-12-31T22:00:00Z</cp:lastPrinted>
  <dcterms:created xsi:type="dcterms:W3CDTF">2021-09-17T06:20:00Z</dcterms:created>
  <dcterms:modified xsi:type="dcterms:W3CDTF">2021-09-17T06:20:00Z</dcterms:modified>
</cp:coreProperties>
</file>