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F6D56" w:rsidP="00CE56D4">
      <w:pPr>
        <w:spacing w:after="240"/>
        <w:jc w:val="right"/>
        <w:rPr>
          <w:sz w:val="22"/>
          <w:szCs w:val="22"/>
        </w:rPr>
      </w:pPr>
      <w:bookmarkStart w:id="0" w:name="_Hlk53520193"/>
      <w:r w:rsidRPr="004F6D5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F6D56">
        <w:rPr>
          <w:sz w:val="22"/>
          <w:szCs w:val="22"/>
        </w:rPr>
        <w:t>2021-09-17</w:t>
      </w:r>
    </w:p>
    <w:p w:rsidR="004F6D56" w:rsidRPr="004F6D56" w:rsidRDefault="004F6D56" w:rsidP="00FB7F50">
      <w:pPr>
        <w:spacing w:after="40"/>
        <w:rPr>
          <w:b/>
          <w:bCs/>
          <w:sz w:val="22"/>
          <w:szCs w:val="22"/>
        </w:rPr>
      </w:pPr>
      <w:r w:rsidRPr="004F6D56">
        <w:rPr>
          <w:b/>
          <w:bCs/>
          <w:sz w:val="22"/>
          <w:szCs w:val="22"/>
        </w:rPr>
        <w:t>Politechnika Rzeszowska</w:t>
      </w:r>
    </w:p>
    <w:p w:rsidR="00FB7F50" w:rsidRPr="002245BE" w:rsidRDefault="004F6D56" w:rsidP="00FB7F50">
      <w:pPr>
        <w:spacing w:after="40"/>
        <w:rPr>
          <w:b/>
          <w:bCs/>
          <w:sz w:val="22"/>
          <w:szCs w:val="22"/>
        </w:rPr>
      </w:pPr>
      <w:r w:rsidRPr="004F6D56">
        <w:rPr>
          <w:b/>
          <w:bCs/>
          <w:sz w:val="22"/>
          <w:szCs w:val="22"/>
        </w:rPr>
        <w:t>Dział Zamówień Publicznych</w:t>
      </w:r>
    </w:p>
    <w:p w:rsidR="00FB7F50" w:rsidRPr="002245BE" w:rsidRDefault="004F6D56" w:rsidP="00FB7F50">
      <w:pPr>
        <w:rPr>
          <w:sz w:val="22"/>
          <w:szCs w:val="22"/>
        </w:rPr>
      </w:pPr>
      <w:r w:rsidRPr="004F6D5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F6D56">
        <w:rPr>
          <w:sz w:val="22"/>
          <w:szCs w:val="22"/>
        </w:rPr>
        <w:t>12</w:t>
      </w:r>
    </w:p>
    <w:p w:rsidR="00FB7F50" w:rsidRPr="002245BE" w:rsidRDefault="004F6D56" w:rsidP="00FB7F50">
      <w:pPr>
        <w:rPr>
          <w:sz w:val="22"/>
          <w:szCs w:val="22"/>
        </w:rPr>
      </w:pPr>
      <w:r w:rsidRPr="004F6D5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F6D5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F6D56" w:rsidRPr="00607F9B" w:rsidTr="007059A5">
        <w:trPr>
          <w:trHeight w:val="638"/>
        </w:trPr>
        <w:tc>
          <w:tcPr>
            <w:tcW w:w="959" w:type="dxa"/>
            <w:shd w:val="clear" w:color="auto" w:fill="auto"/>
          </w:tcPr>
          <w:p w:rsidR="004F6D56" w:rsidRPr="00607F9B" w:rsidRDefault="004F6D56" w:rsidP="007059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6D56" w:rsidRPr="00607F9B" w:rsidRDefault="004F6D56" w:rsidP="007059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6D5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6D56">
              <w:rPr>
                <w:b/>
                <w:bCs/>
                <w:sz w:val="22"/>
                <w:szCs w:val="22"/>
              </w:rPr>
              <w:t>Wymiana sterowania C.O i C.W.U w DS. Alchemik.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6D56">
              <w:rPr>
                <w:b/>
                <w:sz w:val="22"/>
                <w:szCs w:val="22"/>
              </w:rPr>
              <w:t>NA/O/219/2021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6D56" w:rsidRPr="004F6D56" w:rsidRDefault="004F6D5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4F6D56">
        <w:rPr>
          <w:b/>
          <w:sz w:val="22"/>
          <w:szCs w:val="22"/>
        </w:rPr>
        <w:t>Politechnika Rzeszowska</w:t>
      </w:r>
    </w:p>
    <w:p w:rsidR="008642B3" w:rsidRDefault="004F6D5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F6D5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F6D56" w:rsidTr="007059A5">
        <w:trPr>
          <w:cantSplit/>
        </w:trPr>
        <w:tc>
          <w:tcPr>
            <w:tcW w:w="10150" w:type="dxa"/>
          </w:tcPr>
          <w:p w:rsidR="004F6D56" w:rsidRPr="00D26ED6" w:rsidRDefault="004F6D56" w:rsidP="007059A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F6D56">
              <w:rPr>
                <w:b/>
                <w:sz w:val="22"/>
                <w:szCs w:val="22"/>
              </w:rPr>
              <w:t>"WAREM-S" A.BARAN, A.WRZOS SPÓŁKA JAWNA</w:t>
            </w:r>
          </w:p>
          <w:p w:rsidR="004F6D56" w:rsidRPr="009F0E5C" w:rsidRDefault="004F6D56" w:rsidP="007059A5">
            <w:pPr>
              <w:jc w:val="both"/>
              <w:rPr>
                <w:bCs/>
                <w:sz w:val="22"/>
                <w:szCs w:val="22"/>
              </w:rPr>
            </w:pPr>
            <w:r w:rsidRPr="004F6D56">
              <w:rPr>
                <w:bCs/>
                <w:sz w:val="22"/>
                <w:szCs w:val="22"/>
              </w:rPr>
              <w:t>ul. Popiełuszki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6D56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F6D56">
              <w:rPr>
                <w:bCs/>
                <w:sz w:val="22"/>
                <w:szCs w:val="22"/>
              </w:rPr>
              <w:t>/51</w:t>
            </w:r>
          </w:p>
          <w:p w:rsidR="004F6D56" w:rsidRPr="009F0E5C" w:rsidRDefault="004F6D56" w:rsidP="007059A5">
            <w:pPr>
              <w:jc w:val="both"/>
              <w:rPr>
                <w:bCs/>
                <w:sz w:val="22"/>
                <w:szCs w:val="22"/>
              </w:rPr>
            </w:pPr>
            <w:r w:rsidRPr="004F6D56">
              <w:rPr>
                <w:bCs/>
                <w:sz w:val="22"/>
                <w:szCs w:val="22"/>
              </w:rPr>
              <w:t>35-328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CE56D4" w:rsidRPr="004F6D56">
              <w:rPr>
                <w:bCs/>
                <w:sz w:val="22"/>
                <w:szCs w:val="22"/>
              </w:rPr>
              <w:t>Rzeszów</w:t>
            </w:r>
          </w:p>
          <w:p w:rsidR="004F6D56" w:rsidRPr="00D26ED6" w:rsidRDefault="004F6D56" w:rsidP="007059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F6D56" w:rsidRPr="00D26ED6" w:rsidRDefault="004F6D56" w:rsidP="007059A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F6D56">
              <w:rPr>
                <w:sz w:val="22"/>
                <w:szCs w:val="22"/>
              </w:rPr>
              <w:t>Wymiana sterowania C.O i C.W.U w DS. Alchemik.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F6D56">
              <w:rPr>
                <w:b/>
                <w:sz w:val="22"/>
                <w:szCs w:val="22"/>
              </w:rPr>
              <w:t>19 440.00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F6D56" w:rsidRPr="00D26ED6" w:rsidRDefault="004F6D56" w:rsidP="007059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F6D56" w:rsidRDefault="004F6D56" w:rsidP="007059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F6D56">
              <w:t xml:space="preserve">najkorzystniejsza oferta wg </w:t>
            </w:r>
            <w:r w:rsidR="00CE56D4" w:rsidRPr="004F6D56">
              <w:t>przyjętych</w:t>
            </w:r>
            <w:r w:rsidRPr="004F6D56">
              <w:t xml:space="preserve"> kryteriów</w:t>
            </w:r>
          </w:p>
        </w:tc>
      </w:tr>
    </w:tbl>
    <w:p w:rsidR="003A0AFC" w:rsidRDefault="004F6D5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24B63">
        <w:rPr>
          <w:color w:val="000000"/>
          <w:sz w:val="22"/>
          <w:szCs w:val="22"/>
        </w:rPr>
        <w:t>Streszczenie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3544"/>
      </w:tblGrid>
      <w:tr w:rsidR="00324B63" w:rsidRPr="00493F8C" w:rsidTr="00324B63">
        <w:tc>
          <w:tcPr>
            <w:tcW w:w="993" w:type="dxa"/>
            <w:shd w:val="clear" w:color="auto" w:fill="auto"/>
            <w:vAlign w:val="center"/>
          </w:tcPr>
          <w:p w:rsidR="00324B63" w:rsidRPr="00324B63" w:rsidRDefault="00324B63" w:rsidP="007059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24B63" w:rsidRPr="00324B63" w:rsidRDefault="00324B63" w:rsidP="007059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24B63" w:rsidRPr="00324B63" w:rsidRDefault="00324B63" w:rsidP="007059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>Cena oferty</w:t>
            </w:r>
          </w:p>
        </w:tc>
      </w:tr>
      <w:tr w:rsidR="00324B63" w:rsidRPr="00493F8C" w:rsidTr="00324B63">
        <w:tc>
          <w:tcPr>
            <w:tcW w:w="993" w:type="dxa"/>
            <w:shd w:val="clear" w:color="auto" w:fill="auto"/>
            <w:vAlign w:val="center"/>
          </w:tcPr>
          <w:p w:rsidR="00324B63" w:rsidRPr="00324B63" w:rsidRDefault="00324B63" w:rsidP="007059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324B63" w:rsidRPr="00324B63" w:rsidRDefault="00324B63" w:rsidP="007059A5">
            <w:pPr>
              <w:spacing w:before="40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>"WAREM-S" A.BARAN, A.WRZOS SPÓŁKA JAWNA</w:t>
            </w:r>
          </w:p>
          <w:p w:rsidR="00324B63" w:rsidRPr="00324B63" w:rsidRDefault="00324B63" w:rsidP="007059A5">
            <w:pPr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 xml:space="preserve">ul. Popiełuszki 22/51 </w:t>
            </w:r>
          </w:p>
          <w:p w:rsidR="00324B63" w:rsidRPr="00324B63" w:rsidRDefault="00324B63" w:rsidP="007059A5">
            <w:pPr>
              <w:spacing w:after="40"/>
              <w:jc w:val="both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 xml:space="preserve">35-328 </w:t>
            </w:r>
            <w:r w:rsidRPr="00324B63">
              <w:rPr>
                <w:sz w:val="22"/>
                <w:szCs w:val="22"/>
              </w:rPr>
              <w:t>Rzeszów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24B63" w:rsidRPr="00324B63" w:rsidRDefault="00324B63" w:rsidP="007059A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4B63">
              <w:rPr>
                <w:sz w:val="22"/>
                <w:szCs w:val="22"/>
              </w:rPr>
              <w:t>19 440.00 zł</w:t>
            </w:r>
          </w:p>
        </w:tc>
      </w:tr>
    </w:tbl>
    <w:p w:rsidR="00E85D70" w:rsidRDefault="00E85D70" w:rsidP="00324B63">
      <w:pPr>
        <w:spacing w:before="120"/>
        <w:jc w:val="both"/>
        <w:rPr>
          <w:color w:val="000000"/>
        </w:rPr>
      </w:pPr>
      <w:bookmarkStart w:id="1" w:name="_GoBack"/>
      <w:bookmarkEnd w:id="1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877" w:rsidRDefault="003B2877">
      <w:r>
        <w:separator/>
      </w:r>
    </w:p>
  </w:endnote>
  <w:endnote w:type="continuationSeparator" w:id="0">
    <w:p w:rsidR="003B2877" w:rsidRDefault="003B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877" w:rsidRDefault="003B2877">
      <w:r>
        <w:separator/>
      </w:r>
    </w:p>
  </w:footnote>
  <w:footnote w:type="continuationSeparator" w:id="0">
    <w:p w:rsidR="003B2877" w:rsidRDefault="003B2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87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B63"/>
    <w:rsid w:val="003445A0"/>
    <w:rsid w:val="003A0AFC"/>
    <w:rsid w:val="003B2877"/>
    <w:rsid w:val="003D611C"/>
    <w:rsid w:val="00431C0B"/>
    <w:rsid w:val="00437CAD"/>
    <w:rsid w:val="004657DA"/>
    <w:rsid w:val="004B2665"/>
    <w:rsid w:val="004C3459"/>
    <w:rsid w:val="004E324A"/>
    <w:rsid w:val="004E7234"/>
    <w:rsid w:val="004F6D56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56D4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5A11A-7750-4B75-8447-44A3D8546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2021-09-17T06:40:00Z</cp:lastPrinted>
  <dcterms:created xsi:type="dcterms:W3CDTF">2021-09-17T06:40:00Z</dcterms:created>
  <dcterms:modified xsi:type="dcterms:W3CDTF">2021-09-17T06:40:00Z</dcterms:modified>
</cp:coreProperties>
</file>