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29" w:rsidRDefault="00DE3329" w:rsidP="005F0F0F">
      <w:pPr>
        <w:spacing w:before="120" w:line="276" w:lineRule="auto"/>
        <w:rPr>
          <w:sz w:val="24"/>
          <w:szCs w:val="24"/>
        </w:rPr>
      </w:pPr>
      <w:bookmarkStart w:id="0" w:name="_GoBack"/>
      <w:bookmarkEnd w:id="0"/>
    </w:p>
    <w:p w:rsidR="004F00D6" w:rsidRPr="004F00D6" w:rsidRDefault="004F00D6" w:rsidP="004F00D6">
      <w:pPr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4F00D6">
        <w:rPr>
          <w:rFonts w:ascii="Verdana" w:hAnsi="Verdana"/>
          <w:b/>
          <w:bCs/>
          <w:color w:val="000000"/>
          <w:sz w:val="22"/>
          <w:szCs w:val="22"/>
        </w:rPr>
        <w:t>OGŁOSZENIE O UDZIELANYM ZAMÓWIENIU</w:t>
      </w:r>
    </w:p>
    <w:p w:rsidR="004F00D6" w:rsidRDefault="004F00D6" w:rsidP="004F00D6">
      <w:pPr>
        <w:tabs>
          <w:tab w:val="left" w:pos="142"/>
        </w:tabs>
        <w:jc w:val="center"/>
        <w:rPr>
          <w:rFonts w:ascii="Courier New" w:hAnsi="Courier New"/>
          <w:sz w:val="22"/>
          <w:szCs w:val="22"/>
          <w:lang w:eastAsia="x-none"/>
        </w:rPr>
      </w:pPr>
      <w:r w:rsidRPr="004F00D6">
        <w:rPr>
          <w:rFonts w:ascii="Courier New" w:hAnsi="Courier New"/>
          <w:b/>
          <w:sz w:val="22"/>
          <w:szCs w:val="22"/>
          <w:lang w:val="x-none" w:eastAsia="x-none"/>
        </w:rPr>
        <w:t>Znak sprawy: NA/O/</w:t>
      </w:r>
      <w:r w:rsidR="0061436E">
        <w:rPr>
          <w:rFonts w:ascii="Courier New" w:hAnsi="Courier New"/>
          <w:b/>
          <w:sz w:val="22"/>
          <w:szCs w:val="22"/>
          <w:lang w:eastAsia="x-none"/>
        </w:rPr>
        <w:t>22</w:t>
      </w:r>
      <w:r w:rsidR="00280CE2">
        <w:rPr>
          <w:rFonts w:ascii="Courier New" w:hAnsi="Courier New"/>
          <w:b/>
          <w:sz w:val="22"/>
          <w:szCs w:val="22"/>
          <w:lang w:eastAsia="x-none"/>
        </w:rPr>
        <w:t>0</w:t>
      </w:r>
      <w:r w:rsidRPr="004F00D6">
        <w:rPr>
          <w:rFonts w:ascii="Courier New" w:hAnsi="Courier New"/>
          <w:b/>
          <w:sz w:val="22"/>
          <w:szCs w:val="22"/>
          <w:lang w:eastAsia="x-none"/>
        </w:rPr>
        <w:t xml:space="preserve">/2021 </w:t>
      </w:r>
      <w:r w:rsidRPr="004F00D6">
        <w:rPr>
          <w:rFonts w:ascii="Courier New" w:hAnsi="Courier New"/>
          <w:sz w:val="22"/>
          <w:szCs w:val="22"/>
          <w:lang w:eastAsia="x-none"/>
        </w:rPr>
        <w:t>Rzeszów</w:t>
      </w:r>
      <w:r w:rsidRPr="004F00D6">
        <w:rPr>
          <w:rFonts w:ascii="Courier New" w:hAnsi="Courier New"/>
          <w:sz w:val="22"/>
          <w:szCs w:val="22"/>
          <w:lang w:val="x-none" w:eastAsia="x-none"/>
        </w:rPr>
        <w:t xml:space="preserve">, </w:t>
      </w:r>
      <w:r w:rsidRPr="004F00D6">
        <w:rPr>
          <w:rFonts w:ascii="Courier New" w:hAnsi="Courier New"/>
          <w:sz w:val="22"/>
          <w:szCs w:val="22"/>
          <w:lang w:eastAsia="x-none"/>
        </w:rPr>
        <w:t>2021-</w:t>
      </w:r>
      <w:r w:rsidR="0061436E">
        <w:rPr>
          <w:rFonts w:ascii="Courier New" w:hAnsi="Courier New"/>
          <w:sz w:val="22"/>
          <w:szCs w:val="22"/>
          <w:lang w:eastAsia="x-none"/>
        </w:rPr>
        <w:t>09</w:t>
      </w:r>
      <w:r w:rsidR="00ED5593">
        <w:rPr>
          <w:rFonts w:ascii="Courier New" w:hAnsi="Courier New"/>
          <w:sz w:val="22"/>
          <w:szCs w:val="22"/>
          <w:lang w:eastAsia="x-none"/>
        </w:rPr>
        <w:t>-10</w:t>
      </w:r>
    </w:p>
    <w:p w:rsidR="000A1C07" w:rsidRPr="004F00D6" w:rsidRDefault="000A1C07" w:rsidP="004F00D6">
      <w:pPr>
        <w:tabs>
          <w:tab w:val="left" w:pos="142"/>
        </w:tabs>
        <w:jc w:val="center"/>
        <w:rPr>
          <w:rFonts w:ascii="Verdana" w:hAnsi="Verdana"/>
          <w:sz w:val="22"/>
          <w:szCs w:val="22"/>
          <w:lang w:eastAsia="x-none"/>
        </w:rPr>
      </w:pPr>
    </w:p>
    <w:p w:rsidR="004F00D6" w:rsidRPr="004F00D6" w:rsidRDefault="004F00D6" w:rsidP="004F00D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4F00D6" w:rsidRPr="004F00D6" w:rsidTr="00EF60E6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Politechnika Rzeszowska im. I. Łukasiewicza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al. Powstańców Warszawy 12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35-959 Rzeszów </w:t>
            </w:r>
          </w:p>
          <w:p w:rsidR="004F00D6" w:rsidRPr="004F00D6" w:rsidRDefault="004F00D6" w:rsidP="004F00D6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NIP: 813-026-69-99</w:t>
            </w:r>
          </w:p>
        </w:tc>
      </w:tr>
    </w:tbl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B282F" w:rsidRDefault="004F00D6" w:rsidP="004F00D6">
      <w:pPr>
        <w:spacing w:line="360" w:lineRule="auto"/>
        <w:rPr>
          <w:b/>
          <w:sz w:val="22"/>
          <w:szCs w:val="22"/>
        </w:rPr>
      </w:pPr>
      <w:r w:rsidRPr="004B282F">
        <w:rPr>
          <w:b/>
          <w:sz w:val="22"/>
          <w:szCs w:val="22"/>
        </w:rPr>
        <w:t xml:space="preserve">Osoba prowadząca postępowanie: </w:t>
      </w:r>
    </w:p>
    <w:p w:rsidR="004F00D6" w:rsidRPr="004B282F" w:rsidRDefault="004F00D6" w:rsidP="004F00D6">
      <w:pPr>
        <w:spacing w:line="360" w:lineRule="auto"/>
        <w:rPr>
          <w:b/>
          <w:sz w:val="22"/>
          <w:szCs w:val="22"/>
          <w:lang w:val="de-DE"/>
        </w:rPr>
      </w:pPr>
      <w:r w:rsidRPr="004B282F">
        <w:rPr>
          <w:sz w:val="22"/>
          <w:szCs w:val="22"/>
        </w:rPr>
        <w:t xml:space="preserve">Jarosław Ochał  -  tel. </w:t>
      </w:r>
      <w:r w:rsidRPr="004B282F">
        <w:rPr>
          <w:sz w:val="22"/>
          <w:szCs w:val="22"/>
          <w:lang w:val="de-DE"/>
        </w:rPr>
        <w:t>(17) 8653888</w:t>
      </w:r>
      <w:r w:rsidRPr="004B282F">
        <w:rPr>
          <w:sz w:val="22"/>
          <w:szCs w:val="22"/>
          <w:lang w:val="en-US"/>
        </w:rPr>
        <w:t xml:space="preserve"> e-mail 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4F00D6" w:rsidRPr="004F00D6" w:rsidTr="00EF60E6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4F00D6" w:rsidRPr="004F00D6" w:rsidRDefault="004F00D6" w:rsidP="004F00D6">
            <w:pPr>
              <w:rPr>
                <w:sz w:val="22"/>
                <w:szCs w:val="22"/>
                <w:lang w:val="de-DE"/>
              </w:rPr>
            </w:pPr>
          </w:p>
        </w:tc>
      </w:tr>
    </w:tbl>
    <w:p w:rsidR="004F00D6" w:rsidRPr="004F00D6" w:rsidRDefault="004F00D6" w:rsidP="004F00D6">
      <w:pPr>
        <w:spacing w:before="120"/>
        <w:rPr>
          <w:b/>
          <w:bCs/>
          <w:color w:val="000000"/>
          <w:sz w:val="22"/>
          <w:szCs w:val="22"/>
        </w:rPr>
      </w:pPr>
      <w:r w:rsidRPr="004F00D6">
        <w:rPr>
          <w:b/>
          <w:bCs/>
          <w:color w:val="000000"/>
          <w:sz w:val="22"/>
          <w:szCs w:val="22"/>
        </w:rPr>
        <w:t>II. OPIS PRZEDMIOTU ZAMÓWIENIA</w:t>
      </w:r>
    </w:p>
    <w:p w:rsidR="004F00D6" w:rsidRPr="004F00D6" w:rsidRDefault="004F00D6" w:rsidP="004F00D6">
      <w:pPr>
        <w:spacing w:line="360" w:lineRule="auto"/>
        <w:rPr>
          <w:b/>
          <w:sz w:val="22"/>
          <w:szCs w:val="22"/>
        </w:rPr>
      </w:pPr>
    </w:p>
    <w:p w:rsidR="004F00D6" w:rsidRPr="004F00D6" w:rsidRDefault="004F00D6" w:rsidP="004F00D6">
      <w:pPr>
        <w:numPr>
          <w:ilvl w:val="1"/>
          <w:numId w:val="0"/>
        </w:numPr>
        <w:tabs>
          <w:tab w:val="num" w:pos="0"/>
        </w:tabs>
        <w:spacing w:after="120"/>
        <w:jc w:val="both"/>
        <w:rPr>
          <w:noProof/>
          <w:sz w:val="22"/>
          <w:szCs w:val="22"/>
        </w:rPr>
      </w:pPr>
      <w:r w:rsidRPr="004F00D6">
        <w:rPr>
          <w:noProof/>
          <w:sz w:val="22"/>
          <w:szCs w:val="22"/>
        </w:rPr>
        <w:t>Zamawiający nie dopuszcza składanie ofert częściowych: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4F00D6" w:rsidRPr="004F00D6" w:rsidTr="00EF60E6">
        <w:tc>
          <w:tcPr>
            <w:tcW w:w="9426" w:type="dxa"/>
            <w:shd w:val="clear" w:color="auto" w:fill="F3F3F3"/>
            <w:vAlign w:val="center"/>
          </w:tcPr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2"/>
                <w:szCs w:val="22"/>
              </w:rPr>
            </w:pPr>
            <w:r w:rsidRPr="004F00D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4F00D6" w:rsidRPr="004F00D6" w:rsidTr="00EF60E6">
        <w:tc>
          <w:tcPr>
            <w:tcW w:w="9426" w:type="dxa"/>
          </w:tcPr>
          <w:p w:rsidR="004F00D6" w:rsidRPr="00ED5593" w:rsidRDefault="004F00D6" w:rsidP="004F00D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Temat: </w:t>
            </w:r>
            <w:r w:rsidR="0061436E" w:rsidRPr="00ED5593">
              <w:rPr>
                <w:sz w:val="22"/>
                <w:szCs w:val="22"/>
              </w:rPr>
              <w:t>Wykonanie robót sanitarnych w wybranych obiektach Politechniki Rzeszowskiej</w:t>
            </w:r>
          </w:p>
          <w:p w:rsid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B282F">
              <w:rPr>
                <w:b/>
                <w:sz w:val="22"/>
                <w:szCs w:val="22"/>
              </w:rPr>
              <w:t>Wspólny Słownik Zamówień</w:t>
            </w:r>
            <w:r w:rsidRPr="004B282F">
              <w:rPr>
                <w:sz w:val="22"/>
                <w:szCs w:val="22"/>
              </w:rPr>
              <w:t>:</w:t>
            </w:r>
            <w:r w:rsidRPr="004B282F">
              <w:rPr>
                <w:b/>
                <w:sz w:val="22"/>
                <w:szCs w:val="22"/>
              </w:rPr>
              <w:t xml:space="preserve"> </w:t>
            </w:r>
            <w:r w:rsidR="0061436E" w:rsidRPr="0061436E">
              <w:rPr>
                <w:sz w:val="22"/>
                <w:szCs w:val="22"/>
              </w:rPr>
              <w:t>45331210-1</w:t>
            </w:r>
            <w:r w:rsidRPr="004B282F">
              <w:rPr>
                <w:sz w:val="22"/>
                <w:szCs w:val="22"/>
              </w:rPr>
              <w:t xml:space="preserve">- </w:t>
            </w:r>
            <w:r w:rsidR="0061436E">
              <w:rPr>
                <w:sz w:val="22"/>
                <w:szCs w:val="22"/>
              </w:rPr>
              <w:t>Instalowanie wentylacji</w:t>
            </w:r>
          </w:p>
          <w:p w:rsidR="000A1C07" w:rsidRPr="004B282F" w:rsidRDefault="000A1C07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B282F" w:rsidRDefault="004F00D6" w:rsidP="004F00D6">
            <w:pPr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4B282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I. Opis przedmiotu zamówienia:</w:t>
            </w:r>
          </w:p>
          <w:p w:rsidR="004407E9" w:rsidRPr="004407E9" w:rsidRDefault="004407E9" w:rsidP="004407E9">
            <w:pPr>
              <w:jc w:val="both"/>
              <w:rPr>
                <w:color w:val="000000"/>
                <w:sz w:val="22"/>
                <w:szCs w:val="22"/>
              </w:rPr>
            </w:pPr>
            <w:r w:rsidRPr="004407E9">
              <w:rPr>
                <w:color w:val="000000"/>
                <w:sz w:val="22"/>
                <w:szCs w:val="22"/>
              </w:rPr>
              <w:t>Przedmiot zamówienia:</w:t>
            </w:r>
          </w:p>
          <w:p w:rsidR="00AE7910" w:rsidRDefault="00AE7910" w:rsidP="00AE7910">
            <w:pPr>
              <w:pStyle w:val="Teksttreci20"/>
              <w:shd w:val="clear" w:color="auto" w:fill="auto"/>
              <w:tabs>
                <w:tab w:val="left" w:pos="381"/>
              </w:tabs>
              <w:spacing w:after="0"/>
              <w:ind w:left="360" w:right="40" w:firstLine="0"/>
              <w:jc w:val="both"/>
            </w:pPr>
            <w:r>
              <w:rPr>
                <w:rStyle w:val="Teksttreci2"/>
                <w:color w:val="000000"/>
                <w:lang w:val="pl"/>
              </w:rPr>
              <w:t xml:space="preserve">Wykonanie robót sanitarnych w wybranych obiektach PRz w zakresie: wykonania pionu wywiewnego </w:t>
            </w:r>
            <w:r>
              <w:rPr>
                <w:rStyle w:val="Teksttreci2"/>
                <w:color w:val="000000"/>
                <w:lang w:val="pl"/>
              </w:rPr>
              <w:br/>
              <w:t>z autoklawu w pom. C-3 w bud. „C", przeniesienia zaworu głównego instalacji wodnej w bud. „G" oraz wykonania odciągu spawalniczego w budynku „P" Politechniki Rzeszowskiej.</w:t>
            </w:r>
          </w:p>
          <w:p w:rsidR="00AE7910" w:rsidRDefault="00AE7910" w:rsidP="00AE7910">
            <w:pPr>
              <w:pStyle w:val="Teksttreci20"/>
              <w:shd w:val="clear" w:color="auto" w:fill="auto"/>
              <w:spacing w:after="29"/>
              <w:ind w:left="360" w:firstLine="0"/>
              <w:jc w:val="both"/>
            </w:pPr>
            <w:r>
              <w:rPr>
                <w:rStyle w:val="Teksttreci2"/>
                <w:color w:val="000000"/>
                <w:lang w:val="pl"/>
              </w:rPr>
              <w:t>Lokalizacja budynków:</w:t>
            </w:r>
          </w:p>
          <w:p w:rsidR="00AE7910" w:rsidRDefault="00AE7910" w:rsidP="00AE7910">
            <w:pPr>
              <w:pStyle w:val="Teksttreci0"/>
              <w:shd w:val="clear" w:color="auto" w:fill="auto"/>
              <w:spacing w:after="310" w:line="298" w:lineRule="exact"/>
              <w:ind w:right="2620" w:firstLine="0"/>
            </w:pPr>
            <w:r>
              <w:rPr>
                <w:rStyle w:val="Teksttreci"/>
                <w:color w:val="000000"/>
                <w:lang w:val="pl"/>
              </w:rPr>
              <w:t>-» Bud C i G rejon ul. W. Pola 2 Rzeszów -&gt; Bud. P ul. Poznańska 2 Rzeszów.</w:t>
            </w:r>
          </w:p>
          <w:p w:rsidR="00AE7910" w:rsidRDefault="00AE7910" w:rsidP="00AE7910">
            <w:pPr>
              <w:pStyle w:val="Teksttreci20"/>
              <w:shd w:val="clear" w:color="auto" w:fill="auto"/>
              <w:spacing w:after="0" w:line="210" w:lineRule="exact"/>
              <w:ind w:left="360" w:firstLine="0"/>
              <w:jc w:val="both"/>
            </w:pPr>
            <w:r>
              <w:rPr>
                <w:rStyle w:val="Teksttreci2"/>
                <w:color w:val="000000"/>
                <w:lang w:val="pl"/>
              </w:rPr>
              <w:t>Zakres robót:</w:t>
            </w:r>
          </w:p>
          <w:p w:rsidR="00AE7910" w:rsidRDefault="00AE7910" w:rsidP="00AE7910">
            <w:pPr>
              <w:pStyle w:val="Teksttreci0"/>
              <w:numPr>
                <w:ilvl w:val="0"/>
                <w:numId w:val="44"/>
              </w:numPr>
              <w:shd w:val="clear" w:color="auto" w:fill="auto"/>
              <w:tabs>
                <w:tab w:val="left" w:pos="590"/>
              </w:tabs>
              <w:spacing w:after="0" w:line="302" w:lineRule="exact"/>
              <w:ind w:left="360" w:right="160" w:firstLine="0"/>
            </w:pPr>
            <w:r>
              <w:rPr>
                <w:rStyle w:val="TeksttreciPogrubienie"/>
              </w:rPr>
              <w:t>Pomieszczenie C-3:</w:t>
            </w:r>
            <w:r>
              <w:rPr>
                <w:rStyle w:val="Teksttreci"/>
                <w:color w:val="000000"/>
                <w:lang w:val="pl"/>
              </w:rPr>
              <w:t xml:space="preserve"> Demontaż czerpni ściennej oraz wykonanie po elewacji pionu wywiewnego z autoklawu.</w:t>
            </w:r>
          </w:p>
          <w:p w:rsidR="00AE7910" w:rsidRDefault="00AE7910" w:rsidP="00AE7910">
            <w:pPr>
              <w:pStyle w:val="Teksttreci0"/>
              <w:numPr>
                <w:ilvl w:val="0"/>
                <w:numId w:val="44"/>
              </w:numPr>
              <w:shd w:val="clear" w:color="auto" w:fill="auto"/>
              <w:tabs>
                <w:tab w:val="left" w:pos="686"/>
              </w:tabs>
              <w:spacing w:after="256" w:line="302" w:lineRule="exact"/>
              <w:ind w:left="360" w:firstLine="0"/>
              <w:jc w:val="both"/>
            </w:pPr>
            <w:r>
              <w:rPr>
                <w:rStyle w:val="TeksttreciPogrubienie"/>
              </w:rPr>
              <w:t>Budynek „G":</w:t>
            </w:r>
            <w:r>
              <w:rPr>
                <w:rStyle w:val="Teksttreci"/>
                <w:color w:val="000000"/>
                <w:lang w:val="pl"/>
              </w:rPr>
              <w:t xml:space="preserve"> przeniesienie zaworu głównego instalacji wodnej.</w:t>
            </w:r>
          </w:p>
          <w:p w:rsidR="00AE7910" w:rsidRDefault="00AE7910" w:rsidP="00AE7910">
            <w:pPr>
              <w:pStyle w:val="Teksttreci0"/>
              <w:numPr>
                <w:ilvl w:val="0"/>
                <w:numId w:val="44"/>
              </w:numPr>
              <w:shd w:val="clear" w:color="auto" w:fill="auto"/>
              <w:tabs>
                <w:tab w:val="left" w:pos="710"/>
              </w:tabs>
              <w:spacing w:after="299" w:line="283" w:lineRule="exact"/>
              <w:ind w:left="360" w:right="40" w:firstLine="0"/>
            </w:pPr>
            <w:r>
              <w:rPr>
                <w:rStyle w:val="TeksttreciPogrubienie"/>
              </w:rPr>
              <w:t>Budynek „P":</w:t>
            </w:r>
            <w:r>
              <w:rPr>
                <w:rStyle w:val="Teksttreci"/>
                <w:color w:val="000000"/>
                <w:lang w:val="pl"/>
              </w:rPr>
              <w:t xml:space="preserve"> dostawa wraz z montażem i uruchomieniem mobilnego zestawu odciągu spalin o parametrach wg opisu w załączonych przedmiarach.</w:t>
            </w:r>
          </w:p>
          <w:p w:rsidR="004F00D6" w:rsidRPr="004F00D6" w:rsidRDefault="004F00D6" w:rsidP="004407E9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II.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Podstawą opracowania oferty jest opis przedmiotu zamówienia zawarty w ogłoszeniu o udzielanym zamówieniu, STWiOR oraz przedmiar</w:t>
            </w:r>
            <w:r w:rsidR="00AE7910">
              <w:rPr>
                <w:sz w:val="22"/>
                <w:szCs w:val="22"/>
              </w:rPr>
              <w:t>y</w:t>
            </w:r>
            <w:r w:rsidRPr="004F00D6">
              <w:rPr>
                <w:sz w:val="22"/>
                <w:szCs w:val="22"/>
              </w:rPr>
              <w:t xml:space="preserve">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lastRenderedPageBreak/>
              <w:t>Zamawiający umożliwia zainteresowanym wykonawcom dokonanie wizji lokalnej.</w:t>
            </w:r>
          </w:p>
          <w:p w:rsidR="004F00D6" w:rsidRPr="00ED5593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</w:t>
            </w:r>
            <w:r w:rsidRPr="00ED5593">
              <w:rPr>
                <w:sz w:val="22"/>
                <w:szCs w:val="22"/>
              </w:rPr>
              <w:t>oceny zgodności - ( t</w:t>
            </w:r>
            <w:r w:rsidRPr="00ED5593">
              <w:rPr>
                <w:rStyle w:val="markedcontent"/>
                <w:sz w:val="22"/>
                <w:szCs w:val="22"/>
              </w:rPr>
              <w:t xml:space="preserve">.j. </w:t>
            </w:r>
            <w:r w:rsidR="00ED5593" w:rsidRPr="00ED5593">
              <w:rPr>
                <w:sz w:val="22"/>
                <w:szCs w:val="22"/>
              </w:rPr>
              <w:t>Dz. U. z 2021 r. poz. 1344</w:t>
            </w:r>
            <w:r w:rsidRPr="00ED5593">
              <w:rPr>
                <w:sz w:val="22"/>
                <w:szCs w:val="22"/>
              </w:rPr>
              <w:t xml:space="preserve">) oraz posiadały wymagane certyfikaty. </w:t>
            </w:r>
          </w:p>
          <w:p w:rsidR="000A1C07" w:rsidRPr="004F00D6" w:rsidRDefault="000A1C07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III. </w:t>
            </w:r>
          </w:p>
          <w:p w:rsid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Oferowana cena musi zawierać wszystkie składniki kosztów wynikające z załączonej do ogłoszenia </w:t>
            </w:r>
            <w:r w:rsidR="00AE7910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 xml:space="preserve">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0A1C07" w:rsidRPr="004F00D6" w:rsidRDefault="000A1C07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IV. 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Stosowanie materiałów równoważnych.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>w dokumentacji projektowej i nie powinny być gorsze od założeń projektowych.</w:t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 xml:space="preserve">- Stosownie do art. 30 ust. 5 ustawy z dnia 29 stycznia 2004 r. ustawy Pzp wykonawca powołujący się na zastosowanie materiałów równoważnych winien wykazać, iż spełniają one wymogi zamawiającego </w:t>
            </w:r>
            <w:r w:rsidR="009D11AF">
              <w:rPr>
                <w:sz w:val="22"/>
                <w:szCs w:val="22"/>
              </w:rPr>
              <w:br/>
            </w:r>
            <w:r w:rsidRPr="004F00D6">
              <w:rPr>
                <w:sz w:val="22"/>
                <w:szCs w:val="22"/>
              </w:rPr>
              <w:t>w szczególności poprzez udokumentowanie załączonymi do oferty informacjami na temat parametrów techniczno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4F00D6">
              <w:rPr>
                <w:sz w:val="22"/>
                <w:szCs w:val="22"/>
              </w:rPr>
              <w:tab/>
            </w:r>
          </w:p>
          <w:p w:rsidR="004F00D6" w:rsidRP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Dokumenty potwierdzające spełnienie wymogów określonych niniejszym ogłoszeniem należy załączyć do oferty.</w:t>
            </w:r>
          </w:p>
          <w:p w:rsidR="004F00D6" w:rsidRDefault="004F00D6" w:rsidP="004F00D6">
            <w:pPr>
              <w:spacing w:after="120"/>
              <w:jc w:val="both"/>
              <w:rPr>
                <w:sz w:val="22"/>
                <w:szCs w:val="22"/>
              </w:rPr>
            </w:pPr>
            <w:r w:rsidRPr="004F00D6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0A1C07" w:rsidRPr="004F00D6" w:rsidRDefault="000A1C07" w:rsidP="004F00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4F00D6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V. </w:t>
            </w:r>
          </w:p>
          <w:p w:rsidR="004F00D6" w:rsidRPr="000A1C07" w:rsidRDefault="004F00D6" w:rsidP="000A1C07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2"/>
                <w:szCs w:val="22"/>
              </w:rPr>
            </w:pPr>
            <w:r w:rsidRPr="004F00D6">
              <w:rPr>
                <w:noProof/>
                <w:sz w:val="22"/>
                <w:szCs w:val="22"/>
              </w:rPr>
              <w:t xml:space="preserve">Zgodnie ze wzorem umowy, w okresie realizacji umowy Wykonawca będzie zobowiązany do ubezpieczenia w zakresie odpowiedzialności cywilnej - odpowiednio do prowadzonej działalności związanej z przedmiotem zamówienia na kwotę w wysokości co najmniej  </w:t>
            </w:r>
            <w:r w:rsidR="00AE7910">
              <w:rPr>
                <w:b/>
                <w:noProof/>
                <w:sz w:val="22"/>
                <w:szCs w:val="22"/>
              </w:rPr>
              <w:t>1</w:t>
            </w:r>
            <w:r>
              <w:rPr>
                <w:b/>
                <w:noProof/>
                <w:sz w:val="22"/>
                <w:szCs w:val="22"/>
              </w:rPr>
              <w:t>0</w:t>
            </w:r>
            <w:r w:rsidRPr="004F00D6">
              <w:rPr>
                <w:b/>
                <w:noProof/>
                <w:sz w:val="22"/>
                <w:szCs w:val="22"/>
              </w:rPr>
              <w:t>0 000,00 zł.</w:t>
            </w:r>
          </w:p>
          <w:p w:rsidR="000A1C07" w:rsidRPr="004F00D6" w:rsidRDefault="004F00D6" w:rsidP="004F00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>Zamawiający nie dopuszcza składania ofert częściowych.</w:t>
            </w:r>
          </w:p>
        </w:tc>
      </w:tr>
    </w:tbl>
    <w:p w:rsidR="004F00D6" w:rsidRDefault="004F00D6" w:rsidP="004B282F">
      <w:pPr>
        <w:spacing w:after="120"/>
        <w:jc w:val="both"/>
        <w:rPr>
          <w:sz w:val="22"/>
          <w:szCs w:val="22"/>
        </w:rPr>
      </w:pPr>
      <w:r w:rsidRPr="009D11AF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6F38D0" w:rsidRPr="009D11AF" w:rsidRDefault="006F38D0" w:rsidP="004B282F">
      <w:pPr>
        <w:spacing w:after="120"/>
        <w:jc w:val="both"/>
        <w:rPr>
          <w:sz w:val="22"/>
          <w:szCs w:val="22"/>
        </w:rPr>
      </w:pPr>
    </w:p>
    <w:p w:rsidR="004F00D6" w:rsidRPr="009D11AF" w:rsidRDefault="004F00D6" w:rsidP="004B282F">
      <w:pPr>
        <w:spacing w:before="120" w:after="120"/>
        <w:rPr>
          <w:b/>
          <w:bCs/>
          <w:color w:val="000000"/>
          <w:sz w:val="22"/>
          <w:szCs w:val="22"/>
        </w:rPr>
      </w:pPr>
      <w:r w:rsidRPr="009D11AF">
        <w:rPr>
          <w:b/>
          <w:bCs/>
          <w:color w:val="000000"/>
          <w:sz w:val="22"/>
          <w:szCs w:val="22"/>
        </w:rPr>
        <w:lastRenderedPageBreak/>
        <w:t>III. TERMIN REALIZACJI</w:t>
      </w:r>
    </w:p>
    <w:tbl>
      <w:tblPr>
        <w:tblW w:w="17928" w:type="dxa"/>
        <w:tblLook w:val="01E0" w:firstRow="1" w:lastRow="1" w:firstColumn="1" w:lastColumn="1" w:noHBand="0" w:noVBand="0"/>
      </w:tblPr>
      <w:tblGrid>
        <w:gridCol w:w="645"/>
        <w:gridCol w:w="9177"/>
        <w:gridCol w:w="215"/>
        <w:gridCol w:w="7891"/>
      </w:tblGrid>
      <w:tr w:rsidR="004F00D6" w:rsidRPr="009D11AF" w:rsidTr="004F00D6">
        <w:trPr>
          <w:gridBefore w:val="1"/>
          <w:wBefore w:w="648" w:type="dxa"/>
        </w:trPr>
        <w:tc>
          <w:tcPr>
            <w:tcW w:w="8640" w:type="dxa"/>
          </w:tcPr>
          <w:p w:rsidR="006F38D0" w:rsidRPr="009D11AF" w:rsidRDefault="004F00D6" w:rsidP="006F38D0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/>
                <w:sz w:val="22"/>
                <w:szCs w:val="22"/>
              </w:rPr>
            </w:pPr>
            <w:r w:rsidRPr="009D11AF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Zamówienie musi zostać zrealizowane w terminie</w:t>
            </w:r>
            <w:r w:rsidRPr="009D11AF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do</w:t>
            </w:r>
            <w:r w:rsidRPr="004407E9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="00AE7910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2 miesięcy</w:t>
            </w:r>
            <w:r w:rsidR="004407E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 od zawarcia umowy</w:t>
            </w:r>
            <w:r w:rsidRPr="009D11A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640" w:type="dxa"/>
            <w:gridSpan w:val="2"/>
          </w:tcPr>
          <w:p w:rsidR="004F00D6" w:rsidRPr="009D11AF" w:rsidRDefault="004F00D6" w:rsidP="004F00D6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 w:val="22"/>
                <w:szCs w:val="22"/>
                <w:lang w:val="x-none" w:eastAsia="x-none"/>
              </w:rPr>
            </w:pPr>
          </w:p>
        </w:tc>
      </w:tr>
      <w:tr w:rsidR="004F00D6" w:rsidRPr="009D11AF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Default="004F00D6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9D11AF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6F38D0" w:rsidRPr="009D11AF" w:rsidRDefault="006F38D0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</w:p>
          <w:p w:rsidR="004F00D6" w:rsidRPr="00ED5593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ED5593">
              <w:rPr>
                <w:bCs/>
                <w:iCs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4F00D6" w:rsidRPr="009D11AF" w:rsidRDefault="004F00D6" w:rsidP="004F00D6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6F38D0" w:rsidRPr="006F38D0" w:rsidRDefault="004F00D6" w:rsidP="006F38D0">
            <w:pPr>
              <w:numPr>
                <w:ilvl w:val="0"/>
                <w:numId w:val="39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D11AF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F00D6" w:rsidRPr="009D11AF" w:rsidRDefault="004F00D6" w:rsidP="004F00D6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9D11AF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4F00D6" w:rsidRPr="009D11AF" w:rsidRDefault="004F00D6" w:rsidP="004F00D6">
            <w:pPr>
              <w:numPr>
                <w:ilvl w:val="0"/>
                <w:numId w:val="3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D11AF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AE7910" w:rsidRPr="009D11AF" w:rsidRDefault="004F00D6" w:rsidP="004F00D6">
            <w:pPr>
              <w:spacing w:before="120"/>
              <w:rPr>
                <w:sz w:val="22"/>
                <w:szCs w:val="22"/>
              </w:rPr>
            </w:pPr>
            <w:r w:rsidRPr="009D11AF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4F00D6" w:rsidRPr="004F00D6" w:rsidTr="006F38D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83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V. KRYTERIA OCENY OFERT</w:t>
            </w:r>
          </w:p>
          <w:p w:rsidR="004F00D6" w:rsidRPr="004F00D6" w:rsidRDefault="004F00D6" w:rsidP="004F00D6">
            <w:pPr>
              <w:jc w:val="both"/>
              <w:rPr>
                <w:spacing w:val="-4"/>
                <w:sz w:val="22"/>
                <w:szCs w:val="22"/>
              </w:rPr>
            </w:pPr>
            <w:r w:rsidRPr="004F00D6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4F00D6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6F38D0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4F00D6" w:rsidRPr="004F00D6" w:rsidRDefault="00AE7910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  <w:r w:rsidR="004F00D6">
                    <w:rPr>
                      <w:sz w:val="22"/>
                      <w:szCs w:val="22"/>
                    </w:rPr>
                    <w:t>0</w:t>
                  </w:r>
                  <w:r w:rsidR="004F00D6" w:rsidRPr="004F00D6">
                    <w:rPr>
                      <w:sz w:val="22"/>
                      <w:szCs w:val="22"/>
                    </w:rPr>
                    <w:t xml:space="preserve"> %</w:t>
                  </w:r>
                </w:p>
              </w:tc>
            </w:tr>
            <w:tr w:rsidR="004F00D6" w:rsidRPr="004F00D6" w:rsidTr="00EF60E6">
              <w:tc>
                <w:tcPr>
                  <w:tcW w:w="90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Okres rękojmi i gwarancji </w:t>
                  </w:r>
                </w:p>
              </w:tc>
              <w:tc>
                <w:tcPr>
                  <w:tcW w:w="1842" w:type="dxa"/>
                </w:tcPr>
                <w:p w:rsidR="006F38D0" w:rsidRPr="004F00D6" w:rsidRDefault="00AE7910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 w:rsidR="004F00D6">
                    <w:rPr>
                      <w:sz w:val="22"/>
                      <w:szCs w:val="22"/>
                    </w:rPr>
                    <w:t>0%</w:t>
                  </w:r>
                </w:p>
              </w:tc>
            </w:tr>
          </w:tbl>
          <w:p w:rsidR="004F00D6" w:rsidRPr="004F00D6" w:rsidRDefault="004F00D6" w:rsidP="004F00D6">
            <w:pPr>
              <w:jc w:val="both"/>
              <w:rPr>
                <w:spacing w:val="-4"/>
                <w:sz w:val="22"/>
                <w:szCs w:val="22"/>
              </w:rPr>
            </w:pPr>
          </w:p>
          <w:p w:rsidR="004F00D6" w:rsidRPr="004F00D6" w:rsidRDefault="004F00D6" w:rsidP="004F00D6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4F00D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4F00D6" w:rsidRP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Cena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Liczba punktów = ( Cmin/Cof ) * 100 * waga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gdzie:</w:t>
                  </w:r>
                </w:p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- Cmin - najniższa cena spośród wszystkich ofert</w:t>
                  </w:r>
                </w:p>
                <w:p w:rsidR="006F38D0" w:rsidRPr="006F38D0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F00D6">
                    <w:rPr>
                      <w:sz w:val="22"/>
                      <w:szCs w:val="22"/>
                    </w:rPr>
                    <w:t>- Cof -  cena podana w ofercie</w:t>
                  </w:r>
                </w:p>
              </w:tc>
            </w:tr>
            <w:tr w:rsidR="004F00D6" w:rsidRPr="004F00D6" w:rsidTr="00EF60E6">
              <w:tc>
                <w:tcPr>
                  <w:tcW w:w="1330" w:type="dxa"/>
                </w:tcPr>
                <w:p w:rsidR="004F00D6" w:rsidRPr="004F00D6" w:rsidRDefault="004F00D6" w:rsidP="004F00D6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4F00D6" w:rsidRDefault="004F00D6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Okres rękojmi i gwarancji</w:t>
                  </w:r>
                </w:p>
                <w:p w:rsidR="004F00D6" w:rsidRDefault="00AE7910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Wymagany 3</w:t>
                  </w:r>
                  <w:r w:rsidR="004F00D6">
                    <w:rPr>
                      <w:sz w:val="22"/>
                      <w:szCs w:val="22"/>
                    </w:rPr>
                    <w:t xml:space="preserve"> lata – 0 pkt</w:t>
                  </w:r>
                </w:p>
                <w:p w:rsidR="004F00D6" w:rsidRPr="004F00D6" w:rsidRDefault="00AE7910" w:rsidP="004F00D6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="004F00D6">
                    <w:rPr>
                      <w:sz w:val="22"/>
                      <w:szCs w:val="22"/>
                    </w:rPr>
                    <w:t xml:space="preserve"> lat</w:t>
                  </w:r>
                  <w:r>
                    <w:rPr>
                      <w:sz w:val="22"/>
                      <w:szCs w:val="22"/>
                    </w:rPr>
                    <w:t>a – 2</w:t>
                  </w:r>
                  <w:r w:rsidR="004F00D6">
                    <w:rPr>
                      <w:sz w:val="22"/>
                      <w:szCs w:val="22"/>
                    </w:rPr>
                    <w:t xml:space="preserve">0 pkt. </w:t>
                  </w:r>
                </w:p>
              </w:tc>
            </w:tr>
          </w:tbl>
          <w:p w:rsidR="006F38D0" w:rsidRPr="000A1C07" w:rsidRDefault="004F00D6" w:rsidP="004F00D6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Zamawiający udzieli zamówienia wykonawcy, którego oferta uzyskała najwyższą ocenę</w:t>
            </w:r>
            <w:r w:rsidR="00E50418">
              <w:rPr>
                <w:color w:val="000000"/>
                <w:sz w:val="22"/>
                <w:szCs w:val="22"/>
              </w:rPr>
              <w:t xml:space="preserve"> w ww. kryteriach oceny ofert</w:t>
            </w:r>
            <w:r w:rsidRPr="004F00D6">
              <w:rPr>
                <w:color w:val="000000"/>
                <w:sz w:val="22"/>
                <w:szCs w:val="22"/>
              </w:rPr>
              <w:t>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126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lastRenderedPageBreak/>
              <w:t>VI.TERMINY PŁATNOŚCI</w:t>
            </w:r>
          </w:p>
          <w:p w:rsidR="00EE4757" w:rsidRPr="006F38D0" w:rsidRDefault="004F00D6" w:rsidP="00E50418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4F00D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4F00D6" w:rsidRDefault="004F00D6" w:rsidP="004F00D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F00D6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:rsidR="004F00D6" w:rsidRPr="0096297E" w:rsidRDefault="004F00D6" w:rsidP="004F00D6">
            <w:pPr>
              <w:spacing w:after="120"/>
              <w:jc w:val="both"/>
              <w:rPr>
                <w:sz w:val="28"/>
                <w:szCs w:val="28"/>
              </w:rPr>
            </w:pPr>
            <w:r w:rsidRPr="004F00D6">
              <w:rPr>
                <w:color w:val="000000"/>
                <w:sz w:val="22"/>
                <w:szCs w:val="22"/>
              </w:rPr>
              <w:t xml:space="preserve">Ofertę należy </w:t>
            </w:r>
            <w:r w:rsidR="00E50418">
              <w:rPr>
                <w:color w:val="000000"/>
                <w:sz w:val="22"/>
                <w:szCs w:val="22"/>
              </w:rPr>
              <w:t>złożyć w formie pisemnej w siedzibie Zamawiającego, pokój nr:424-1, bud</w:t>
            </w:r>
            <w:r w:rsidR="0096297E">
              <w:rPr>
                <w:color w:val="000000"/>
                <w:sz w:val="22"/>
                <w:szCs w:val="22"/>
              </w:rPr>
              <w:t xml:space="preserve">. </w:t>
            </w:r>
            <w:r w:rsidR="00E50418">
              <w:rPr>
                <w:color w:val="000000"/>
                <w:sz w:val="22"/>
                <w:szCs w:val="22"/>
              </w:rPr>
              <w:t xml:space="preserve">V, al. Powstańców Warszawy 12, 35-959 Rzeszów albo drogą elektroniczną </w:t>
            </w:r>
            <w:r w:rsidRPr="004F00D6">
              <w:rPr>
                <w:color w:val="000000"/>
                <w:sz w:val="22"/>
                <w:szCs w:val="22"/>
              </w:rPr>
              <w:t xml:space="preserve">na adres </w:t>
            </w:r>
            <w:r w:rsidRPr="004F00D6">
              <w:rPr>
                <w:sz w:val="22"/>
                <w:szCs w:val="22"/>
                <w:lang w:val="en-US"/>
              </w:rPr>
              <w:t xml:space="preserve">e-mail </w:t>
            </w:r>
            <w:r w:rsidR="007B3EB3">
              <w:rPr>
                <w:sz w:val="22"/>
                <w:szCs w:val="22"/>
                <w:lang w:val="en-US"/>
              </w:rPr>
              <w:t>ochal</w:t>
            </w:r>
            <w:r w:rsidRPr="004F00D6">
              <w:rPr>
                <w:sz w:val="22"/>
                <w:szCs w:val="22"/>
                <w:lang w:val="en-US"/>
              </w:rPr>
              <w:t>@prz.edu.pl.</w:t>
            </w:r>
            <w:r w:rsidRPr="004F00D6">
              <w:rPr>
                <w:color w:val="000000"/>
                <w:sz w:val="22"/>
                <w:szCs w:val="22"/>
              </w:rPr>
              <w:t xml:space="preserve"> </w:t>
            </w:r>
            <w:r w:rsidR="007B3EB3">
              <w:rPr>
                <w:color w:val="000000"/>
                <w:sz w:val="22"/>
                <w:szCs w:val="22"/>
              </w:rPr>
              <w:t xml:space="preserve"> z zaznaczeniem </w:t>
            </w:r>
            <w:r w:rsidRPr="004F00D6">
              <w:rPr>
                <w:sz w:val="22"/>
                <w:szCs w:val="22"/>
              </w:rPr>
              <w:t xml:space="preserve">„Oferta na: </w:t>
            </w:r>
            <w:r w:rsidR="004407E9" w:rsidRPr="00280CE2">
              <w:rPr>
                <w:b/>
                <w:sz w:val="22"/>
                <w:szCs w:val="22"/>
              </w:rPr>
              <w:t>Remont pomieszczenia laboratorium nr 12 w budynku H</w:t>
            </w:r>
            <w:r w:rsidR="0096297E">
              <w:rPr>
                <w:sz w:val="22"/>
                <w:szCs w:val="22"/>
              </w:rPr>
              <w:t>.</w:t>
            </w:r>
          </w:p>
          <w:p w:rsidR="004F00D6" w:rsidRPr="00E50418" w:rsidRDefault="00E50418" w:rsidP="00E50418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W terminie do</w:t>
            </w:r>
            <w:r w:rsidR="004B282F">
              <w:rPr>
                <w:b/>
                <w:sz w:val="22"/>
                <w:szCs w:val="22"/>
              </w:rPr>
              <w:t xml:space="preserve"> </w:t>
            </w:r>
            <w:r w:rsidR="004F00D6" w:rsidRPr="004F00D6">
              <w:rPr>
                <w:noProof/>
                <w:sz w:val="22"/>
                <w:szCs w:val="22"/>
              </w:rPr>
              <w:t xml:space="preserve">dnia </w:t>
            </w:r>
            <w:r w:rsidR="00AE7910">
              <w:rPr>
                <w:b/>
                <w:noProof/>
                <w:sz w:val="22"/>
                <w:szCs w:val="22"/>
              </w:rPr>
              <w:t>2021-09-17</w:t>
            </w:r>
            <w:r w:rsidR="004F00D6" w:rsidRPr="004F00D6">
              <w:rPr>
                <w:b/>
                <w:noProof/>
                <w:sz w:val="22"/>
                <w:szCs w:val="22"/>
              </w:rPr>
              <w:t xml:space="preserve"> do godz. 10:00.</w:t>
            </w:r>
          </w:p>
          <w:p w:rsidR="004F00D6" w:rsidRPr="004B282F" w:rsidRDefault="004F00D6" w:rsidP="004B282F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4F00D6">
              <w:rPr>
                <w:b/>
                <w:sz w:val="22"/>
                <w:szCs w:val="22"/>
              </w:rPr>
              <w:t xml:space="preserve">Termin związania ofertą: </w:t>
            </w:r>
            <w:r w:rsidRPr="004F00D6">
              <w:rPr>
                <w:sz w:val="22"/>
                <w:szCs w:val="22"/>
              </w:rPr>
              <w:t>30 dn</w:t>
            </w:r>
            <w:r w:rsidRPr="004F00D6">
              <w:rPr>
                <w:bCs/>
                <w:sz w:val="22"/>
                <w:szCs w:val="22"/>
              </w:rPr>
              <w:t>i</w:t>
            </w:r>
          </w:p>
        </w:tc>
      </w:tr>
      <w:tr w:rsidR="004F00D6" w:rsidRPr="004F00D6" w:rsidTr="004F00D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424" w:type="dxa"/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282F" w:rsidRDefault="004B282F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  <w:p w:rsidR="004B282F" w:rsidRPr="004B282F" w:rsidRDefault="004B282F" w:rsidP="004B282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4B282F">
              <w:rPr>
                <w:b/>
                <w:noProof/>
                <w:sz w:val="22"/>
                <w:szCs w:val="22"/>
              </w:rPr>
              <w:t>VIII.</w:t>
            </w:r>
            <w:r w:rsidRPr="004B282F">
              <w:rPr>
                <w:noProof/>
                <w:sz w:val="22"/>
                <w:szCs w:val="22"/>
              </w:rPr>
              <w:t xml:space="preserve"> </w:t>
            </w:r>
            <w:r w:rsidRPr="004B282F">
              <w:rPr>
                <w:b/>
                <w:noProof/>
                <w:sz w:val="22"/>
                <w:szCs w:val="22"/>
              </w:rPr>
              <w:t>Warunki oraz opis sposobu dokonywania oceny spełniania tych warunków</w:t>
            </w:r>
            <w:r w:rsidRPr="004B282F">
              <w:rPr>
                <w:b/>
                <w:sz w:val="22"/>
                <w:szCs w:val="22"/>
              </w:rPr>
              <w:t>:</w:t>
            </w:r>
          </w:p>
          <w:tbl>
            <w:tblPr>
              <w:tblW w:w="97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04"/>
              <w:gridCol w:w="8646"/>
            </w:tblGrid>
            <w:tr w:rsidR="004B282F" w:rsidRPr="004B282F" w:rsidTr="006F38D0">
              <w:trPr>
                <w:cantSplit/>
                <w:trHeight w:val="413"/>
              </w:trPr>
              <w:tc>
                <w:tcPr>
                  <w:tcW w:w="1104" w:type="dxa"/>
                  <w:shd w:val="clear" w:color="auto" w:fill="F3F3F3"/>
                  <w:vAlign w:val="center"/>
                </w:tcPr>
                <w:p w:rsid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Lp.</w:t>
                  </w:r>
                </w:p>
                <w:p w:rsidR="006F38D0" w:rsidRPr="004B282F" w:rsidRDefault="006F38D0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646" w:type="dxa"/>
                  <w:shd w:val="clear" w:color="auto" w:fill="F3F3F3"/>
                  <w:vAlign w:val="center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Warunki oraz opis sposobu dokonywania oceny spełniania tych warunków</w:t>
                  </w:r>
                </w:p>
              </w:tc>
            </w:tr>
            <w:tr w:rsidR="006F38D0" w:rsidRPr="004B282F" w:rsidTr="006F38D0">
              <w:trPr>
                <w:cantSplit/>
              </w:trPr>
              <w:tc>
                <w:tcPr>
                  <w:tcW w:w="1104" w:type="dxa"/>
                </w:tcPr>
                <w:p w:rsidR="006F38D0" w:rsidRPr="004B282F" w:rsidRDefault="006F38D0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646" w:type="dxa"/>
                </w:tcPr>
                <w:p w:rsidR="006F38D0" w:rsidRPr="004B282F" w:rsidRDefault="006F38D0" w:rsidP="006F38D0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Zdolność techniczna lub zawodowa</w:t>
                  </w:r>
                </w:p>
                <w:p w:rsidR="006F38D0" w:rsidRPr="004B282F" w:rsidRDefault="006F38D0" w:rsidP="006F38D0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 udzielenie zamówienia publicznego mogą ubiegać się wykonawca, który spełnia warunki, dotyczące  zdolności technicznej lub zawodowej tj.</w:t>
                  </w:r>
                </w:p>
                <w:p w:rsidR="006F38D0" w:rsidRDefault="006F38D0" w:rsidP="006F38D0">
                  <w:pPr>
                    <w:spacing w:before="120" w:after="60"/>
                    <w:jc w:val="both"/>
                    <w:outlineLvl w:val="1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A)</w:t>
                  </w:r>
                  <w:r w:rsidRPr="004B282F">
                    <w:rPr>
                      <w:sz w:val="22"/>
                      <w:szCs w:val="22"/>
                    </w:rPr>
                    <w:t xml:space="preserve"> posiada doświadczenie zawodowe rozumiane jako należyte wykonanie </w:t>
                  </w:r>
                  <w:r w:rsidRPr="004B282F">
                    <w:rPr>
                      <w:sz w:val="22"/>
                      <w:szCs w:val="22"/>
                      <w:u w:val="single"/>
                    </w:rPr>
                    <w:t xml:space="preserve">dwóch  podobnych </w:t>
                  </w:r>
                  <w:r>
                    <w:rPr>
                      <w:sz w:val="22"/>
                      <w:szCs w:val="22"/>
                      <w:u w:val="single"/>
                    </w:rPr>
                    <w:t>zamówień</w:t>
                  </w:r>
                  <w:r w:rsidRPr="004B282F">
                    <w:rPr>
                      <w:sz w:val="22"/>
                      <w:szCs w:val="22"/>
                    </w:rPr>
                    <w:t xml:space="preserve"> w okresie ostatnich 5 lat przed upływem terminu składania ofert (a jeżeli okres prowadzenia działalności jest krótszy - w </w:t>
                  </w:r>
                  <w:r>
                    <w:rPr>
                      <w:sz w:val="22"/>
                      <w:szCs w:val="22"/>
                    </w:rPr>
                    <w:t xml:space="preserve">tym okresie) tj. wykonanie robót branży sanitarny </w:t>
                  </w:r>
                  <w:r>
                    <w:rPr>
                      <w:sz w:val="22"/>
                      <w:szCs w:val="22"/>
                    </w:rPr>
                    <w:br/>
                    <w:t xml:space="preserve">w budynku użyteczności publicznej o wartości min. 25 000,00 zł </w:t>
                  </w:r>
                </w:p>
                <w:p w:rsidR="006F38D0" w:rsidRPr="004B282F" w:rsidRDefault="006F38D0" w:rsidP="006F38D0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6F38D0" w:rsidRPr="004B282F" w:rsidRDefault="006F38D0" w:rsidP="006F38D0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robót budowanych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2 </w:t>
                  </w:r>
                </w:p>
                <w:p w:rsidR="006F38D0" w:rsidRPr="004B282F" w:rsidRDefault="006F38D0" w:rsidP="006F38D0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 xml:space="preserve">Wykaz robót budowlanych wykonanych nie wcześniej niż w okresie ostatnich 5 lat przed upływem terminu składania ofert albo wniosków o dopuszczenie do udziału w postępowaniu,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 xml:space="preserve">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Pr="004B282F">
                    <w:rPr>
                      <w:sz w:val="22"/>
                      <w:szCs w:val="22"/>
                    </w:rPr>
                    <w:t>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      </w:r>
                </w:p>
                <w:p w:rsidR="006F38D0" w:rsidRPr="004B282F" w:rsidRDefault="006F38D0" w:rsidP="006F38D0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 lub kopia poświadczona za zgodność z oryginałem.</w:t>
                  </w:r>
                </w:p>
                <w:p w:rsidR="006F38D0" w:rsidRPr="004B282F" w:rsidRDefault="006F38D0" w:rsidP="000A1C07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B282F" w:rsidRPr="004B282F" w:rsidTr="006F38D0">
              <w:trPr>
                <w:cantSplit/>
              </w:trPr>
              <w:tc>
                <w:tcPr>
                  <w:tcW w:w="1104" w:type="dxa"/>
                </w:tcPr>
                <w:p w:rsidR="004B282F" w:rsidRPr="004B282F" w:rsidRDefault="004B282F" w:rsidP="004B282F">
                  <w:pPr>
                    <w:numPr>
                      <w:ilvl w:val="12"/>
                      <w:numId w:val="0"/>
                    </w:numPr>
                    <w:spacing w:after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46" w:type="dxa"/>
                </w:tcPr>
                <w:p w:rsidR="000A1C07" w:rsidRPr="004B282F" w:rsidRDefault="000A1C07" w:rsidP="000A1C07">
                  <w:pPr>
                    <w:rPr>
                      <w:sz w:val="22"/>
                      <w:szCs w:val="22"/>
                    </w:rPr>
                  </w:pPr>
                </w:p>
                <w:p w:rsidR="000A1C07" w:rsidRPr="004B282F" w:rsidRDefault="000A1C07" w:rsidP="000A1C07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B)</w:t>
                  </w:r>
                  <w:r w:rsidRPr="004B282F">
                    <w:rPr>
                      <w:sz w:val="22"/>
                      <w:szCs w:val="22"/>
                    </w:rPr>
                    <w:t xml:space="preserve">  dysponuje lub będzie dysponował osobami posiadającymi uprawnienia budowlane</w:t>
                  </w:r>
                  <w:r w:rsidR="006F38D0">
                    <w:rPr>
                      <w:sz w:val="22"/>
                      <w:szCs w:val="22"/>
                    </w:rPr>
                    <w:t xml:space="preserve"> bez ograniczeń</w:t>
                  </w:r>
                  <w:r w:rsidRPr="004B282F">
                    <w:rPr>
                      <w:sz w:val="22"/>
                      <w:szCs w:val="22"/>
                    </w:rPr>
                    <w:t xml:space="preserve"> do sprawowania samodzielnych funkcji technicznych w budownictwie do kierowania robotami  budowlanymi  w specjalności </w:t>
                  </w:r>
                  <w:r>
                    <w:rPr>
                      <w:b/>
                      <w:sz w:val="22"/>
                      <w:szCs w:val="22"/>
                      <w:lang w:eastAsia="x-none"/>
                    </w:rPr>
                    <w:t>instalacyjnej w zakresie  siec, instalacji i urządzeń cieplnych, wentylacyjnych, gazowych, wodociągowych i kanalizacyjnych</w:t>
                  </w:r>
                </w:p>
                <w:p w:rsidR="000A1C07" w:rsidRPr="004B282F" w:rsidRDefault="000A1C07" w:rsidP="000A1C07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posiadającej</w:t>
                  </w:r>
                  <w:r w:rsidRPr="004B282F">
                    <w:rPr>
                      <w:sz w:val="22"/>
                      <w:szCs w:val="22"/>
                    </w:rPr>
                    <w:t xml:space="preserve"> co najmniej 3 - letnie doświadczenie w uzyskanej specjalności,  lub przedstawi pisemne zobowiązanie innych podmiotów do udostępnienia osób zdolnych do wykonania zamówienia. </w:t>
                  </w:r>
                </w:p>
                <w:p w:rsidR="000A1C07" w:rsidRPr="004B282F" w:rsidRDefault="000A1C07" w:rsidP="000A1C07">
                  <w:pPr>
                    <w:spacing w:before="120" w:after="60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</w:pPr>
                  <w:r w:rsidRPr="004B282F">
                    <w:rPr>
                      <w:bCs/>
                      <w:iCs/>
                      <w:color w:val="000000"/>
                      <w:sz w:val="22"/>
                      <w:szCs w:val="22"/>
                      <w:lang w:val="x-none" w:eastAsia="x-none"/>
                    </w:rPr>
                    <w:t>W celu wykazania spełniania przez Wykonawcę warunków udziału w postępowaniu należy przedłożyć:</w:t>
                  </w:r>
                </w:p>
                <w:p w:rsidR="000A1C07" w:rsidRPr="004B282F" w:rsidRDefault="000A1C07" w:rsidP="000A1C07">
                  <w:pPr>
                    <w:spacing w:before="60" w:after="12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4B282F">
                    <w:rPr>
                      <w:b/>
                      <w:bCs/>
                      <w:sz w:val="22"/>
                      <w:szCs w:val="22"/>
                    </w:rPr>
                    <w:t>Wykaz osób</w:t>
                  </w:r>
                  <w:r w:rsidRPr="004B282F">
                    <w:rPr>
                      <w:bCs/>
                      <w:sz w:val="22"/>
                      <w:szCs w:val="22"/>
                    </w:rPr>
                    <w:t xml:space="preserve"> - załącznik nr 3 </w:t>
                  </w:r>
                </w:p>
                <w:p w:rsidR="000A1C07" w:rsidRPr="004B282F" w:rsidRDefault="000A1C07" w:rsidP="000A1C0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      </w:r>
                </w:p>
                <w:p w:rsidR="000A1C07" w:rsidRPr="004B282F" w:rsidRDefault="000A1C07" w:rsidP="000A1C07">
                  <w:pPr>
                    <w:rPr>
                      <w:sz w:val="22"/>
                      <w:szCs w:val="22"/>
                    </w:rPr>
                  </w:pPr>
                  <w:r w:rsidRPr="004B282F">
                    <w:rPr>
                      <w:b/>
                      <w:sz w:val="22"/>
                      <w:szCs w:val="22"/>
                    </w:rPr>
                    <w:t>Forma dokumentu</w:t>
                  </w:r>
                  <w:r w:rsidRPr="004B282F">
                    <w:rPr>
                      <w:sz w:val="22"/>
                      <w:szCs w:val="22"/>
                    </w:rPr>
                    <w:t>: oryginał.</w:t>
                  </w:r>
                </w:p>
                <w:p w:rsidR="00EE4757" w:rsidRPr="004B282F" w:rsidRDefault="000A1C07" w:rsidP="004B282F">
                  <w:pPr>
                    <w:numPr>
                      <w:ilvl w:val="12"/>
                      <w:numId w:val="0"/>
                    </w:num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4B282F">
                    <w:rPr>
                      <w:sz w:val="22"/>
                      <w:szCs w:val="22"/>
                    </w:rPr>
                    <w:t>Ocena spełniania warunków udziału w postępowaniu będzie dokonana na podstawie tych dokumentów na zasadzie spełnia/nie spełnia</w:t>
                  </w:r>
                </w:p>
              </w:tc>
            </w:tr>
          </w:tbl>
          <w:p w:rsidR="004B282F" w:rsidRPr="004F00D6" w:rsidRDefault="004B282F" w:rsidP="004F00D6">
            <w:pPr>
              <w:spacing w:before="3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EE4757" w:rsidRDefault="00EE4757" w:rsidP="004F00D6">
      <w:pPr>
        <w:spacing w:after="120"/>
        <w:jc w:val="both"/>
        <w:rPr>
          <w:b/>
          <w:noProof/>
          <w:sz w:val="22"/>
          <w:szCs w:val="22"/>
        </w:rPr>
      </w:pPr>
    </w:p>
    <w:p w:rsidR="004F00D6" w:rsidRPr="006F38D0" w:rsidRDefault="00E50418" w:rsidP="006F38D0">
      <w:pPr>
        <w:spacing w:after="120"/>
        <w:jc w:val="both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IX</w:t>
      </w:r>
      <w:r w:rsidR="004F00D6" w:rsidRPr="00E50418">
        <w:rPr>
          <w:b/>
          <w:noProof/>
          <w:sz w:val="22"/>
          <w:szCs w:val="22"/>
        </w:rPr>
        <w:t>.</w:t>
      </w:r>
      <w:r w:rsidR="004F00D6" w:rsidRPr="00E50418">
        <w:rPr>
          <w:noProof/>
          <w:sz w:val="22"/>
          <w:szCs w:val="22"/>
        </w:rPr>
        <w:t xml:space="preserve"> </w:t>
      </w:r>
      <w:r w:rsidR="004F00D6" w:rsidRPr="00E50418">
        <w:rPr>
          <w:b/>
          <w:noProof/>
          <w:sz w:val="22"/>
          <w:szCs w:val="22"/>
        </w:rPr>
        <w:t>Wraz z ofertą należy złożyć</w:t>
      </w:r>
      <w:r w:rsidR="004F00D6" w:rsidRPr="00E50418">
        <w:rPr>
          <w:b/>
          <w:sz w:val="22"/>
          <w:szCs w:val="22"/>
        </w:rPr>
        <w:t>:</w:t>
      </w:r>
    </w:p>
    <w:p w:rsidR="004F00D6" w:rsidRPr="009D11AF" w:rsidRDefault="004F00D6" w:rsidP="004F00D6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Odpis z właściwego rejestru lub z centralnej ewidencji i informacji o działalności gospodarczej</w:t>
      </w:r>
      <w:r w:rsidR="009D11AF" w:rsidRPr="009D11AF">
        <w:rPr>
          <w:bCs/>
          <w:sz w:val="22"/>
          <w:szCs w:val="22"/>
        </w:rPr>
        <w:t>.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Informację banku lub spółdzielczej kasy oszczędnościowo-kredytowej</w:t>
      </w:r>
    </w:p>
    <w:p w:rsidR="009D11AF" w:rsidRPr="009D11AF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robót budowlanych</w:t>
      </w:r>
    </w:p>
    <w:p w:rsidR="009D11AF" w:rsidRPr="006F38D0" w:rsidRDefault="009D11AF" w:rsidP="009D11AF">
      <w:pPr>
        <w:numPr>
          <w:ilvl w:val="0"/>
          <w:numId w:val="38"/>
        </w:numPr>
        <w:spacing w:before="60" w:after="120"/>
        <w:jc w:val="both"/>
        <w:rPr>
          <w:bCs/>
          <w:sz w:val="22"/>
          <w:szCs w:val="22"/>
        </w:rPr>
      </w:pPr>
      <w:r w:rsidRPr="009D11AF">
        <w:rPr>
          <w:bCs/>
          <w:sz w:val="22"/>
          <w:szCs w:val="22"/>
        </w:rPr>
        <w:t>Wykaz osób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4F00D6" w:rsidRPr="00E50418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F38D0">
              <w:rPr>
                <w:b/>
                <w:bCs/>
                <w:color w:val="000000"/>
                <w:sz w:val="22"/>
                <w:szCs w:val="22"/>
              </w:rPr>
              <w:t>X.</w:t>
            </w:r>
            <w:r w:rsidRPr="00E50418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50418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 xml:space="preserve">e-mailem: </w:t>
            </w:r>
            <w:r w:rsidR="004B282F"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ochal</w:t>
            </w:r>
            <w:r w:rsidRPr="00E50418">
              <w:rPr>
                <w:rFonts w:eastAsia="Calibri" w:cs="Calibri"/>
                <w:sz w:val="22"/>
                <w:szCs w:val="22"/>
                <w:lang w:val="en-US" w:eastAsia="en-US"/>
              </w:rPr>
              <w:t>@prz.edu.pl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>
              <w:rPr>
                <w:rFonts w:eastAsia="Calibri" w:cs="Calibri"/>
                <w:sz w:val="22"/>
                <w:szCs w:val="22"/>
                <w:lang w:eastAsia="en-US"/>
              </w:rPr>
              <w:t>nie, jednak nie później niż na 2</w:t>
            </w: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4F00D6" w:rsidRPr="00E50418" w:rsidRDefault="004F00D6" w:rsidP="004F00D6">
            <w:pPr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eastAsia="Calibri" w:cs="Calibri"/>
                <w:sz w:val="22"/>
                <w:szCs w:val="22"/>
                <w:lang w:val="en-US" w:eastAsia="en-US"/>
              </w:rPr>
            </w:pPr>
            <w:r w:rsidRPr="00E50418">
              <w:rPr>
                <w:rFonts w:eastAsia="Calibri" w:cs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E50418">
                <w:rPr>
                  <w:rFonts w:eastAsia="Calibri" w:cs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E50418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F00D6" w:rsidRPr="00E50418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E50418" w:rsidRDefault="004F00D6" w:rsidP="004F00D6">
            <w:pPr>
              <w:rPr>
                <w:bCs/>
                <w:color w:val="000000"/>
                <w:sz w:val="22"/>
                <w:szCs w:val="22"/>
              </w:rPr>
            </w:pPr>
            <w:r w:rsidRPr="006F38D0">
              <w:rPr>
                <w:b/>
                <w:bCs/>
                <w:color w:val="000000"/>
                <w:sz w:val="22"/>
                <w:szCs w:val="22"/>
              </w:rPr>
              <w:t>XI.</w:t>
            </w:r>
            <w:r w:rsidRPr="00E50418">
              <w:rPr>
                <w:bCs/>
                <w:color w:val="000000"/>
                <w:sz w:val="22"/>
                <w:szCs w:val="22"/>
              </w:rPr>
              <w:t xml:space="preserve"> Od rozstrzygnięcia Zamawiającego nie przysługuje odwołanie.  </w:t>
            </w:r>
          </w:p>
        </w:tc>
      </w:tr>
    </w:tbl>
    <w:p w:rsidR="004F00D6" w:rsidRPr="00E50418" w:rsidRDefault="004F00D6" w:rsidP="004F00D6">
      <w:pPr>
        <w:rPr>
          <w:rFonts w:ascii="Arial" w:hAnsi="Arial" w:cs="Arial"/>
          <w:i/>
          <w:sz w:val="22"/>
          <w:szCs w:val="22"/>
        </w:rPr>
      </w:pPr>
    </w:p>
    <w:p w:rsidR="004F00D6" w:rsidRPr="00E50418" w:rsidRDefault="004F00D6" w:rsidP="004F00D6">
      <w:pPr>
        <w:rPr>
          <w:rFonts w:ascii="Arial" w:hAnsi="Arial" w:cs="Arial"/>
          <w:sz w:val="22"/>
          <w:szCs w:val="22"/>
        </w:rPr>
      </w:pPr>
    </w:p>
    <w:p w:rsidR="004B282F" w:rsidRPr="006F38D0" w:rsidRDefault="002E5EE8" w:rsidP="006F38D0">
      <w:pPr>
        <w:spacing w:after="120"/>
        <w:jc w:val="right"/>
        <w:rPr>
          <w:sz w:val="22"/>
          <w:szCs w:val="22"/>
        </w:rPr>
      </w:pPr>
      <w:r w:rsidRPr="00E50418">
        <w:rPr>
          <w:sz w:val="22"/>
          <w:szCs w:val="22"/>
        </w:rPr>
        <w:t>Rzeszów</w:t>
      </w:r>
      <w:r w:rsidR="00F8425D" w:rsidRPr="00E50418">
        <w:rPr>
          <w:sz w:val="22"/>
          <w:szCs w:val="22"/>
        </w:rPr>
        <w:t xml:space="preserve"> dnia: </w:t>
      </w:r>
      <w:r w:rsidR="006F38D0">
        <w:rPr>
          <w:sz w:val="22"/>
          <w:szCs w:val="22"/>
        </w:rPr>
        <w:t>2021-09-10</w:t>
      </w:r>
    </w:p>
    <w:sectPr w:rsidR="004B282F" w:rsidRPr="006F38D0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A8A" w:rsidRDefault="00441A8A">
      <w:r>
        <w:separator/>
      </w:r>
    </w:p>
  </w:endnote>
  <w:endnote w:type="continuationSeparator" w:id="0">
    <w:p w:rsidR="00441A8A" w:rsidRDefault="0044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2461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762C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E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EE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5593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A8A" w:rsidRDefault="00441A8A">
      <w:r>
        <w:separator/>
      </w:r>
    </w:p>
  </w:footnote>
  <w:footnote w:type="continuationSeparator" w:id="0">
    <w:p w:rsidR="00441A8A" w:rsidRDefault="0044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E8" w:rsidRDefault="002E5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1F71420"/>
    <w:multiLevelType w:val="multilevel"/>
    <w:tmpl w:val="9F4216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390547"/>
    <w:multiLevelType w:val="hybridMultilevel"/>
    <w:tmpl w:val="152452A8"/>
    <w:lvl w:ilvl="0" w:tplc="677A48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D630A2"/>
    <w:multiLevelType w:val="hybridMultilevel"/>
    <w:tmpl w:val="D97626D2"/>
    <w:lvl w:ilvl="0" w:tplc="302EC00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F635E8"/>
    <w:multiLevelType w:val="multilevel"/>
    <w:tmpl w:val="83FAA0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D02E50"/>
    <w:multiLevelType w:val="multilevel"/>
    <w:tmpl w:val="F6EC4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sz w:val="22"/>
      </w:rPr>
    </w:lvl>
  </w:abstractNum>
  <w:abstractNum w:abstractNumId="40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6"/>
  </w:num>
  <w:num w:numId="3">
    <w:abstractNumId w:val="25"/>
  </w:num>
  <w:num w:numId="4">
    <w:abstractNumId w:val="33"/>
  </w:num>
  <w:num w:numId="5">
    <w:abstractNumId w:val="12"/>
  </w:num>
  <w:num w:numId="6">
    <w:abstractNumId w:val="16"/>
  </w:num>
  <w:num w:numId="7">
    <w:abstractNumId w:val="30"/>
  </w:num>
  <w:num w:numId="8">
    <w:abstractNumId w:val="23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9"/>
  </w:num>
  <w:num w:numId="12">
    <w:abstractNumId w:val="38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1"/>
  </w:num>
  <w:num w:numId="17">
    <w:abstractNumId w:val="8"/>
  </w:num>
  <w:num w:numId="18">
    <w:abstractNumId w:val="32"/>
  </w:num>
  <w:num w:numId="19">
    <w:abstractNumId w:val="15"/>
  </w:num>
  <w:num w:numId="20">
    <w:abstractNumId w:val="7"/>
  </w:num>
  <w:num w:numId="21">
    <w:abstractNumId w:val="5"/>
  </w:num>
  <w:num w:numId="22">
    <w:abstractNumId w:val="40"/>
  </w:num>
  <w:num w:numId="23">
    <w:abstractNumId w:val="3"/>
  </w:num>
  <w:num w:numId="24">
    <w:abstractNumId w:val="14"/>
  </w:num>
  <w:num w:numId="25">
    <w:abstractNumId w:val="28"/>
  </w:num>
  <w:num w:numId="26">
    <w:abstractNumId w:val="20"/>
  </w:num>
  <w:num w:numId="27">
    <w:abstractNumId w:val="13"/>
  </w:num>
  <w:num w:numId="28">
    <w:abstractNumId w:val="10"/>
  </w:num>
  <w:num w:numId="29">
    <w:abstractNumId w:val="19"/>
  </w:num>
  <w:num w:numId="30">
    <w:abstractNumId w:val="24"/>
  </w:num>
  <w:num w:numId="31">
    <w:abstractNumId w:val="6"/>
  </w:num>
  <w:num w:numId="32">
    <w:abstractNumId w:val="0"/>
  </w:num>
  <w:num w:numId="33">
    <w:abstractNumId w:val="17"/>
  </w:num>
  <w:num w:numId="34">
    <w:abstractNumId w:val="31"/>
  </w:num>
  <w:num w:numId="35">
    <w:abstractNumId w:val="1"/>
  </w:num>
  <w:num w:numId="36">
    <w:abstractNumId w:val="2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</w:num>
  <w:num w:numId="39">
    <w:abstractNumId w:val="29"/>
  </w:num>
  <w:num w:numId="40">
    <w:abstractNumId w:val="37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35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CA"/>
    <w:rsid w:val="00035908"/>
    <w:rsid w:val="0005576B"/>
    <w:rsid w:val="0006028F"/>
    <w:rsid w:val="00075F17"/>
    <w:rsid w:val="00081158"/>
    <w:rsid w:val="00095B82"/>
    <w:rsid w:val="000A1C07"/>
    <w:rsid w:val="000B6F85"/>
    <w:rsid w:val="000D5B9A"/>
    <w:rsid w:val="000F6803"/>
    <w:rsid w:val="00107A8F"/>
    <w:rsid w:val="001238D3"/>
    <w:rsid w:val="00141C19"/>
    <w:rsid w:val="00161439"/>
    <w:rsid w:val="0017076A"/>
    <w:rsid w:val="001740D4"/>
    <w:rsid w:val="00190C87"/>
    <w:rsid w:val="0019403F"/>
    <w:rsid w:val="001A067F"/>
    <w:rsid w:val="001A3506"/>
    <w:rsid w:val="001C7FC2"/>
    <w:rsid w:val="00214BB8"/>
    <w:rsid w:val="00222145"/>
    <w:rsid w:val="00226741"/>
    <w:rsid w:val="002461FB"/>
    <w:rsid w:val="002538A3"/>
    <w:rsid w:val="00266058"/>
    <w:rsid w:val="00280CE2"/>
    <w:rsid w:val="002953ED"/>
    <w:rsid w:val="002A7AFD"/>
    <w:rsid w:val="002D01E5"/>
    <w:rsid w:val="002D3DCD"/>
    <w:rsid w:val="002E2AB4"/>
    <w:rsid w:val="002E5EE8"/>
    <w:rsid w:val="002F3D8C"/>
    <w:rsid w:val="002F64D3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07E9"/>
    <w:rsid w:val="00441A8A"/>
    <w:rsid w:val="00466550"/>
    <w:rsid w:val="00475A68"/>
    <w:rsid w:val="00485711"/>
    <w:rsid w:val="004957C9"/>
    <w:rsid w:val="004A3065"/>
    <w:rsid w:val="004B282F"/>
    <w:rsid w:val="004B36A5"/>
    <w:rsid w:val="004B3AB1"/>
    <w:rsid w:val="004D04CF"/>
    <w:rsid w:val="004F00D6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1436E"/>
    <w:rsid w:val="00622347"/>
    <w:rsid w:val="00643AB1"/>
    <w:rsid w:val="006568C6"/>
    <w:rsid w:val="006606E4"/>
    <w:rsid w:val="00660F18"/>
    <w:rsid w:val="00672643"/>
    <w:rsid w:val="006D37FB"/>
    <w:rsid w:val="006E1AAF"/>
    <w:rsid w:val="006F38D0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B3EB3"/>
    <w:rsid w:val="007C6D95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6297E"/>
    <w:rsid w:val="009755F6"/>
    <w:rsid w:val="009800C7"/>
    <w:rsid w:val="009B34DF"/>
    <w:rsid w:val="009D11A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AE7910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3329"/>
    <w:rsid w:val="00DE794A"/>
    <w:rsid w:val="00E1526C"/>
    <w:rsid w:val="00E219E8"/>
    <w:rsid w:val="00E50418"/>
    <w:rsid w:val="00E71976"/>
    <w:rsid w:val="00E9400D"/>
    <w:rsid w:val="00EA2279"/>
    <w:rsid w:val="00EB582F"/>
    <w:rsid w:val="00ED5593"/>
    <w:rsid w:val="00EE4757"/>
    <w:rsid w:val="00EF3BEF"/>
    <w:rsid w:val="00F0125C"/>
    <w:rsid w:val="00F0757C"/>
    <w:rsid w:val="00F3476D"/>
    <w:rsid w:val="00F34CF4"/>
    <w:rsid w:val="00F35E2B"/>
    <w:rsid w:val="00F4321F"/>
    <w:rsid w:val="00F73060"/>
    <w:rsid w:val="00F75CCA"/>
    <w:rsid w:val="00F802F0"/>
    <w:rsid w:val="00F81775"/>
    <w:rsid w:val="00F8425D"/>
    <w:rsid w:val="00FE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08DFD-4EAE-40BD-B5A3-7030B1D3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1657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2021-09-09T12:31:00Z</cp:lastPrinted>
  <dcterms:created xsi:type="dcterms:W3CDTF">2021-09-10T11:31:00Z</dcterms:created>
  <dcterms:modified xsi:type="dcterms:W3CDTF">2021-09-10T11:31:00Z</dcterms:modified>
</cp:coreProperties>
</file>