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FC30B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C30B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FC30BC">
        <w:rPr>
          <w:sz w:val="22"/>
          <w:szCs w:val="22"/>
        </w:rPr>
        <w:t>2021-09-09</w:t>
      </w:r>
    </w:p>
    <w:p w:rsidR="00FC30BC" w:rsidRPr="00FC30BC" w:rsidRDefault="00FC30BC" w:rsidP="00FB7F50">
      <w:pPr>
        <w:spacing w:after="40"/>
        <w:rPr>
          <w:b/>
          <w:bCs/>
          <w:sz w:val="22"/>
          <w:szCs w:val="22"/>
        </w:rPr>
      </w:pPr>
      <w:r w:rsidRPr="00FC30BC">
        <w:rPr>
          <w:b/>
          <w:bCs/>
          <w:sz w:val="22"/>
          <w:szCs w:val="22"/>
        </w:rPr>
        <w:t>Politechnika Rzeszowska</w:t>
      </w:r>
    </w:p>
    <w:p w:rsidR="00FB7F50" w:rsidRPr="002245BE" w:rsidRDefault="00FC30BC" w:rsidP="00FB7F50">
      <w:pPr>
        <w:spacing w:after="40"/>
        <w:rPr>
          <w:b/>
          <w:bCs/>
          <w:sz w:val="22"/>
          <w:szCs w:val="22"/>
        </w:rPr>
      </w:pPr>
      <w:r w:rsidRPr="00FC30BC">
        <w:rPr>
          <w:b/>
          <w:bCs/>
          <w:sz w:val="22"/>
          <w:szCs w:val="22"/>
        </w:rPr>
        <w:t>Dział Zamówień Publicznych</w:t>
      </w:r>
    </w:p>
    <w:p w:rsidR="00FB7F50" w:rsidRPr="002245BE" w:rsidRDefault="00FC30BC" w:rsidP="00FB7F50">
      <w:pPr>
        <w:rPr>
          <w:sz w:val="22"/>
          <w:szCs w:val="22"/>
        </w:rPr>
      </w:pPr>
      <w:r w:rsidRPr="00FC30B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FC30BC">
        <w:rPr>
          <w:sz w:val="22"/>
          <w:szCs w:val="22"/>
        </w:rPr>
        <w:t>12</w:t>
      </w:r>
    </w:p>
    <w:p w:rsidR="00FB7F50" w:rsidRPr="002245BE" w:rsidRDefault="00FC30BC" w:rsidP="00FB7F50">
      <w:pPr>
        <w:rPr>
          <w:sz w:val="22"/>
          <w:szCs w:val="22"/>
        </w:rPr>
      </w:pPr>
      <w:r w:rsidRPr="00FC30B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FC30BC">
        <w:rPr>
          <w:sz w:val="22"/>
          <w:szCs w:val="22"/>
        </w:rPr>
        <w:t>Rzeszów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FC30BC" w:rsidRPr="00607F9B" w:rsidTr="006C76A4">
        <w:trPr>
          <w:trHeight w:val="638"/>
        </w:trPr>
        <w:tc>
          <w:tcPr>
            <w:tcW w:w="959" w:type="dxa"/>
            <w:shd w:val="clear" w:color="auto" w:fill="auto"/>
          </w:tcPr>
          <w:p w:rsidR="00FC30BC" w:rsidRPr="00607F9B" w:rsidRDefault="00FC30BC" w:rsidP="006C76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C30BC" w:rsidRPr="00607F9B" w:rsidRDefault="00FC30BC" w:rsidP="006C76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C30B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C30BC">
              <w:rPr>
                <w:b/>
                <w:bCs/>
                <w:sz w:val="22"/>
                <w:szCs w:val="22"/>
              </w:rPr>
              <w:t>Dostawa aparatury i materiałów do laboratoriów.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C30BC">
              <w:rPr>
                <w:b/>
                <w:sz w:val="22"/>
                <w:szCs w:val="22"/>
              </w:rPr>
              <w:t>NA/O/177/2021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0A4B55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C30BC" w:rsidRPr="00FC30BC">
        <w:rPr>
          <w:b/>
          <w:sz w:val="22"/>
          <w:szCs w:val="22"/>
        </w:rPr>
        <w:t>Politechnika Rzeszowska</w:t>
      </w:r>
      <w:r w:rsidR="000A4B55">
        <w:rPr>
          <w:b/>
          <w:sz w:val="22"/>
          <w:szCs w:val="22"/>
        </w:rPr>
        <w:t>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C30BC" w:rsidRPr="00FC30BC">
        <w:rPr>
          <w:sz w:val="22"/>
          <w:szCs w:val="22"/>
        </w:rPr>
        <w:t>(</w:t>
      </w:r>
      <w:proofErr w:type="spellStart"/>
      <w:r w:rsidR="00FC30BC" w:rsidRPr="00FC30BC">
        <w:rPr>
          <w:sz w:val="22"/>
          <w:szCs w:val="22"/>
        </w:rPr>
        <w:t>t.j</w:t>
      </w:r>
      <w:proofErr w:type="spellEnd"/>
      <w:r w:rsidR="00FC30BC" w:rsidRPr="00FC30BC">
        <w:rPr>
          <w:sz w:val="22"/>
          <w:szCs w:val="22"/>
        </w:rPr>
        <w:t xml:space="preserve">. </w:t>
      </w:r>
      <w:proofErr w:type="spellStart"/>
      <w:r w:rsidR="00FC30BC" w:rsidRPr="00FC30BC">
        <w:rPr>
          <w:sz w:val="22"/>
          <w:szCs w:val="22"/>
        </w:rPr>
        <w:t>Dz.U</w:t>
      </w:r>
      <w:proofErr w:type="spellEnd"/>
      <w:r w:rsidR="00FC30BC" w:rsidRPr="00FC30BC">
        <w:rPr>
          <w:sz w:val="22"/>
          <w:szCs w:val="22"/>
        </w:rPr>
        <w:t>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FC30BC" w:rsidTr="006C76A4">
        <w:trPr>
          <w:cantSplit/>
        </w:trPr>
        <w:tc>
          <w:tcPr>
            <w:tcW w:w="9498" w:type="dxa"/>
          </w:tcPr>
          <w:p w:rsidR="00FC30BC" w:rsidRPr="00D26ED6" w:rsidRDefault="00FC30BC" w:rsidP="006C76A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C30BC">
              <w:rPr>
                <w:b/>
                <w:sz w:val="22"/>
                <w:szCs w:val="22"/>
              </w:rPr>
              <w:t xml:space="preserve">Quatro </w:t>
            </w:r>
            <w:proofErr w:type="spellStart"/>
            <w:r w:rsidRPr="00FC30BC">
              <w:rPr>
                <w:b/>
                <w:sz w:val="22"/>
                <w:szCs w:val="22"/>
              </w:rPr>
              <w:t>Computers</w:t>
            </w:r>
            <w:proofErr w:type="spellEnd"/>
            <w:r w:rsidRPr="00FC30BC">
              <w:rPr>
                <w:b/>
                <w:sz w:val="22"/>
                <w:szCs w:val="22"/>
              </w:rPr>
              <w:t xml:space="preserve"> Maciej Zachara</w:t>
            </w:r>
          </w:p>
          <w:p w:rsidR="00FC30BC" w:rsidRPr="009F0E5C" w:rsidRDefault="00FC30BC" w:rsidP="006C76A4">
            <w:pPr>
              <w:jc w:val="both"/>
              <w:rPr>
                <w:bCs/>
                <w:sz w:val="22"/>
                <w:szCs w:val="22"/>
              </w:rPr>
            </w:pPr>
            <w:r w:rsidRPr="00FC30BC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30B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C30BC" w:rsidRPr="009F0E5C" w:rsidRDefault="00FC30BC" w:rsidP="006C76A4">
            <w:pPr>
              <w:jc w:val="both"/>
              <w:rPr>
                <w:bCs/>
                <w:sz w:val="22"/>
                <w:szCs w:val="22"/>
              </w:rPr>
            </w:pPr>
            <w:r w:rsidRPr="00FC30BC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30BC">
              <w:rPr>
                <w:bCs/>
                <w:sz w:val="22"/>
                <w:szCs w:val="22"/>
              </w:rPr>
              <w:t>Rzeszów</w:t>
            </w:r>
          </w:p>
          <w:p w:rsidR="00FC30BC" w:rsidRDefault="00FC30BC" w:rsidP="006C76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C30BC" w:rsidRPr="00211A34" w:rsidRDefault="00FC30BC" w:rsidP="006C76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C30B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C30BC">
              <w:rPr>
                <w:sz w:val="22"/>
                <w:szCs w:val="22"/>
              </w:rPr>
              <w:t>Wektorowy analizator obwodów z wbudowanym generatorem.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C30BC">
              <w:rPr>
                <w:b/>
                <w:sz w:val="22"/>
                <w:szCs w:val="22"/>
              </w:rPr>
              <w:t>31 463.40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C30BC" w:rsidRPr="00D26ED6" w:rsidRDefault="00FC30BC" w:rsidP="006C76A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C30BC" w:rsidRDefault="00FC30BC" w:rsidP="006C76A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C30BC">
              <w:t>Oferta zgodna z wymaganiami Zamawiającego.</w:t>
            </w:r>
          </w:p>
        </w:tc>
      </w:tr>
      <w:tr w:rsidR="00FC30BC" w:rsidTr="006C76A4">
        <w:trPr>
          <w:cantSplit/>
        </w:trPr>
        <w:tc>
          <w:tcPr>
            <w:tcW w:w="9498" w:type="dxa"/>
          </w:tcPr>
          <w:p w:rsidR="00FC30BC" w:rsidRPr="00D26ED6" w:rsidRDefault="00FC30BC" w:rsidP="006C76A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C30BC">
              <w:rPr>
                <w:b/>
                <w:sz w:val="22"/>
                <w:szCs w:val="22"/>
              </w:rPr>
              <w:t xml:space="preserve">Guenther Polska </w:t>
            </w:r>
            <w:proofErr w:type="spellStart"/>
            <w:r w:rsidRPr="00FC30BC">
              <w:rPr>
                <w:b/>
                <w:sz w:val="22"/>
                <w:szCs w:val="22"/>
              </w:rPr>
              <w:t>Sp</w:t>
            </w:r>
            <w:proofErr w:type="spellEnd"/>
            <w:r w:rsidRPr="00FC30BC">
              <w:rPr>
                <w:b/>
                <w:sz w:val="22"/>
                <w:szCs w:val="22"/>
              </w:rPr>
              <w:t xml:space="preserve"> z o.o.</w:t>
            </w:r>
          </w:p>
          <w:p w:rsidR="00FC30BC" w:rsidRPr="009F0E5C" w:rsidRDefault="00FC30BC" w:rsidP="006C76A4">
            <w:pPr>
              <w:jc w:val="both"/>
              <w:rPr>
                <w:bCs/>
                <w:sz w:val="22"/>
                <w:szCs w:val="22"/>
              </w:rPr>
            </w:pPr>
            <w:r w:rsidRPr="00FC30BC">
              <w:rPr>
                <w:bCs/>
                <w:sz w:val="22"/>
                <w:szCs w:val="22"/>
              </w:rPr>
              <w:t>ul. Wrocławska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30BC">
              <w:rPr>
                <w:bCs/>
                <w:sz w:val="22"/>
                <w:szCs w:val="22"/>
              </w:rPr>
              <w:t>27C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C30BC" w:rsidRPr="009F0E5C" w:rsidRDefault="00FC30BC" w:rsidP="006C76A4">
            <w:pPr>
              <w:jc w:val="both"/>
              <w:rPr>
                <w:bCs/>
                <w:sz w:val="22"/>
                <w:szCs w:val="22"/>
              </w:rPr>
            </w:pPr>
            <w:r w:rsidRPr="00FC30BC">
              <w:rPr>
                <w:bCs/>
                <w:sz w:val="22"/>
                <w:szCs w:val="22"/>
              </w:rPr>
              <w:t>55-095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30BC">
              <w:rPr>
                <w:bCs/>
                <w:sz w:val="22"/>
                <w:szCs w:val="22"/>
              </w:rPr>
              <w:t>Długołęka</w:t>
            </w:r>
          </w:p>
          <w:p w:rsidR="00FC30BC" w:rsidRDefault="00FC30BC" w:rsidP="006C76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C30BC" w:rsidRPr="00211A34" w:rsidRDefault="00FC30BC" w:rsidP="006C76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C30B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C30BC">
              <w:rPr>
                <w:sz w:val="22"/>
                <w:szCs w:val="22"/>
              </w:rPr>
              <w:t>Druty termoparowe typu B.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C30BC">
              <w:rPr>
                <w:b/>
                <w:sz w:val="22"/>
                <w:szCs w:val="22"/>
              </w:rPr>
              <w:t>30 479.40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C30BC" w:rsidRPr="00D26ED6" w:rsidRDefault="00FC30BC" w:rsidP="006C76A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C30BC" w:rsidRDefault="00FC30BC" w:rsidP="006C76A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C30BC">
              <w:t>Oferta zgodna z wymaganiami Zamawiającego.</w:t>
            </w:r>
          </w:p>
        </w:tc>
      </w:tr>
      <w:tr w:rsidR="00FC30BC" w:rsidTr="006C76A4">
        <w:trPr>
          <w:cantSplit/>
        </w:trPr>
        <w:tc>
          <w:tcPr>
            <w:tcW w:w="9498" w:type="dxa"/>
          </w:tcPr>
          <w:p w:rsidR="00FC30BC" w:rsidRPr="00D26ED6" w:rsidRDefault="00FC30BC" w:rsidP="006C76A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C30BC">
              <w:rPr>
                <w:b/>
                <w:sz w:val="22"/>
                <w:szCs w:val="22"/>
              </w:rPr>
              <w:t>AB SYSTEM Andrzej Białoń</w:t>
            </w:r>
          </w:p>
          <w:p w:rsidR="00FC30BC" w:rsidRPr="009F0E5C" w:rsidRDefault="00FC30BC" w:rsidP="006C76A4">
            <w:pPr>
              <w:jc w:val="both"/>
              <w:rPr>
                <w:bCs/>
                <w:sz w:val="22"/>
                <w:szCs w:val="22"/>
              </w:rPr>
            </w:pPr>
            <w:r w:rsidRPr="00FC30BC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30BC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C30BC" w:rsidRPr="009F0E5C" w:rsidRDefault="00FC30BC" w:rsidP="006C76A4">
            <w:pPr>
              <w:jc w:val="both"/>
              <w:rPr>
                <w:bCs/>
                <w:sz w:val="22"/>
                <w:szCs w:val="22"/>
              </w:rPr>
            </w:pPr>
            <w:r w:rsidRPr="00FC30BC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30BC">
              <w:rPr>
                <w:bCs/>
                <w:sz w:val="22"/>
                <w:szCs w:val="22"/>
              </w:rPr>
              <w:t>Zagórzany</w:t>
            </w:r>
          </w:p>
          <w:p w:rsidR="00FC30BC" w:rsidRDefault="00FC30BC" w:rsidP="006C76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C30BC" w:rsidRPr="00211A34" w:rsidRDefault="00FC30BC" w:rsidP="006C76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C30BC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C30BC">
              <w:rPr>
                <w:sz w:val="22"/>
                <w:szCs w:val="22"/>
              </w:rPr>
              <w:t xml:space="preserve">Materiały laboratoryjne do zastosowania w procesach </w:t>
            </w:r>
            <w:proofErr w:type="spellStart"/>
            <w:r w:rsidRPr="00FC30BC">
              <w:rPr>
                <w:sz w:val="22"/>
                <w:szCs w:val="22"/>
              </w:rPr>
              <w:t>elektropolerowania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C30BC">
              <w:rPr>
                <w:b/>
                <w:sz w:val="22"/>
                <w:szCs w:val="22"/>
              </w:rPr>
              <w:t>9 618.14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C30BC" w:rsidRPr="00D26ED6" w:rsidRDefault="00FC30BC" w:rsidP="006C76A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C30BC" w:rsidRDefault="00FC30BC" w:rsidP="006C76A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C30BC">
              <w:t>Oferta zgodna z wymaganiami Zamawiającego.</w:t>
            </w:r>
          </w:p>
        </w:tc>
      </w:tr>
      <w:tr w:rsidR="00FC30BC" w:rsidTr="006C76A4">
        <w:trPr>
          <w:cantSplit/>
        </w:trPr>
        <w:tc>
          <w:tcPr>
            <w:tcW w:w="9498" w:type="dxa"/>
          </w:tcPr>
          <w:p w:rsidR="00FC30BC" w:rsidRPr="00D26ED6" w:rsidRDefault="00FC30BC" w:rsidP="006C76A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C30BC">
              <w:rPr>
                <w:b/>
                <w:sz w:val="22"/>
                <w:szCs w:val="22"/>
              </w:rPr>
              <w:t>AB SYSTEM Andrzej Białoń</w:t>
            </w:r>
          </w:p>
          <w:p w:rsidR="00FC30BC" w:rsidRPr="009F0E5C" w:rsidRDefault="00FC30BC" w:rsidP="006C76A4">
            <w:pPr>
              <w:jc w:val="both"/>
              <w:rPr>
                <w:bCs/>
                <w:sz w:val="22"/>
                <w:szCs w:val="22"/>
              </w:rPr>
            </w:pPr>
            <w:r w:rsidRPr="00FC30BC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30BC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C30BC" w:rsidRPr="009F0E5C" w:rsidRDefault="00FC30BC" w:rsidP="006C76A4">
            <w:pPr>
              <w:jc w:val="both"/>
              <w:rPr>
                <w:bCs/>
                <w:sz w:val="22"/>
                <w:szCs w:val="22"/>
              </w:rPr>
            </w:pPr>
            <w:r w:rsidRPr="00FC30BC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30BC">
              <w:rPr>
                <w:bCs/>
                <w:sz w:val="22"/>
                <w:szCs w:val="22"/>
              </w:rPr>
              <w:t>Zagórzany</w:t>
            </w:r>
          </w:p>
          <w:p w:rsidR="00FC30BC" w:rsidRDefault="00FC30BC" w:rsidP="006C76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C30BC" w:rsidRPr="00211A34" w:rsidRDefault="00FC30BC" w:rsidP="006C76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C30BC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C30BC">
              <w:rPr>
                <w:sz w:val="22"/>
                <w:szCs w:val="22"/>
              </w:rPr>
              <w:t>Odczynniki do trawienia i mycia próbek z nadstopu niklu.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C30BC">
              <w:rPr>
                <w:b/>
                <w:sz w:val="22"/>
                <w:szCs w:val="22"/>
              </w:rPr>
              <w:t>5 483.34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C30BC" w:rsidRPr="00D26ED6" w:rsidRDefault="00FC30BC" w:rsidP="006C76A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C30BC" w:rsidRDefault="00FC30BC" w:rsidP="006C76A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C30BC">
              <w:t>Oferta zgodna z wymaganiami Zamawiającego.</w:t>
            </w:r>
          </w:p>
        </w:tc>
      </w:tr>
      <w:tr w:rsidR="00FC30BC" w:rsidTr="006C76A4">
        <w:trPr>
          <w:cantSplit/>
        </w:trPr>
        <w:tc>
          <w:tcPr>
            <w:tcW w:w="9498" w:type="dxa"/>
          </w:tcPr>
          <w:p w:rsidR="00FC30BC" w:rsidRPr="00D26ED6" w:rsidRDefault="00FC30BC" w:rsidP="006C76A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C30BC">
              <w:rPr>
                <w:b/>
                <w:sz w:val="22"/>
                <w:szCs w:val="22"/>
              </w:rPr>
              <w:lastRenderedPageBreak/>
              <w:t>BIO-RAD</w:t>
            </w:r>
            <w:proofErr w:type="spellEnd"/>
            <w:r w:rsidRPr="00FC30BC">
              <w:rPr>
                <w:b/>
                <w:sz w:val="22"/>
                <w:szCs w:val="22"/>
              </w:rPr>
              <w:t xml:space="preserve"> Polska sp. z o.o.</w:t>
            </w:r>
          </w:p>
          <w:p w:rsidR="00FC30BC" w:rsidRPr="009F0E5C" w:rsidRDefault="00FC30BC" w:rsidP="006C76A4">
            <w:pPr>
              <w:jc w:val="both"/>
              <w:rPr>
                <w:bCs/>
                <w:sz w:val="22"/>
                <w:szCs w:val="22"/>
              </w:rPr>
            </w:pPr>
            <w:r w:rsidRPr="00FC30BC">
              <w:rPr>
                <w:bCs/>
                <w:sz w:val="22"/>
                <w:szCs w:val="22"/>
              </w:rPr>
              <w:t>Nakielska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30BC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C30BC" w:rsidRPr="009F0E5C" w:rsidRDefault="00FC30BC" w:rsidP="006C76A4">
            <w:pPr>
              <w:jc w:val="both"/>
              <w:rPr>
                <w:bCs/>
                <w:sz w:val="22"/>
                <w:szCs w:val="22"/>
              </w:rPr>
            </w:pPr>
            <w:r w:rsidRPr="00FC30BC">
              <w:rPr>
                <w:bCs/>
                <w:sz w:val="22"/>
                <w:szCs w:val="22"/>
              </w:rPr>
              <w:t>01-106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C30BC">
              <w:rPr>
                <w:bCs/>
                <w:sz w:val="22"/>
                <w:szCs w:val="22"/>
              </w:rPr>
              <w:t>Warszawa</w:t>
            </w:r>
          </w:p>
          <w:p w:rsidR="00FC30BC" w:rsidRDefault="00FC30BC" w:rsidP="006C76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C30BC" w:rsidRPr="00211A34" w:rsidRDefault="00FC30BC" w:rsidP="006C76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C30BC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C30BC">
              <w:rPr>
                <w:sz w:val="22"/>
                <w:szCs w:val="22"/>
              </w:rPr>
              <w:t>Barwnik + szkło laboratoryjne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C30BC">
              <w:rPr>
                <w:b/>
                <w:sz w:val="22"/>
                <w:szCs w:val="22"/>
              </w:rPr>
              <w:t>4 640.54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C30BC" w:rsidRPr="00D26ED6" w:rsidRDefault="00FC30BC" w:rsidP="006C76A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C30BC" w:rsidRDefault="00FC30BC" w:rsidP="006C76A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C30BC">
              <w:t>Oferta zgodna z wymaganiami Zamawiającego.</w:t>
            </w:r>
          </w:p>
        </w:tc>
      </w:tr>
    </w:tbl>
    <w:p w:rsidR="003A0AFC" w:rsidRPr="00756CDA" w:rsidRDefault="00CC2685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Szczegóły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3261"/>
      </w:tblGrid>
      <w:tr w:rsidR="00CC2685" w:rsidRPr="00CC2685" w:rsidTr="00CC2685">
        <w:tc>
          <w:tcPr>
            <w:tcW w:w="993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Nazwa i adres wykonawcy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Cena oferty</w:t>
            </w:r>
          </w:p>
        </w:tc>
      </w:tr>
      <w:tr w:rsidR="00CC2685" w:rsidRPr="00CC2685" w:rsidTr="00CC2685">
        <w:tc>
          <w:tcPr>
            <w:tcW w:w="993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CC2685" w:rsidRPr="00CC2685" w:rsidRDefault="00CC2685" w:rsidP="006C76A4">
            <w:pPr>
              <w:spacing w:before="40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AB SYSTEM Andrzej Białoń</w:t>
            </w:r>
          </w:p>
          <w:p w:rsidR="00CC2685" w:rsidRPr="00CC2685" w:rsidRDefault="00CC2685" w:rsidP="006C76A4">
            <w:pPr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 xml:space="preserve">Klęczany 165 </w:t>
            </w:r>
          </w:p>
          <w:p w:rsidR="00CC2685" w:rsidRPr="00CC2685" w:rsidRDefault="00CC2685" w:rsidP="006C76A4">
            <w:pPr>
              <w:spacing w:after="120"/>
              <w:jc w:val="both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38-333 Zagórzany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9 618.14 zł</w:t>
            </w:r>
          </w:p>
        </w:tc>
      </w:tr>
      <w:tr w:rsidR="00CC2685" w:rsidRPr="00CC2685" w:rsidTr="00CC2685">
        <w:tc>
          <w:tcPr>
            <w:tcW w:w="993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CC2685" w:rsidRPr="00CC2685" w:rsidRDefault="00CC2685" w:rsidP="006C76A4">
            <w:pPr>
              <w:spacing w:before="40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AB SYSTEM Andrzej Białoń</w:t>
            </w:r>
          </w:p>
          <w:p w:rsidR="00CC2685" w:rsidRPr="00CC2685" w:rsidRDefault="00CC2685" w:rsidP="006C76A4">
            <w:pPr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 xml:space="preserve">Klęczany 165 </w:t>
            </w:r>
          </w:p>
          <w:p w:rsidR="00CC2685" w:rsidRPr="00CC2685" w:rsidRDefault="00CC2685" w:rsidP="006C76A4">
            <w:pPr>
              <w:spacing w:after="120"/>
              <w:jc w:val="both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38-333 Zagórzany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5 483.34 zł</w:t>
            </w:r>
          </w:p>
        </w:tc>
      </w:tr>
      <w:tr w:rsidR="00CC2685" w:rsidRPr="00CC2685" w:rsidTr="00CC2685">
        <w:tc>
          <w:tcPr>
            <w:tcW w:w="993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CC2685" w:rsidRPr="00CC2685" w:rsidRDefault="00CC2685" w:rsidP="006C76A4">
            <w:pPr>
              <w:spacing w:before="40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TH GEYER POLSKA Sp. z o.o.</w:t>
            </w:r>
          </w:p>
          <w:p w:rsidR="00CC2685" w:rsidRPr="00CC2685" w:rsidRDefault="00CC2685" w:rsidP="006C76A4">
            <w:pPr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 xml:space="preserve">ul. Czeska 22a </w:t>
            </w:r>
          </w:p>
          <w:p w:rsidR="00CC2685" w:rsidRPr="00CC2685" w:rsidRDefault="00CC2685" w:rsidP="006C76A4">
            <w:pPr>
              <w:spacing w:after="120"/>
              <w:jc w:val="both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03-902 Warszawa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11 817.84 zł</w:t>
            </w:r>
          </w:p>
        </w:tc>
      </w:tr>
      <w:tr w:rsidR="00CC2685" w:rsidRPr="00CC2685" w:rsidTr="00CC2685">
        <w:tc>
          <w:tcPr>
            <w:tcW w:w="993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CC2685" w:rsidRPr="00CC2685" w:rsidRDefault="00CC2685" w:rsidP="006C76A4">
            <w:pPr>
              <w:spacing w:before="40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ALCHEM Grupa Sp. z o.o.</w:t>
            </w:r>
          </w:p>
          <w:p w:rsidR="00CC2685" w:rsidRPr="00CC2685" w:rsidRDefault="00CC2685" w:rsidP="006C76A4">
            <w:pPr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 xml:space="preserve">Polna 21 </w:t>
            </w:r>
          </w:p>
          <w:p w:rsidR="00CC2685" w:rsidRPr="00CC2685" w:rsidRDefault="00CC2685" w:rsidP="006C76A4">
            <w:pPr>
              <w:spacing w:after="120"/>
              <w:jc w:val="both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87-100 Toruń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9 619.50 zł</w:t>
            </w:r>
          </w:p>
        </w:tc>
      </w:tr>
      <w:tr w:rsidR="00CC2685" w:rsidRPr="00CC2685" w:rsidTr="00CC2685">
        <w:tc>
          <w:tcPr>
            <w:tcW w:w="993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CC2685" w:rsidRPr="00CC2685" w:rsidRDefault="00CC2685" w:rsidP="006C76A4">
            <w:pPr>
              <w:spacing w:before="40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ALCHEM Grupa Sp. z o.o.</w:t>
            </w:r>
          </w:p>
          <w:p w:rsidR="00CC2685" w:rsidRPr="00CC2685" w:rsidRDefault="00CC2685" w:rsidP="006C76A4">
            <w:pPr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 xml:space="preserve">Polna 21 </w:t>
            </w:r>
          </w:p>
          <w:p w:rsidR="00CC2685" w:rsidRPr="00CC2685" w:rsidRDefault="00CC2685" w:rsidP="006C76A4">
            <w:pPr>
              <w:spacing w:after="120"/>
              <w:jc w:val="both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87-100 Toruń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7 011.00 zł</w:t>
            </w:r>
          </w:p>
        </w:tc>
      </w:tr>
      <w:tr w:rsidR="00CC2685" w:rsidRPr="00CC2685" w:rsidTr="00CC2685">
        <w:tc>
          <w:tcPr>
            <w:tcW w:w="993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CC2685" w:rsidRPr="00CC2685" w:rsidRDefault="00CC2685" w:rsidP="006C76A4">
            <w:pPr>
              <w:spacing w:before="40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Element Urszula Bryja</w:t>
            </w:r>
          </w:p>
          <w:p w:rsidR="00CC2685" w:rsidRPr="00CC2685" w:rsidRDefault="00CC2685" w:rsidP="006C76A4">
            <w:pPr>
              <w:rPr>
                <w:sz w:val="20"/>
                <w:szCs w:val="22"/>
              </w:rPr>
            </w:pPr>
            <w:proofErr w:type="spellStart"/>
            <w:r w:rsidRPr="00CC2685">
              <w:rPr>
                <w:sz w:val="20"/>
                <w:szCs w:val="22"/>
              </w:rPr>
              <w:t>Prof</w:t>
            </w:r>
            <w:proofErr w:type="spellEnd"/>
            <w:r w:rsidRPr="00CC2685">
              <w:rPr>
                <w:sz w:val="20"/>
                <w:szCs w:val="22"/>
              </w:rPr>
              <w:t xml:space="preserve"> L. </w:t>
            </w:r>
            <w:proofErr w:type="spellStart"/>
            <w:r w:rsidRPr="00CC2685">
              <w:rPr>
                <w:sz w:val="20"/>
                <w:szCs w:val="22"/>
              </w:rPr>
              <w:t>Chmaja</w:t>
            </w:r>
            <w:proofErr w:type="spellEnd"/>
            <w:r w:rsidRPr="00CC2685">
              <w:rPr>
                <w:sz w:val="20"/>
                <w:szCs w:val="22"/>
              </w:rPr>
              <w:t xml:space="preserve"> 4 </w:t>
            </w:r>
          </w:p>
          <w:p w:rsidR="00CC2685" w:rsidRPr="00CC2685" w:rsidRDefault="00CC2685" w:rsidP="006C76A4">
            <w:pPr>
              <w:spacing w:after="120"/>
              <w:jc w:val="both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35-021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11 071.96 zł</w:t>
            </w:r>
          </w:p>
        </w:tc>
      </w:tr>
      <w:tr w:rsidR="00CC2685" w:rsidRPr="00CC2685" w:rsidTr="00CC2685">
        <w:tc>
          <w:tcPr>
            <w:tcW w:w="993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CC2685" w:rsidRPr="00CC2685" w:rsidRDefault="00CC2685" w:rsidP="006C76A4">
            <w:pPr>
              <w:spacing w:before="40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Element Urszula Bryja</w:t>
            </w:r>
          </w:p>
          <w:p w:rsidR="00CC2685" w:rsidRPr="00CC2685" w:rsidRDefault="00CC2685" w:rsidP="006C76A4">
            <w:pPr>
              <w:rPr>
                <w:sz w:val="20"/>
                <w:szCs w:val="22"/>
              </w:rPr>
            </w:pPr>
            <w:proofErr w:type="spellStart"/>
            <w:r w:rsidRPr="00CC2685">
              <w:rPr>
                <w:sz w:val="20"/>
                <w:szCs w:val="22"/>
              </w:rPr>
              <w:t>Prof</w:t>
            </w:r>
            <w:proofErr w:type="spellEnd"/>
            <w:r w:rsidRPr="00CC2685">
              <w:rPr>
                <w:sz w:val="20"/>
                <w:szCs w:val="22"/>
              </w:rPr>
              <w:t xml:space="preserve"> L. </w:t>
            </w:r>
            <w:proofErr w:type="spellStart"/>
            <w:r w:rsidRPr="00CC2685">
              <w:rPr>
                <w:sz w:val="20"/>
                <w:szCs w:val="22"/>
              </w:rPr>
              <w:t>Chmaja</w:t>
            </w:r>
            <w:proofErr w:type="spellEnd"/>
            <w:r w:rsidRPr="00CC2685">
              <w:rPr>
                <w:sz w:val="20"/>
                <w:szCs w:val="22"/>
              </w:rPr>
              <w:t xml:space="preserve"> 4 </w:t>
            </w:r>
          </w:p>
          <w:p w:rsidR="00CC2685" w:rsidRPr="00CC2685" w:rsidRDefault="00CC2685" w:rsidP="006C76A4">
            <w:pPr>
              <w:spacing w:after="120"/>
              <w:jc w:val="both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35-021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6 974.47 zł</w:t>
            </w:r>
          </w:p>
        </w:tc>
      </w:tr>
      <w:tr w:rsidR="00CC2685" w:rsidRPr="00CC2685" w:rsidTr="00CC2685">
        <w:tc>
          <w:tcPr>
            <w:tcW w:w="993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CC2685" w:rsidRPr="00CC2685" w:rsidRDefault="00CC2685" w:rsidP="006C76A4">
            <w:pPr>
              <w:spacing w:before="40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Element Urszula Bryja</w:t>
            </w:r>
          </w:p>
          <w:p w:rsidR="00CC2685" w:rsidRPr="00CC2685" w:rsidRDefault="00CC2685" w:rsidP="006C76A4">
            <w:pPr>
              <w:rPr>
                <w:sz w:val="20"/>
                <w:szCs w:val="22"/>
              </w:rPr>
            </w:pPr>
            <w:proofErr w:type="spellStart"/>
            <w:r w:rsidRPr="00CC2685">
              <w:rPr>
                <w:sz w:val="20"/>
                <w:szCs w:val="22"/>
              </w:rPr>
              <w:t>Prof</w:t>
            </w:r>
            <w:proofErr w:type="spellEnd"/>
            <w:r w:rsidRPr="00CC2685">
              <w:rPr>
                <w:sz w:val="20"/>
                <w:szCs w:val="22"/>
              </w:rPr>
              <w:t xml:space="preserve"> L. </w:t>
            </w:r>
            <w:proofErr w:type="spellStart"/>
            <w:r w:rsidRPr="00CC2685">
              <w:rPr>
                <w:sz w:val="20"/>
                <w:szCs w:val="22"/>
              </w:rPr>
              <w:t>Chmaja</w:t>
            </w:r>
            <w:proofErr w:type="spellEnd"/>
            <w:r w:rsidRPr="00CC2685">
              <w:rPr>
                <w:sz w:val="20"/>
                <w:szCs w:val="22"/>
              </w:rPr>
              <w:t xml:space="preserve"> 4 </w:t>
            </w:r>
          </w:p>
          <w:p w:rsidR="00CC2685" w:rsidRPr="00CC2685" w:rsidRDefault="00CC2685" w:rsidP="006C76A4">
            <w:pPr>
              <w:spacing w:after="120"/>
              <w:jc w:val="both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35-021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5 214.71 zł</w:t>
            </w:r>
          </w:p>
        </w:tc>
      </w:tr>
      <w:tr w:rsidR="00CC2685" w:rsidRPr="00CC2685" w:rsidTr="00CC2685">
        <w:tc>
          <w:tcPr>
            <w:tcW w:w="993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C2685" w:rsidRPr="00CC2685" w:rsidRDefault="00CC2685" w:rsidP="006C76A4">
            <w:pPr>
              <w:spacing w:before="40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 xml:space="preserve">Guenther Polska </w:t>
            </w:r>
            <w:proofErr w:type="spellStart"/>
            <w:r w:rsidRPr="00CC2685">
              <w:rPr>
                <w:sz w:val="20"/>
                <w:szCs w:val="22"/>
              </w:rPr>
              <w:t>Sp</w:t>
            </w:r>
            <w:proofErr w:type="spellEnd"/>
            <w:r w:rsidRPr="00CC2685">
              <w:rPr>
                <w:sz w:val="20"/>
                <w:szCs w:val="22"/>
              </w:rPr>
              <w:t xml:space="preserve"> z o.o.</w:t>
            </w:r>
          </w:p>
          <w:p w:rsidR="00CC2685" w:rsidRPr="00CC2685" w:rsidRDefault="00CC2685" w:rsidP="006C76A4">
            <w:pPr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 xml:space="preserve">ul. Wrocławska 27C </w:t>
            </w:r>
          </w:p>
          <w:p w:rsidR="00CC2685" w:rsidRPr="00CC2685" w:rsidRDefault="00CC2685" w:rsidP="006C76A4">
            <w:pPr>
              <w:spacing w:after="120"/>
              <w:jc w:val="both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55-095 Długołęka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30 479.40 zł</w:t>
            </w:r>
          </w:p>
        </w:tc>
      </w:tr>
      <w:tr w:rsidR="00CC2685" w:rsidRPr="00CC2685" w:rsidTr="00CC2685">
        <w:tc>
          <w:tcPr>
            <w:tcW w:w="993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C2685" w:rsidRPr="00CC2685" w:rsidRDefault="00CC2685" w:rsidP="006C76A4">
            <w:pPr>
              <w:spacing w:before="40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 xml:space="preserve">Quatro </w:t>
            </w:r>
            <w:proofErr w:type="spellStart"/>
            <w:r w:rsidRPr="00CC2685">
              <w:rPr>
                <w:sz w:val="20"/>
                <w:szCs w:val="22"/>
              </w:rPr>
              <w:t>Computers</w:t>
            </w:r>
            <w:proofErr w:type="spellEnd"/>
            <w:r w:rsidRPr="00CC2685">
              <w:rPr>
                <w:sz w:val="20"/>
                <w:szCs w:val="22"/>
              </w:rPr>
              <w:t xml:space="preserve"> Maciej Zachara</w:t>
            </w:r>
          </w:p>
          <w:p w:rsidR="00CC2685" w:rsidRPr="00CC2685" w:rsidRDefault="00CC2685" w:rsidP="006C76A4">
            <w:pPr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 xml:space="preserve">Matejki 2 </w:t>
            </w:r>
          </w:p>
          <w:p w:rsidR="00CC2685" w:rsidRPr="00CC2685" w:rsidRDefault="00CC2685" w:rsidP="006C76A4">
            <w:pPr>
              <w:spacing w:after="120"/>
              <w:jc w:val="both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35-064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31 463.40 zł</w:t>
            </w:r>
          </w:p>
        </w:tc>
      </w:tr>
      <w:tr w:rsidR="00CC2685" w:rsidRPr="00CC2685" w:rsidTr="00CC2685">
        <w:tc>
          <w:tcPr>
            <w:tcW w:w="993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CC2685" w:rsidRPr="00CC2685" w:rsidRDefault="00CC2685" w:rsidP="006C76A4">
            <w:pPr>
              <w:spacing w:before="40"/>
              <w:rPr>
                <w:sz w:val="20"/>
                <w:szCs w:val="22"/>
              </w:rPr>
            </w:pPr>
            <w:proofErr w:type="spellStart"/>
            <w:r w:rsidRPr="00CC2685">
              <w:rPr>
                <w:sz w:val="20"/>
                <w:szCs w:val="22"/>
              </w:rPr>
              <w:t>BIO-RAD</w:t>
            </w:r>
            <w:proofErr w:type="spellEnd"/>
            <w:r w:rsidRPr="00CC2685">
              <w:rPr>
                <w:sz w:val="20"/>
                <w:szCs w:val="22"/>
              </w:rPr>
              <w:t xml:space="preserve"> Polska sp. z o.o.</w:t>
            </w:r>
          </w:p>
          <w:p w:rsidR="00CC2685" w:rsidRPr="00CC2685" w:rsidRDefault="00CC2685" w:rsidP="006C76A4">
            <w:pPr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 xml:space="preserve">Nakielska 3 </w:t>
            </w:r>
          </w:p>
          <w:p w:rsidR="00CC2685" w:rsidRPr="00CC2685" w:rsidRDefault="00CC2685" w:rsidP="006C76A4">
            <w:pPr>
              <w:spacing w:after="120"/>
              <w:jc w:val="both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01-106 Warszawa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C2685" w:rsidRPr="00CC2685" w:rsidRDefault="00CC2685" w:rsidP="006C76A4">
            <w:pPr>
              <w:spacing w:before="120" w:after="120"/>
              <w:jc w:val="center"/>
              <w:rPr>
                <w:sz w:val="20"/>
                <w:szCs w:val="22"/>
              </w:rPr>
            </w:pPr>
            <w:r w:rsidRPr="00CC2685">
              <w:rPr>
                <w:sz w:val="20"/>
                <w:szCs w:val="22"/>
              </w:rPr>
              <w:t>4 640.54 zł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CC2685">
      <w:footerReference w:type="default" r:id="rId6"/>
      <w:pgSz w:w="11906" w:h="16838"/>
      <w:pgMar w:top="567" w:right="1274" w:bottom="567" w:left="1134" w:header="708" w:footer="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3B1" w:rsidRDefault="008233B1">
      <w:r>
        <w:separator/>
      </w:r>
    </w:p>
  </w:endnote>
  <w:endnote w:type="continuationSeparator" w:id="0">
    <w:p w:rsidR="008233B1" w:rsidRDefault="008233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3B1" w:rsidRDefault="008233B1">
      <w:r>
        <w:separator/>
      </w:r>
    </w:p>
  </w:footnote>
  <w:footnote w:type="continuationSeparator" w:id="0">
    <w:p w:rsidR="008233B1" w:rsidRDefault="008233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30BC"/>
    <w:rsid w:val="00022322"/>
    <w:rsid w:val="00042497"/>
    <w:rsid w:val="000A4B55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33B1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420D7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2685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3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420D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420D7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420D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420D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420D7"/>
  </w:style>
  <w:style w:type="paragraph" w:styleId="Tekstpodstawowy">
    <w:name w:val="Body Text"/>
    <w:basedOn w:val="Normalny"/>
    <w:rsid w:val="00A420D7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415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2021-09-09T12:50:00Z</cp:lastPrinted>
  <dcterms:created xsi:type="dcterms:W3CDTF">2021-09-09T12:50:00Z</dcterms:created>
  <dcterms:modified xsi:type="dcterms:W3CDTF">2021-09-09T12:50:00Z</dcterms:modified>
</cp:coreProperties>
</file>