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D47F65" w:rsidRPr="00D47F65">
        <w:rPr>
          <w:b/>
        </w:rPr>
        <w:t>NA/O/200/2021</w:t>
      </w:r>
      <w:r>
        <w:rPr>
          <w:b/>
          <w:lang w:val="pl-PL"/>
        </w:rPr>
        <w:t xml:space="preserve"> </w:t>
      </w:r>
      <w:r w:rsidR="00D47F65" w:rsidRPr="00D47F65">
        <w:rPr>
          <w:lang w:val="pl-PL"/>
        </w:rPr>
        <w:t>Rzeszów</w:t>
      </w:r>
      <w:r w:rsidR="00211900" w:rsidRPr="003209A8">
        <w:t xml:space="preserve">, </w:t>
      </w:r>
      <w:r w:rsidR="00D47F65" w:rsidRPr="00D47F65">
        <w:t>2021-08-26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D47F65" w:rsidRPr="00D47F65">
        <w:t>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D47F65" w:rsidP="00583EF9">
      <w:pPr>
        <w:spacing w:line="360" w:lineRule="auto"/>
        <w:rPr>
          <w:b/>
        </w:rPr>
      </w:pPr>
      <w:r w:rsidRPr="00D47F65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D47F65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D47F65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D47F65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D47F65" w:rsidTr="00F544E2">
        <w:tc>
          <w:tcPr>
            <w:tcW w:w="1510" w:type="dxa"/>
            <w:vAlign w:val="center"/>
          </w:tcPr>
          <w:p w:rsidR="00D47F65" w:rsidRDefault="00D47F65" w:rsidP="00F544E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F6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D47F65" w:rsidRDefault="00D47F65" w:rsidP="00F544E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47F65">
              <w:t>Dostawa przetwornika sześcioosiowego sił i momentów</w:t>
            </w:r>
          </w:p>
          <w:p w:rsidR="00D47F65" w:rsidRDefault="00D47F65" w:rsidP="00F544E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47F65">
              <w:t>38424000-3 - Urządzenia pomiarowe i sterujące</w:t>
            </w:r>
            <w:r>
              <w:t xml:space="preserve"> </w:t>
            </w:r>
          </w:p>
          <w:p w:rsidR="00D47F65" w:rsidRDefault="00D47F65" w:rsidP="00F544E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D47F65" w:rsidRPr="00D47F65" w:rsidRDefault="00D47F65" w:rsidP="00F544E2">
            <w:pPr>
              <w:spacing w:after="120"/>
              <w:jc w:val="both"/>
            </w:pPr>
            <w:r w:rsidRPr="00D47F65">
              <w:t xml:space="preserve"> – średnica przetwornika nie większa nić 20 mm, długość nie większa niż 20 mm,</w:t>
            </w:r>
          </w:p>
          <w:p w:rsidR="00D47F65" w:rsidRPr="00D47F65" w:rsidRDefault="00D47F65" w:rsidP="00F544E2">
            <w:pPr>
              <w:spacing w:after="120"/>
              <w:jc w:val="both"/>
            </w:pPr>
            <w:r w:rsidRPr="00D47F65">
              <w:t>- zakresy pomiarowe (kalibracja metryczna):</w:t>
            </w:r>
          </w:p>
          <w:p w:rsidR="00D47F65" w:rsidRPr="00D47F65" w:rsidRDefault="00D47F65" w:rsidP="00F544E2">
            <w:pPr>
              <w:spacing w:after="120"/>
              <w:jc w:val="both"/>
            </w:pPr>
            <w:r w:rsidRPr="00D47F65">
              <w:t>siły X, Y, Z każda składowa nie mniej niż 50 N (przeciążalność nie mniej niż 200 N)</w:t>
            </w:r>
          </w:p>
          <w:p w:rsidR="00D47F65" w:rsidRPr="00D47F65" w:rsidRDefault="00D47F65" w:rsidP="00F544E2">
            <w:pPr>
              <w:spacing w:after="120"/>
              <w:jc w:val="both"/>
            </w:pPr>
            <w:r w:rsidRPr="00D47F65">
              <w:t xml:space="preserve">momenty X, Y, Z każda składowa nie mniej niż 0.5 </w:t>
            </w:r>
            <w:proofErr w:type="spellStart"/>
            <w:r w:rsidRPr="00D47F65">
              <w:t>Nm</w:t>
            </w:r>
            <w:proofErr w:type="spellEnd"/>
            <w:r w:rsidRPr="00D47F65">
              <w:t xml:space="preserve"> (przeciążalność nie mniej niż 1.5 </w:t>
            </w:r>
            <w:proofErr w:type="spellStart"/>
            <w:r w:rsidRPr="00D47F65">
              <w:t>Nm</w:t>
            </w:r>
            <w:proofErr w:type="spellEnd"/>
            <w:r w:rsidRPr="00D47F65">
              <w:t>)</w:t>
            </w:r>
          </w:p>
          <w:p w:rsidR="00D47F65" w:rsidRDefault="00D47F65" w:rsidP="00F544E2">
            <w:pPr>
              <w:spacing w:after="120"/>
              <w:jc w:val="both"/>
            </w:pPr>
            <w:r w:rsidRPr="00D47F65">
              <w:t>- dane kalibracyjne umożliwiające wykonanie przeliczeń we własnej aplikacji,</w:t>
            </w:r>
          </w:p>
          <w:p w:rsidR="00371F8E" w:rsidRDefault="00371F8E" w:rsidP="00F544E2">
            <w:pPr>
              <w:spacing w:after="120"/>
              <w:jc w:val="both"/>
            </w:pPr>
            <w:r>
              <w:t xml:space="preserve">- zasilacz i inne akcesoria umożliwiające działanie i podłączenie </w:t>
            </w:r>
            <w:bookmarkStart w:id="0" w:name="_GoBack"/>
            <w:bookmarkEnd w:id="0"/>
            <w:r w:rsidRPr="00371F8E">
              <w:t>do karty pomiarowej,</w:t>
            </w:r>
          </w:p>
          <w:p w:rsidR="00D47F65" w:rsidRDefault="00D47F65" w:rsidP="00F544E2">
            <w:pPr>
              <w:spacing w:after="120"/>
              <w:jc w:val="both"/>
              <w:rPr>
                <w:b/>
              </w:rPr>
            </w:pPr>
            <w:r w:rsidRPr="00D47F65">
              <w:rPr>
                <w:b/>
              </w:rPr>
              <w:t>Zamawiający dopuszcza składania ofert równoważnych</w:t>
            </w:r>
          </w:p>
          <w:p w:rsidR="00D47F65" w:rsidRDefault="00D47F65" w:rsidP="00F544E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F6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D47F65" w:rsidRPr="00763481" w:rsidRDefault="00D47F65" w:rsidP="00211900">
      <w:pPr>
        <w:spacing w:after="120"/>
        <w:jc w:val="both"/>
      </w:pPr>
      <w:r w:rsidRPr="00763481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D47F65" w:rsidTr="00F544E2">
        <w:tc>
          <w:tcPr>
            <w:tcW w:w="1510" w:type="dxa"/>
            <w:vAlign w:val="center"/>
          </w:tcPr>
          <w:p w:rsidR="00D47F65" w:rsidRDefault="00D47F65" w:rsidP="00F544E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F6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D47F65" w:rsidRDefault="00D47F65" w:rsidP="00F544E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47F65">
              <w:t xml:space="preserve">Dostawa  dedykowanego zestawu napędowy z silnikiem </w:t>
            </w:r>
            <w:r w:rsidRPr="00D47F65">
              <w:lastRenderedPageBreak/>
              <w:t xml:space="preserve">synchronicznym </w:t>
            </w:r>
            <w:proofErr w:type="spellStart"/>
            <w:r w:rsidRPr="00D47F65">
              <w:t>reluktancyjnym</w:t>
            </w:r>
            <w:proofErr w:type="spellEnd"/>
          </w:p>
          <w:p w:rsidR="00D47F65" w:rsidRDefault="00D47F65" w:rsidP="00F544E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47F65">
              <w:t>31155000-7 - Falowniki, 31110000-0 - Silniki elektryczne</w:t>
            </w:r>
            <w:r>
              <w:t xml:space="preserve"> </w:t>
            </w:r>
          </w:p>
          <w:p w:rsidR="00D47F65" w:rsidRDefault="00D47F65" w:rsidP="00F544E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724477" w:rsidRPr="00724477" w:rsidRDefault="00724477" w:rsidP="00F544E2">
            <w:pPr>
              <w:spacing w:after="120"/>
              <w:jc w:val="both"/>
            </w:pPr>
            <w:r w:rsidRPr="00724477">
              <w:t xml:space="preserve">Dedykowany zestaw napędowy z silnikiem synchronicznym </w:t>
            </w:r>
            <w:proofErr w:type="spellStart"/>
            <w:r w:rsidRPr="00724477">
              <w:t>reluktancyjnym</w:t>
            </w:r>
            <w:proofErr w:type="spellEnd"/>
            <w:r w:rsidRPr="00724477">
              <w:t xml:space="preserve"> zawierający:</w:t>
            </w:r>
          </w:p>
          <w:p w:rsidR="009D45CB" w:rsidRPr="00724477" w:rsidRDefault="009D45CB" w:rsidP="009D45CB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724477">
              <w:rPr>
                <w:rFonts w:ascii="Times New Roman" w:hAnsi="Times New Roman"/>
                <w:sz w:val="24"/>
                <w:szCs w:val="24"/>
              </w:rPr>
              <w:t xml:space="preserve">1. Trójfazowy silnik synchroniczny </w:t>
            </w:r>
            <w:proofErr w:type="spellStart"/>
            <w:r w:rsidRPr="00724477">
              <w:rPr>
                <w:rFonts w:ascii="Times New Roman" w:hAnsi="Times New Roman"/>
                <w:sz w:val="24"/>
                <w:szCs w:val="24"/>
              </w:rPr>
              <w:t>reluktancyjny</w:t>
            </w:r>
            <w:proofErr w:type="spellEnd"/>
            <w:r w:rsidRPr="00724477">
              <w:rPr>
                <w:rFonts w:ascii="Times New Roman" w:hAnsi="Times New Roman"/>
                <w:sz w:val="24"/>
                <w:szCs w:val="24"/>
              </w:rPr>
              <w:t xml:space="preserve"> - 1 szt.</w:t>
            </w:r>
          </w:p>
          <w:p w:rsidR="009D45CB" w:rsidRPr="00724477" w:rsidRDefault="009D45CB" w:rsidP="009D45CB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724477">
              <w:rPr>
                <w:rFonts w:ascii="Times New Roman" w:hAnsi="Times New Roman"/>
                <w:sz w:val="24"/>
                <w:szCs w:val="24"/>
              </w:rPr>
              <w:t>2. Falownik 4kW 380V/480V przeznaczony do zasilania trójfazowego silnika synchronicznego - 1 szt.</w:t>
            </w:r>
          </w:p>
          <w:p w:rsidR="009D45CB" w:rsidRPr="00724477" w:rsidRDefault="009D45CB" w:rsidP="009D45CB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724477">
              <w:rPr>
                <w:rFonts w:ascii="Times New Roman" w:hAnsi="Times New Roman"/>
                <w:sz w:val="24"/>
                <w:szCs w:val="24"/>
              </w:rPr>
              <w:t xml:space="preserve">3. Karta </w:t>
            </w:r>
            <w:proofErr w:type="spellStart"/>
            <w:r w:rsidRPr="00724477">
              <w:rPr>
                <w:rFonts w:ascii="Times New Roman" w:hAnsi="Times New Roman"/>
                <w:sz w:val="24"/>
                <w:szCs w:val="24"/>
              </w:rPr>
              <w:t>enkoderowa</w:t>
            </w:r>
            <w:proofErr w:type="spellEnd"/>
            <w:r w:rsidRPr="00724477">
              <w:rPr>
                <w:rFonts w:ascii="Times New Roman" w:hAnsi="Times New Roman"/>
                <w:sz w:val="24"/>
                <w:szCs w:val="24"/>
              </w:rPr>
              <w:t xml:space="preserve"> z interfejsem cyfrowym 5V/12V przeznaczona do montażu w falowniku- 2 szt.</w:t>
            </w:r>
          </w:p>
          <w:p w:rsidR="00724477" w:rsidRPr="000452B9" w:rsidRDefault="000452B9" w:rsidP="009D45CB">
            <w:pPr>
              <w:pStyle w:val="Zwykytekst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 xml:space="preserve">Szczegółowy opis zawiera załącznik nr </w:t>
            </w:r>
            <w:r w:rsidR="000471E0">
              <w:rPr>
                <w:rFonts w:ascii="Times New Roman" w:hAnsi="Times New Roman"/>
                <w:sz w:val="24"/>
                <w:szCs w:val="24"/>
                <w:lang w:val="pl-PL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SWZ</w:t>
            </w:r>
          </w:p>
          <w:p w:rsidR="00724477" w:rsidRDefault="00724477" w:rsidP="009D45CB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</w:p>
          <w:p w:rsidR="00D47F65" w:rsidRDefault="00D47F65" w:rsidP="00F544E2">
            <w:pPr>
              <w:spacing w:after="120"/>
              <w:jc w:val="both"/>
              <w:rPr>
                <w:b/>
              </w:rPr>
            </w:pPr>
            <w:r w:rsidRPr="00D47F65">
              <w:rPr>
                <w:b/>
              </w:rPr>
              <w:t>Zamawiający dopuszcza składania ofert równoważnych</w:t>
            </w:r>
          </w:p>
          <w:p w:rsidR="00D47F65" w:rsidRDefault="00D47F65" w:rsidP="00F544E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F6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D47F65" w:rsidRPr="00763481" w:rsidRDefault="00D47F65" w:rsidP="00211900">
      <w:pPr>
        <w:spacing w:after="120"/>
        <w:jc w:val="both"/>
      </w:pPr>
      <w:r w:rsidRPr="00763481"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D47F65" w:rsidTr="00F544E2">
        <w:tc>
          <w:tcPr>
            <w:tcW w:w="1510" w:type="dxa"/>
            <w:vAlign w:val="center"/>
          </w:tcPr>
          <w:p w:rsidR="00D47F65" w:rsidRDefault="00D47F65" w:rsidP="00F544E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F6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D47F65" w:rsidRDefault="00D47F65" w:rsidP="00F544E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47F65">
              <w:t>Dostawa  zestawu do badania pianek poliuretanowych.</w:t>
            </w:r>
          </w:p>
          <w:p w:rsidR="00D47F65" w:rsidRDefault="00D47F65" w:rsidP="00F544E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47F65">
              <w:t>38519000-6 - Różne kompozycje do mikroskopów</w:t>
            </w:r>
            <w:r>
              <w:t xml:space="preserve"> </w:t>
            </w:r>
          </w:p>
          <w:p w:rsidR="00D47F65" w:rsidRDefault="00D47F65" w:rsidP="00F544E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D47F65" w:rsidRDefault="00D47F65" w:rsidP="00F544E2">
            <w:pPr>
              <w:spacing w:after="120"/>
              <w:jc w:val="both"/>
            </w:pPr>
            <w:r w:rsidRPr="00D47F65">
              <w:t xml:space="preserve">Zestaw do badania pianek poliuretanowych: mikroskop </w:t>
            </w:r>
            <w:proofErr w:type="spellStart"/>
            <w:r w:rsidRPr="00D47F65">
              <w:t>Panthera</w:t>
            </w:r>
            <w:proofErr w:type="spellEnd"/>
            <w:r w:rsidRPr="00D47F65">
              <w:t xml:space="preserve"> C2 wraz z kamerą: </w:t>
            </w:r>
            <w:proofErr w:type="spellStart"/>
            <w:r w:rsidRPr="00D47F65">
              <w:t>MIkroskop</w:t>
            </w:r>
            <w:proofErr w:type="spellEnd"/>
            <w:r w:rsidRPr="00D47F65">
              <w:t xml:space="preserve"> </w:t>
            </w:r>
            <w:proofErr w:type="spellStart"/>
            <w:r w:rsidRPr="00D47F65">
              <w:t>trinocular,regulacja</w:t>
            </w:r>
            <w:proofErr w:type="spellEnd"/>
            <w:r w:rsidRPr="00D47F65">
              <w:t xml:space="preserve"> rozstawu źrenic 48 - 75 mm,  okulary </w:t>
            </w:r>
            <w:proofErr w:type="spellStart"/>
            <w:r w:rsidRPr="00D47F65">
              <w:t>szerokopolowe</w:t>
            </w:r>
            <w:proofErr w:type="spellEnd"/>
            <w:r w:rsidRPr="00D47F65">
              <w:t xml:space="preserve"> UC-WF10x/22mm,i ±4D; rewolwer obiektywowy 5 gniazdowy, obiektywy </w:t>
            </w:r>
            <w:proofErr w:type="spellStart"/>
            <w:r w:rsidRPr="00D47F65">
              <w:t>fluarowe</w:t>
            </w:r>
            <w:proofErr w:type="spellEnd"/>
            <w:r w:rsidRPr="00D47F65">
              <w:t xml:space="preserve"> </w:t>
            </w:r>
            <w:proofErr w:type="spellStart"/>
            <w:r w:rsidRPr="00D47F65">
              <w:t>planSemi</w:t>
            </w:r>
            <w:proofErr w:type="spellEnd"/>
            <w:r w:rsidRPr="00D47F65">
              <w:t xml:space="preserve">-Apochromatyczne bezołowiowe 4x, 10x i 20x kondensor </w:t>
            </w:r>
            <w:proofErr w:type="spellStart"/>
            <w:r w:rsidRPr="00D47F65">
              <w:t>Zernicke</w:t>
            </w:r>
            <w:proofErr w:type="spellEnd"/>
            <w:r w:rsidRPr="00D47F65">
              <w:t xml:space="preserve"> z 5-pozycyjnym zmieniaczem obrotowym (BF, DF, Ph1, Ph2, Ph3) 0.90 </w:t>
            </w:r>
            <w:proofErr w:type="spellStart"/>
            <w:r w:rsidRPr="00D47F65">
              <w:t>N.A.,stolik</w:t>
            </w:r>
            <w:proofErr w:type="spellEnd"/>
            <w:r w:rsidRPr="00D47F65">
              <w:t xml:space="preserve"> bez zębatkowy 185x145 mm, przesuw XY ; 75x50 mm,,  oświetlacz halogenowy 6V/30W oraz 3W LED w układzie Koehlera z systemem cyfrowej kontroli oświetlenia </w:t>
            </w:r>
            <w:proofErr w:type="spellStart"/>
            <w:r w:rsidRPr="00D47F65">
              <w:t>Motic</w:t>
            </w:r>
            <w:proofErr w:type="spellEnd"/>
            <w:r w:rsidRPr="00D47F65">
              <w:t xml:space="preserve"> </w:t>
            </w:r>
            <w:proofErr w:type="spellStart"/>
            <w:r w:rsidRPr="00D47F65">
              <w:t>LightTracer</w:t>
            </w:r>
            <w:proofErr w:type="spellEnd"/>
            <w:r w:rsidRPr="00D47F65">
              <w:t xml:space="preserve"> z pamięcią ustawień intensywności, tryb czuwania,  wskaźnik LED intensywności oraz trybu pracy oświetlenia; interfejs USB do zasilania kamery; zasilanie 110-240V (CE);, analizator , polaryzator adapter 0.65x, kamera z matrycą </w:t>
            </w:r>
            <w:proofErr w:type="spellStart"/>
            <w:r w:rsidRPr="00D47F65">
              <w:t>sCMOS</w:t>
            </w:r>
            <w:proofErr w:type="spellEnd"/>
            <w:r w:rsidRPr="00D47F65">
              <w:t xml:space="preserve"> 2/3",  5.0 </w:t>
            </w:r>
            <w:proofErr w:type="spellStart"/>
            <w:r w:rsidRPr="00D47F65">
              <w:t>MPix</w:t>
            </w:r>
            <w:proofErr w:type="spellEnd"/>
            <w:r w:rsidRPr="00D47F65">
              <w:t xml:space="preserve"> (2448 x 2048 </w:t>
            </w:r>
            <w:proofErr w:type="spellStart"/>
            <w:r w:rsidRPr="00D47F65">
              <w:t>pix</w:t>
            </w:r>
            <w:proofErr w:type="spellEnd"/>
            <w:r w:rsidRPr="00D47F65">
              <w:t xml:space="preserve">), rozmiar </w:t>
            </w:r>
            <w:proofErr w:type="spellStart"/>
            <w:r w:rsidRPr="00D47F65">
              <w:t>piksla</w:t>
            </w:r>
            <w:proofErr w:type="spellEnd"/>
            <w:r w:rsidRPr="00D47F65">
              <w:t xml:space="preserve"> 3.45 x 3.45 </w:t>
            </w:r>
            <w:proofErr w:type="spellStart"/>
            <w:r w:rsidRPr="00D47F65">
              <w:t>um</w:t>
            </w:r>
            <w:proofErr w:type="spellEnd"/>
            <w:r w:rsidRPr="00D47F65">
              <w:t xml:space="preserve">, szybkość odświeżania przy </w:t>
            </w:r>
            <w:proofErr w:type="spellStart"/>
            <w:r w:rsidRPr="00D47F65">
              <w:t>maks.rozdzielczości</w:t>
            </w:r>
            <w:proofErr w:type="spellEnd"/>
            <w:r w:rsidRPr="00D47F65">
              <w:t xml:space="preserve"> 37.5 </w:t>
            </w:r>
            <w:proofErr w:type="spellStart"/>
            <w:r w:rsidRPr="00D47F65">
              <w:t>fps</w:t>
            </w:r>
            <w:proofErr w:type="spellEnd"/>
            <w:r w:rsidRPr="00D47F65">
              <w:t xml:space="preserve">, wraz z oprogramowaniem </w:t>
            </w:r>
            <w:proofErr w:type="spellStart"/>
            <w:r w:rsidRPr="00D47F65">
              <w:t>Multifocus</w:t>
            </w:r>
            <w:proofErr w:type="spellEnd"/>
            <w:r w:rsidRPr="00D47F65">
              <w:t xml:space="preserve"> oraz zestawem do czyszczenia optyki</w:t>
            </w:r>
          </w:p>
          <w:p w:rsidR="00D47F65" w:rsidRDefault="00D47F65" w:rsidP="00F544E2">
            <w:pPr>
              <w:spacing w:after="120"/>
              <w:jc w:val="both"/>
              <w:rPr>
                <w:b/>
              </w:rPr>
            </w:pPr>
            <w:r w:rsidRPr="00D47F65">
              <w:rPr>
                <w:b/>
              </w:rPr>
              <w:t>Zamawiający dopuszcza składania ofert równoważnych</w:t>
            </w:r>
          </w:p>
          <w:p w:rsidR="00D47F65" w:rsidRDefault="00D47F65" w:rsidP="00F544E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F6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D47F65" w:rsidP="00211900">
      <w:pPr>
        <w:spacing w:after="120"/>
        <w:jc w:val="both"/>
      </w:pPr>
      <w:r w:rsidRPr="00763481">
        <w:t xml:space="preserve"> </w:t>
      </w:r>
      <w:r w:rsidR="00211900"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D47F65" w:rsidRPr="003209A8" w:rsidTr="00F544E2">
        <w:tc>
          <w:tcPr>
            <w:tcW w:w="8640" w:type="dxa"/>
          </w:tcPr>
          <w:p w:rsidR="00D47F65" w:rsidRPr="003209A8" w:rsidRDefault="00D47F65" w:rsidP="00F544E2">
            <w:pPr>
              <w:pStyle w:val="Tekstpodstawowy"/>
            </w:pPr>
            <w:r w:rsidRPr="00D47F65">
              <w:rPr>
                <w:b/>
              </w:rPr>
              <w:t>112 dni od daty udzielenia zamówienia</w:t>
            </w:r>
            <w:r w:rsidRPr="003209A8">
              <w:t xml:space="preserve"> – dla zadania częściowego: </w:t>
            </w:r>
            <w:r w:rsidRPr="00D47F65">
              <w:t>2</w:t>
            </w:r>
          </w:p>
        </w:tc>
        <w:tc>
          <w:tcPr>
            <w:tcW w:w="8640" w:type="dxa"/>
          </w:tcPr>
          <w:p w:rsidR="00D47F65" w:rsidRPr="003209A8" w:rsidRDefault="00D47F65" w:rsidP="00F544E2">
            <w:pPr>
              <w:pStyle w:val="Tekstpodstawowy"/>
            </w:pPr>
          </w:p>
        </w:tc>
      </w:tr>
      <w:tr w:rsidR="00D47F65" w:rsidRPr="003209A8" w:rsidTr="00F544E2">
        <w:tc>
          <w:tcPr>
            <w:tcW w:w="8640" w:type="dxa"/>
          </w:tcPr>
          <w:p w:rsidR="00D47F65" w:rsidRPr="003209A8" w:rsidRDefault="00D47F65" w:rsidP="00F544E2">
            <w:pPr>
              <w:pStyle w:val="Tekstpodstawowy"/>
            </w:pPr>
            <w:r w:rsidRPr="00D47F65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D47F65">
              <w:t>1</w:t>
            </w:r>
          </w:p>
        </w:tc>
        <w:tc>
          <w:tcPr>
            <w:tcW w:w="8640" w:type="dxa"/>
          </w:tcPr>
          <w:p w:rsidR="00D47F65" w:rsidRPr="003209A8" w:rsidRDefault="00D47F65" w:rsidP="00F544E2">
            <w:pPr>
              <w:pStyle w:val="Tekstpodstawowy"/>
            </w:pPr>
          </w:p>
        </w:tc>
      </w:tr>
      <w:tr w:rsidR="00D47F65" w:rsidRPr="003209A8" w:rsidTr="00F544E2">
        <w:tc>
          <w:tcPr>
            <w:tcW w:w="8640" w:type="dxa"/>
          </w:tcPr>
          <w:p w:rsidR="00D47F65" w:rsidRPr="003209A8" w:rsidRDefault="00D47F65" w:rsidP="00F544E2">
            <w:pPr>
              <w:pStyle w:val="Tekstpodstawowy"/>
            </w:pPr>
            <w:r w:rsidRPr="00D47F65">
              <w:rPr>
                <w:b/>
              </w:rPr>
              <w:lastRenderedPageBreak/>
              <w:t>28 dni od daty udzielenia zamówienia</w:t>
            </w:r>
            <w:r w:rsidRPr="003209A8">
              <w:t xml:space="preserve"> – dla zadania częściowego: </w:t>
            </w:r>
            <w:r w:rsidRPr="00D47F65">
              <w:t>3</w:t>
            </w:r>
          </w:p>
        </w:tc>
        <w:tc>
          <w:tcPr>
            <w:tcW w:w="8640" w:type="dxa"/>
          </w:tcPr>
          <w:p w:rsidR="00D47F65" w:rsidRPr="003209A8" w:rsidRDefault="00D47F65" w:rsidP="00F544E2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68B" w:rsidRDefault="00B9668B" w:rsidP="00B9668B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B9668B" w:rsidRDefault="00B9668B" w:rsidP="00B9668B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 xml:space="preserve">Oferta musi być sporządzona według wzoru formularza oferty stanowiącego załącznik nr </w:t>
            </w:r>
            <w:r w:rsidR="0095597E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2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 xml:space="preserve"> do niniejszego ogłoszenia.</w:t>
            </w:r>
          </w:p>
          <w:p w:rsidR="00B9668B" w:rsidRDefault="00B9668B" w:rsidP="00B9668B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B9668B" w:rsidRDefault="00B9668B" w:rsidP="00B9668B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t xml:space="preserve">Broszury produktowe/katalogi produktowy/specyfikacja techniczna oferowanego urządzenia </w:t>
            </w:r>
            <w:r>
              <w:rPr>
                <w:b/>
                <w:u w:val="single"/>
              </w:rPr>
              <w:t xml:space="preserve">potwierdzająca spełnienie wszystkich parametrów </w:t>
            </w:r>
            <w:r>
              <w:t xml:space="preserve">określonych przez zamawiającego w ogłoszeniu o udzielanym zamówieniu.- </w:t>
            </w:r>
            <w:r>
              <w:rPr>
                <w:b/>
                <w:u w:val="single"/>
              </w:rPr>
              <w:t xml:space="preserve">Dokumenty należy dołączyć w języku polskim </w:t>
            </w:r>
          </w:p>
          <w:p w:rsidR="00B9668B" w:rsidRDefault="00B9668B" w:rsidP="00B9668B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B9668B" w:rsidRDefault="00B9668B" w:rsidP="00B9668B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B9668B" w:rsidRDefault="00B9668B" w:rsidP="00B9668B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B9668B" w:rsidRDefault="00B9668B" w:rsidP="00B9668B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B9668B" w:rsidRDefault="00B9668B" w:rsidP="00B9668B">
            <w:pPr>
              <w:pStyle w:val="Nagwek2"/>
              <w:numPr>
                <w:ilvl w:val="0"/>
                <w:numId w:val="24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proofErr w:type="spellStart"/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</w:t>
            </w:r>
            <w:proofErr w:type="spellEnd"/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może złożyć tylko jedną ofertę.</w:t>
            </w:r>
          </w:p>
          <w:p w:rsidR="00B9668B" w:rsidRDefault="00B9668B" w:rsidP="00B9668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B9668B" w:rsidRDefault="00B9668B" w:rsidP="00B9668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B9668B" w:rsidRDefault="00B9668B" w:rsidP="00B9668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B9668B" w:rsidRDefault="00B9668B" w:rsidP="00B9668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wszystkie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załączniki muszą być sporządzona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B9668B" w:rsidRDefault="00B9668B" w:rsidP="00B9668B">
            <w:pPr>
              <w:jc w:val="both"/>
              <w:rPr>
                <w:b/>
              </w:rPr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B9668B" w:rsidRDefault="00B9668B" w:rsidP="00B9668B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B9668B" w:rsidRDefault="00B9668B" w:rsidP="00B9668B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B9668B" w:rsidRDefault="00B9668B" w:rsidP="00B9668B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B9668B" w:rsidRDefault="00B9668B" w:rsidP="00B9668B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B9668B" w:rsidP="00B9668B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0E79">
        <w:trPr>
          <w:trHeight w:val="55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lastRenderedPageBreak/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600E79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600E79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34F" w:rsidRPr="009B134F" w:rsidRDefault="009B134F" w:rsidP="009B134F">
            <w:pPr>
              <w:rPr>
                <w:b/>
                <w:bCs/>
                <w:color w:val="000000"/>
              </w:rPr>
            </w:pPr>
            <w:r w:rsidRPr="009B134F">
              <w:rPr>
                <w:b/>
                <w:bCs/>
                <w:color w:val="000000"/>
              </w:rPr>
              <w:t>VII. MIEJSCE I TERMIN SKŁADANIA OFERT</w:t>
            </w:r>
          </w:p>
          <w:p w:rsidR="009B134F" w:rsidRPr="009B134F" w:rsidRDefault="009B134F" w:rsidP="009B134F">
            <w:pPr>
              <w:jc w:val="both"/>
              <w:rPr>
                <w:color w:val="000000"/>
              </w:rPr>
            </w:pPr>
            <w:r w:rsidRPr="009B134F">
              <w:rPr>
                <w:color w:val="000000"/>
              </w:rPr>
              <w:t>Ofertę należy przygotować w wersji elektronicznej i przesłać odpowiednio drogą </w:t>
            </w:r>
            <w:r w:rsidRPr="009B134F">
              <w:rPr>
                <w:color w:val="000000"/>
              </w:rPr>
              <w:br/>
              <w:t xml:space="preserve">e-mailową na adres </w:t>
            </w:r>
            <w:r w:rsidRPr="009B134F">
              <w:rPr>
                <w:lang w:val="en-US"/>
              </w:rPr>
              <w:t xml:space="preserve">e-mail kaczork@prz.edu.pl </w:t>
            </w:r>
            <w:r w:rsidRPr="009B134F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9B134F" w:rsidRPr="009B134F" w:rsidRDefault="009B134F" w:rsidP="009B134F">
            <w:r w:rsidRPr="009B134F">
              <w:rPr>
                <w:color w:val="000000"/>
              </w:rPr>
              <w:t>Nieprzekraczalny termin dostarczenia oferty: </w:t>
            </w:r>
          </w:p>
          <w:p w:rsidR="009B134F" w:rsidRPr="009B134F" w:rsidRDefault="009B134F" w:rsidP="009B134F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9B134F">
              <w:rPr>
                <w:b/>
                <w:noProof/>
              </w:rPr>
              <w:t>Miejsce i termin składania ofert (e-mail): do dnia 2021-0</w:t>
            </w:r>
            <w:r>
              <w:rPr>
                <w:b/>
                <w:noProof/>
              </w:rPr>
              <w:t>9</w:t>
            </w:r>
            <w:r w:rsidRPr="009B134F">
              <w:rPr>
                <w:b/>
                <w:noProof/>
              </w:rPr>
              <w:t>-</w:t>
            </w:r>
            <w:r>
              <w:rPr>
                <w:b/>
                <w:noProof/>
              </w:rPr>
              <w:t>0</w:t>
            </w:r>
            <w:r w:rsidR="00952234">
              <w:rPr>
                <w:b/>
                <w:noProof/>
              </w:rPr>
              <w:t>9</w:t>
            </w:r>
            <w:r w:rsidRPr="009B134F">
              <w:rPr>
                <w:b/>
                <w:noProof/>
              </w:rPr>
              <w:t xml:space="preserve"> do godz. 10:00.</w:t>
            </w:r>
          </w:p>
          <w:p w:rsidR="009B134F" w:rsidRPr="009B134F" w:rsidRDefault="009B134F" w:rsidP="009B134F">
            <w:pPr>
              <w:spacing w:after="120"/>
              <w:jc w:val="both"/>
              <w:rPr>
                <w:bCs/>
              </w:rPr>
            </w:pPr>
            <w:r w:rsidRPr="009B134F">
              <w:rPr>
                <w:b/>
              </w:rPr>
              <w:t xml:space="preserve">Termin związania ofertą: </w:t>
            </w:r>
            <w:r w:rsidRPr="009B134F">
              <w:t>30 dn</w:t>
            </w:r>
            <w:r w:rsidRPr="009B134F">
              <w:rPr>
                <w:bCs/>
              </w:rPr>
              <w:t>i</w:t>
            </w:r>
          </w:p>
          <w:p w:rsidR="00EB415D" w:rsidRDefault="009B134F" w:rsidP="009B134F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9B134F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 w:rsidRPr="009B134F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2021-09-0</w:t>
            </w:r>
            <w:r w:rsidR="00952234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9</w:t>
            </w:r>
            <w:r w:rsidRPr="009B134F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 o godz. 10:15</w:t>
            </w:r>
            <w:r w:rsidRPr="009B134F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Zamawiającego, pokój nr 424-1, bud. V, al. Powstańców Warszawy 12, 35-959 Rzeszów.</w:t>
            </w:r>
          </w:p>
          <w:p w:rsidR="009B134F" w:rsidRPr="009B134F" w:rsidRDefault="009B134F" w:rsidP="009B134F"/>
        </w:tc>
      </w:tr>
      <w:tr w:rsidR="00037582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86E" w:rsidRDefault="0098486E" w:rsidP="0098486E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98486E" w:rsidRDefault="0098486E" w:rsidP="0098486E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98486E" w:rsidRDefault="0098486E" w:rsidP="0098486E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98486E" w:rsidRDefault="0098486E" w:rsidP="0098486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98486E" w:rsidRDefault="0098486E" w:rsidP="0098486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98486E" w:rsidRDefault="0098486E" w:rsidP="0098486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98486E" w:rsidRDefault="0098486E" w:rsidP="0098486E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98486E" w:rsidRDefault="0098486E" w:rsidP="0098486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98486E" w:rsidRDefault="0098486E" w:rsidP="0098486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98486E" w:rsidRDefault="0098486E" w:rsidP="0098486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98486E" w:rsidRDefault="0098486E" w:rsidP="0098486E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98486E" w:rsidRDefault="0098486E" w:rsidP="0098486E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037582" w:rsidRPr="009B134F" w:rsidRDefault="0098486E" w:rsidP="0098486E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D47F65" w:rsidRPr="00D47F65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9D4B0A">
      <w:pPr>
        <w:jc w:val="right"/>
        <w:rPr>
          <w:rFonts w:ascii="Arial" w:hAnsi="Arial" w:cs="Arial"/>
          <w:b/>
        </w:rPr>
      </w:pPr>
    </w:p>
    <w:p w:rsidR="007E4C1F" w:rsidRDefault="007E4C1F" w:rsidP="009D4B0A">
      <w:pPr>
        <w:jc w:val="right"/>
        <w:rPr>
          <w:rFonts w:ascii="Arial" w:hAnsi="Arial" w:cs="Arial"/>
          <w:b/>
        </w:rPr>
      </w:pPr>
    </w:p>
    <w:p w:rsidR="007E4C1F" w:rsidRDefault="007E4C1F" w:rsidP="009D4B0A">
      <w:pPr>
        <w:jc w:val="right"/>
        <w:rPr>
          <w:rFonts w:ascii="Arial" w:hAnsi="Arial" w:cs="Arial"/>
          <w:b/>
        </w:rPr>
      </w:pPr>
    </w:p>
    <w:p w:rsidR="009D4B0A" w:rsidRPr="009D4B0A" w:rsidRDefault="009D4B0A" w:rsidP="009D4B0A">
      <w:pPr>
        <w:jc w:val="right"/>
        <w:rPr>
          <w:rFonts w:ascii="Arial" w:hAnsi="Arial" w:cs="Arial"/>
          <w:b/>
        </w:rPr>
      </w:pPr>
      <w:r w:rsidRPr="009D4B0A">
        <w:rPr>
          <w:rFonts w:ascii="Arial" w:hAnsi="Arial" w:cs="Arial"/>
          <w:b/>
        </w:rPr>
        <w:t xml:space="preserve">Załącznik nr 2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D47F65" w:rsidRPr="00D47F65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9D4B0A" w:rsidRPr="00A84A89" w:rsidRDefault="009D4B0A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NA/O/200/2021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D47F6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47F65">
        <w:rPr>
          <w:rFonts w:ascii="Arial" w:hAnsi="Arial" w:cs="Arial"/>
        </w:rPr>
        <w:t>POLITECHNIKA RZESZOWSKA</w:t>
      </w:r>
    </w:p>
    <w:p w:rsidR="001B541E" w:rsidRPr="00A40632" w:rsidRDefault="00D47F6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47F65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D47F65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D47F6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47F65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D47F65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Default="001B541E" w:rsidP="00D45D63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D47F65" w:rsidRPr="00D45D63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D47F65" w:rsidRPr="00D47F65">
        <w:rPr>
          <w:rFonts w:ascii="Arial" w:hAnsi="Arial" w:cs="Arial"/>
        </w:rPr>
        <w:t>Kaczorowska</w:t>
      </w:r>
    </w:p>
    <w:p w:rsidR="00D45D63" w:rsidRPr="00D45D63" w:rsidRDefault="00D45D63" w:rsidP="00D45D63">
      <w:pPr>
        <w:spacing w:before="240"/>
        <w:ind w:left="181"/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D47F65" w:rsidP="001B541E">
      <w:pPr>
        <w:ind w:left="142"/>
        <w:jc w:val="center"/>
        <w:rPr>
          <w:rFonts w:ascii="Arial" w:hAnsi="Arial" w:cs="Arial"/>
        </w:rPr>
      </w:pPr>
      <w:r w:rsidRPr="00D47F65">
        <w:rPr>
          <w:rFonts w:ascii="Arial" w:hAnsi="Arial" w:cs="Arial"/>
          <w:b/>
        </w:rPr>
        <w:t xml:space="preserve">Dostawa przetwornika sześcioosiowego sił i momentów, dostawa dedykowanego zestawu napędowy z silnikiem synchronicznym </w:t>
      </w:r>
      <w:proofErr w:type="spellStart"/>
      <w:r w:rsidRPr="00D47F65">
        <w:rPr>
          <w:rFonts w:ascii="Arial" w:hAnsi="Arial" w:cs="Arial"/>
          <w:b/>
        </w:rPr>
        <w:t>reluktancyjnym</w:t>
      </w:r>
      <w:proofErr w:type="spellEnd"/>
      <w:r w:rsidRPr="00D47F65">
        <w:rPr>
          <w:rFonts w:ascii="Arial" w:hAnsi="Arial" w:cs="Arial"/>
          <w:b/>
        </w:rPr>
        <w:t>, dostawa zestawu do badania pianek poliuretanowych.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371F8E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47F65" w:rsidTr="00F544E2">
        <w:tc>
          <w:tcPr>
            <w:tcW w:w="1510" w:type="dxa"/>
            <w:vAlign w:val="center"/>
          </w:tcPr>
          <w:p w:rsidR="00D47F65" w:rsidRDefault="00D47F65" w:rsidP="00F544E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F6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D47F65" w:rsidRPr="002661CA" w:rsidRDefault="00D47F65" w:rsidP="00F544E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47F65">
              <w:rPr>
                <w:rFonts w:ascii="Arial" w:hAnsi="Arial" w:cs="Arial"/>
                <w:b/>
                <w:sz w:val="22"/>
                <w:szCs w:val="22"/>
              </w:rPr>
              <w:t>Dostawa przetwornika sześcioosiowego sił i momentów</w:t>
            </w:r>
          </w:p>
          <w:p w:rsidR="00D47F65" w:rsidRPr="002661CA" w:rsidRDefault="00D47F65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D47F65" w:rsidRPr="002661CA" w:rsidRDefault="00D47F65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D47F65" w:rsidRPr="002661CA" w:rsidRDefault="00D47F65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brutto:..................................zł.</w:t>
            </w:r>
          </w:p>
          <w:p w:rsidR="00D47F65" w:rsidRPr="002661CA" w:rsidRDefault="00D47F65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D47F65" w:rsidRPr="002661CA" w:rsidRDefault="00D47F65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D47F65" w:rsidRDefault="00D47F65" w:rsidP="00F544E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D47F65" w:rsidRPr="00A40632" w:rsidRDefault="00D47F65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D47F65" w:rsidTr="00F544E2">
        <w:tc>
          <w:tcPr>
            <w:tcW w:w="1510" w:type="dxa"/>
            <w:vAlign w:val="center"/>
          </w:tcPr>
          <w:p w:rsidR="00D47F65" w:rsidRDefault="00D47F65" w:rsidP="00F544E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F6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D47F65" w:rsidRPr="002661CA" w:rsidRDefault="00D47F65" w:rsidP="00F544E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47F65">
              <w:rPr>
                <w:rFonts w:ascii="Arial" w:hAnsi="Arial" w:cs="Arial"/>
                <w:b/>
                <w:sz w:val="22"/>
                <w:szCs w:val="22"/>
              </w:rPr>
              <w:t xml:space="preserve">Dostawa  dedykowanego zestawu napędowy z silnikiem synchronicznym </w:t>
            </w:r>
            <w:proofErr w:type="spellStart"/>
            <w:r w:rsidRPr="00D47F65">
              <w:rPr>
                <w:rFonts w:ascii="Arial" w:hAnsi="Arial" w:cs="Arial"/>
                <w:b/>
                <w:sz w:val="22"/>
                <w:szCs w:val="22"/>
              </w:rPr>
              <w:t>reluktancyjnym</w:t>
            </w:r>
            <w:proofErr w:type="spellEnd"/>
          </w:p>
          <w:p w:rsidR="00D47F65" w:rsidRPr="002661CA" w:rsidRDefault="00D47F65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D47F65" w:rsidRPr="002661CA" w:rsidRDefault="00D47F65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D47F65" w:rsidRPr="002661CA" w:rsidRDefault="00D47F65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D47F65" w:rsidRPr="002661CA" w:rsidRDefault="00D47F65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D47F65" w:rsidRPr="002661CA" w:rsidRDefault="00D47F65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D47F65" w:rsidRDefault="00D47F65" w:rsidP="00F544E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D47F65" w:rsidRPr="00A40632" w:rsidRDefault="00D47F65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D47F65" w:rsidTr="00F544E2">
        <w:tc>
          <w:tcPr>
            <w:tcW w:w="1510" w:type="dxa"/>
            <w:vAlign w:val="center"/>
          </w:tcPr>
          <w:p w:rsidR="00D47F65" w:rsidRDefault="00D47F65" w:rsidP="00F544E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F6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D47F65" w:rsidRPr="002661CA" w:rsidRDefault="00D47F65" w:rsidP="00F544E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47F65">
              <w:rPr>
                <w:rFonts w:ascii="Arial" w:hAnsi="Arial" w:cs="Arial"/>
                <w:b/>
                <w:sz w:val="22"/>
                <w:szCs w:val="22"/>
              </w:rPr>
              <w:t>Dostawa  zestawu do badania pianek poliuretanowych.</w:t>
            </w:r>
          </w:p>
          <w:p w:rsidR="00D47F65" w:rsidRPr="002661CA" w:rsidRDefault="00D47F65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D47F65" w:rsidRPr="002661CA" w:rsidRDefault="00D47F65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D47F65" w:rsidRPr="002661CA" w:rsidRDefault="00D47F65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D47F65" w:rsidRPr="002661CA" w:rsidRDefault="00D47F65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D47F65" w:rsidRPr="002661CA" w:rsidRDefault="00D47F65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D47F65" w:rsidRDefault="00D47F65" w:rsidP="00F544E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</w:t>
            </w:r>
            <w:r w:rsidRPr="002661CA">
              <w:rPr>
                <w:rFonts w:cs="Arial"/>
              </w:rPr>
              <w:lastRenderedPageBreak/>
              <w:t>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238BC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1238BC" w:rsidRPr="00A40632" w:rsidRDefault="001238BC" w:rsidP="001238B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zadanie nr 1- …………………</w:t>
      </w:r>
      <w:r w:rsidRPr="00D47F65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1238BC" w:rsidRPr="00A40632" w:rsidRDefault="001238BC" w:rsidP="001238B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zadanie nr 2- …………………</w:t>
      </w:r>
      <w:r w:rsidRPr="00D47F65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1238BC" w:rsidRDefault="001238BC" w:rsidP="001238B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zadanie nr 3- …………………</w:t>
      </w:r>
      <w:r w:rsidRPr="00D47F65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1238BC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238BC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1238BC">
        <w:rPr>
          <w:rFonts w:ascii="Arial" w:hAnsi="Arial" w:cs="Arial"/>
        </w:rPr>
        <w:t>:</w:t>
      </w:r>
    </w:p>
    <w:p w:rsidR="001238BC" w:rsidRDefault="001238BC" w:rsidP="001238BC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zadanie nr 1- …………………</w:t>
      </w:r>
    </w:p>
    <w:p w:rsidR="001238BC" w:rsidRDefault="001238BC" w:rsidP="001238BC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zadanie nr 2- …………………</w:t>
      </w:r>
    </w:p>
    <w:p w:rsidR="001238BC" w:rsidRDefault="001238BC" w:rsidP="001238BC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zadanie nr 3- …………………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D47F65" w:rsidRPr="00D47F65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3DB" w:rsidRDefault="00D533DB">
      <w:r>
        <w:separator/>
      </w:r>
    </w:p>
  </w:endnote>
  <w:endnote w:type="continuationSeparator" w:id="0">
    <w:p w:rsidR="00D533DB" w:rsidRDefault="00D53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371F8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1F8E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1F8E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33DB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3DB" w:rsidRDefault="00D533DB">
      <w:r>
        <w:separator/>
      </w:r>
    </w:p>
  </w:footnote>
  <w:footnote w:type="continuationSeparator" w:id="0">
    <w:p w:rsidR="00D533DB" w:rsidRDefault="00D533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F65" w:rsidRDefault="00D47F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F65" w:rsidRDefault="00D47F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F65" w:rsidRDefault="00D47F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3DB"/>
    <w:rsid w:val="00006B5B"/>
    <w:rsid w:val="00014627"/>
    <w:rsid w:val="00037582"/>
    <w:rsid w:val="000452B9"/>
    <w:rsid w:val="000471E0"/>
    <w:rsid w:val="000600B5"/>
    <w:rsid w:val="000A6AD2"/>
    <w:rsid w:val="000E2D26"/>
    <w:rsid w:val="00116FC7"/>
    <w:rsid w:val="001238BC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2D02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6BF2"/>
    <w:rsid w:val="00353851"/>
    <w:rsid w:val="00360E6F"/>
    <w:rsid w:val="00371F8E"/>
    <w:rsid w:val="00393B64"/>
    <w:rsid w:val="003D5087"/>
    <w:rsid w:val="003F4C0E"/>
    <w:rsid w:val="003F5C86"/>
    <w:rsid w:val="004025A9"/>
    <w:rsid w:val="0040294E"/>
    <w:rsid w:val="00414D84"/>
    <w:rsid w:val="004A707F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0E79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24477"/>
    <w:rsid w:val="007427DE"/>
    <w:rsid w:val="00763481"/>
    <w:rsid w:val="00767DF9"/>
    <w:rsid w:val="00786D4D"/>
    <w:rsid w:val="007926B3"/>
    <w:rsid w:val="007B7A31"/>
    <w:rsid w:val="007E4C1F"/>
    <w:rsid w:val="008443B5"/>
    <w:rsid w:val="008A3EF3"/>
    <w:rsid w:val="008F7860"/>
    <w:rsid w:val="00903B9A"/>
    <w:rsid w:val="0093214C"/>
    <w:rsid w:val="00952234"/>
    <w:rsid w:val="0095289F"/>
    <w:rsid w:val="0095597E"/>
    <w:rsid w:val="00976F8E"/>
    <w:rsid w:val="0098486E"/>
    <w:rsid w:val="009B134F"/>
    <w:rsid w:val="009B230D"/>
    <w:rsid w:val="009D45CB"/>
    <w:rsid w:val="009D4B0A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9668B"/>
    <w:rsid w:val="00C963FE"/>
    <w:rsid w:val="00CA0351"/>
    <w:rsid w:val="00CD2766"/>
    <w:rsid w:val="00D129B6"/>
    <w:rsid w:val="00D13914"/>
    <w:rsid w:val="00D3354F"/>
    <w:rsid w:val="00D45D63"/>
    <w:rsid w:val="00D47F65"/>
    <w:rsid w:val="00D533DB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3D4A9DF-EA6B-4F08-B636-9E3A8AB7B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iPriority w:val="99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9</Pages>
  <Words>1611</Words>
  <Characters>13096</Characters>
  <Application>Microsoft Office Word</Application>
  <DocSecurity>0</DocSecurity>
  <Lines>109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14678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3</cp:revision>
  <cp:lastPrinted>1899-12-31T22:00:00Z</cp:lastPrinted>
  <dcterms:created xsi:type="dcterms:W3CDTF">2021-08-31T09:37:00Z</dcterms:created>
  <dcterms:modified xsi:type="dcterms:W3CDTF">2021-08-31T11:40:00Z</dcterms:modified>
</cp:coreProperties>
</file>