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D2182" w:rsidP="00A87639">
      <w:pPr>
        <w:spacing w:after="240"/>
        <w:jc w:val="right"/>
        <w:rPr>
          <w:sz w:val="22"/>
          <w:szCs w:val="22"/>
        </w:rPr>
      </w:pPr>
      <w:bookmarkStart w:id="0" w:name="_Hlk53520193"/>
      <w:r w:rsidRPr="00DD218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D2182">
        <w:rPr>
          <w:sz w:val="22"/>
          <w:szCs w:val="22"/>
        </w:rPr>
        <w:t>2021-08-16</w:t>
      </w:r>
    </w:p>
    <w:p w:rsidR="00DD2182" w:rsidRPr="00DD2182" w:rsidRDefault="00DD2182" w:rsidP="00FB7F50">
      <w:pPr>
        <w:spacing w:after="40"/>
        <w:rPr>
          <w:b/>
          <w:bCs/>
          <w:sz w:val="22"/>
          <w:szCs w:val="22"/>
        </w:rPr>
      </w:pPr>
      <w:r w:rsidRPr="00DD2182">
        <w:rPr>
          <w:b/>
          <w:bCs/>
          <w:sz w:val="22"/>
          <w:szCs w:val="22"/>
        </w:rPr>
        <w:t>Politechnika Rzeszowska</w:t>
      </w:r>
    </w:p>
    <w:p w:rsidR="00FB7F50" w:rsidRPr="002245BE" w:rsidRDefault="00DD2182" w:rsidP="00FB7F50">
      <w:pPr>
        <w:spacing w:after="40"/>
        <w:rPr>
          <w:b/>
          <w:bCs/>
          <w:sz w:val="22"/>
          <w:szCs w:val="22"/>
        </w:rPr>
      </w:pPr>
      <w:r w:rsidRPr="00DD2182">
        <w:rPr>
          <w:b/>
          <w:bCs/>
          <w:sz w:val="22"/>
          <w:szCs w:val="22"/>
        </w:rPr>
        <w:t>Dział Zamówień Publicznych</w:t>
      </w:r>
    </w:p>
    <w:p w:rsidR="00FB7F50" w:rsidRPr="002245BE" w:rsidRDefault="00DD2182" w:rsidP="00FB7F50">
      <w:pPr>
        <w:rPr>
          <w:sz w:val="22"/>
          <w:szCs w:val="22"/>
        </w:rPr>
      </w:pPr>
      <w:r w:rsidRPr="00DD218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D2182">
        <w:rPr>
          <w:sz w:val="22"/>
          <w:szCs w:val="22"/>
        </w:rPr>
        <w:t>12</w:t>
      </w:r>
    </w:p>
    <w:p w:rsidR="00FB7F50" w:rsidRPr="002245BE" w:rsidRDefault="00DD2182" w:rsidP="00FB7F50">
      <w:pPr>
        <w:rPr>
          <w:sz w:val="22"/>
          <w:szCs w:val="22"/>
        </w:rPr>
      </w:pPr>
      <w:r w:rsidRPr="00DD218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D218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9E5117">
      <w:pPr>
        <w:pStyle w:val="Nagwek1"/>
        <w:spacing w:before="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D2182" w:rsidRPr="00607F9B" w:rsidTr="004957A2">
        <w:trPr>
          <w:trHeight w:val="638"/>
        </w:trPr>
        <w:tc>
          <w:tcPr>
            <w:tcW w:w="959" w:type="dxa"/>
            <w:shd w:val="clear" w:color="auto" w:fill="auto"/>
          </w:tcPr>
          <w:p w:rsidR="00DD2182" w:rsidRPr="00607F9B" w:rsidRDefault="00DD2182" w:rsidP="004957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2182" w:rsidRPr="00607F9B" w:rsidRDefault="00DD2182" w:rsidP="004957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218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2182">
              <w:rPr>
                <w:b/>
                <w:bCs/>
                <w:sz w:val="22"/>
                <w:szCs w:val="22"/>
              </w:rPr>
              <w:t>Remont wybranych pomieszczeń w bud. „C” i „G” wraz z remontem i wymianą wygłuszenia chłodnicy przy bud. L-32 Politechniki Rzeszowskiej; Likwidacja szkód wynikająca z nieszczelności dachu w budynku V; Wyodrębnienie nowego pomieszczenia na korytarzu w budynku F; Remont schodów zewnętrznych między budynkami „K” i „H” Politechniki Rzeszowskiej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2182">
              <w:rPr>
                <w:b/>
                <w:sz w:val="22"/>
                <w:szCs w:val="22"/>
              </w:rPr>
              <w:t>NA/O/176/2021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D2182" w:rsidRPr="00DD2182" w:rsidRDefault="00C65E53" w:rsidP="009E5117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D2182" w:rsidRPr="00DD2182">
        <w:rPr>
          <w:b/>
          <w:sz w:val="22"/>
          <w:szCs w:val="22"/>
        </w:rPr>
        <w:t>Politechnika Rzeszowska</w:t>
      </w:r>
    </w:p>
    <w:p w:rsidR="008642B3" w:rsidRDefault="00DD2182" w:rsidP="009E5117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DD218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D2182" w:rsidTr="004957A2">
        <w:trPr>
          <w:cantSplit/>
        </w:trPr>
        <w:tc>
          <w:tcPr>
            <w:tcW w:w="9498" w:type="dxa"/>
          </w:tcPr>
          <w:p w:rsidR="00DD2182" w:rsidRPr="00D26ED6" w:rsidRDefault="00DD2182" w:rsidP="004957A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D2182">
              <w:rPr>
                <w:b/>
                <w:sz w:val="22"/>
                <w:szCs w:val="22"/>
              </w:rPr>
              <w:t>POSADZKI Z WIZJĄ Krzysztof Piszczek</w:t>
            </w:r>
          </w:p>
          <w:p w:rsidR="00DD2182" w:rsidRPr="009F0E5C" w:rsidRDefault="00DD2182" w:rsidP="004957A2">
            <w:pPr>
              <w:jc w:val="both"/>
              <w:rPr>
                <w:bCs/>
                <w:sz w:val="22"/>
                <w:szCs w:val="22"/>
              </w:rPr>
            </w:pPr>
            <w:r w:rsidRPr="00DD2182">
              <w:rPr>
                <w:bCs/>
                <w:sz w:val="22"/>
                <w:szCs w:val="22"/>
              </w:rPr>
              <w:t>Trzciana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2182">
              <w:rPr>
                <w:bCs/>
                <w:sz w:val="22"/>
                <w:szCs w:val="22"/>
              </w:rPr>
              <w:t>33A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D2182" w:rsidRPr="009F0E5C" w:rsidRDefault="00DD2182" w:rsidP="004957A2">
            <w:pPr>
              <w:jc w:val="both"/>
              <w:rPr>
                <w:bCs/>
                <w:sz w:val="22"/>
                <w:szCs w:val="22"/>
              </w:rPr>
            </w:pPr>
            <w:r w:rsidRPr="00DD2182">
              <w:rPr>
                <w:bCs/>
                <w:sz w:val="22"/>
                <w:szCs w:val="22"/>
              </w:rPr>
              <w:t>36-071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2182">
              <w:rPr>
                <w:bCs/>
                <w:sz w:val="22"/>
                <w:szCs w:val="22"/>
              </w:rPr>
              <w:t>Trzciana</w:t>
            </w:r>
          </w:p>
          <w:p w:rsidR="00DD2182" w:rsidRDefault="00DD2182" w:rsidP="004957A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D2182" w:rsidRPr="00211A34" w:rsidRDefault="00DD2182" w:rsidP="004957A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D218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D2182">
              <w:rPr>
                <w:sz w:val="22"/>
                <w:szCs w:val="22"/>
              </w:rPr>
              <w:t>Remont schodów zewnętrznych między budynkami „K” i „H” Politechniki Rzeszowskiej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D2182">
              <w:rPr>
                <w:b/>
                <w:sz w:val="22"/>
                <w:szCs w:val="22"/>
              </w:rPr>
              <w:t>35 670.00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D2182" w:rsidRPr="00D26ED6" w:rsidRDefault="00DD2182" w:rsidP="004957A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D2182" w:rsidRDefault="00DD2182" w:rsidP="004957A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2182">
              <w:t>najkorzystniejsza oferta wg przyjętych kryteriów</w:t>
            </w:r>
          </w:p>
        </w:tc>
      </w:tr>
    </w:tbl>
    <w:p w:rsidR="009E5117" w:rsidRPr="009E5117" w:rsidRDefault="009E5117" w:rsidP="00915B9E">
      <w:pPr>
        <w:spacing w:before="240" w:after="120"/>
        <w:jc w:val="both"/>
        <w:rPr>
          <w:color w:val="000000"/>
          <w:sz w:val="22"/>
          <w:szCs w:val="22"/>
          <w:u w:val="single"/>
        </w:rPr>
      </w:pPr>
      <w:r w:rsidRPr="009E5117">
        <w:rPr>
          <w:color w:val="000000"/>
          <w:sz w:val="22"/>
          <w:szCs w:val="22"/>
          <w:u w:val="single"/>
        </w:rPr>
        <w:t>Zadania unieważnione:</w:t>
      </w:r>
    </w:p>
    <w:p w:rsidR="009E5117" w:rsidRDefault="009E511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Zadanie częściowe nr 1 – cena złożonej oferty znacznie przekracza środki jakimi dysponuje Zamawiający na realizację tego zadania;</w:t>
      </w:r>
    </w:p>
    <w:p w:rsidR="009E5117" w:rsidRDefault="009E511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Zadanie częściowe nr 2 i 3 – nie złożono żadnej oferty.</w:t>
      </w:r>
    </w:p>
    <w:p w:rsidR="003A0AFC" w:rsidRDefault="00F223B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2410"/>
      </w:tblGrid>
      <w:tr w:rsidR="00F223B1" w:rsidRPr="00F223B1" w:rsidTr="00F223B1">
        <w:tc>
          <w:tcPr>
            <w:tcW w:w="993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Nr 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223B1">
              <w:rPr>
                <w:sz w:val="22"/>
                <w:szCs w:val="22"/>
              </w:rPr>
              <w:t>Cena oferty</w:t>
            </w:r>
          </w:p>
        </w:tc>
      </w:tr>
      <w:tr w:rsidR="00F223B1" w:rsidRPr="00F223B1" w:rsidTr="00F223B1">
        <w:tc>
          <w:tcPr>
            <w:tcW w:w="993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223B1" w:rsidRPr="00F223B1" w:rsidRDefault="00F223B1" w:rsidP="004957A2">
            <w:pPr>
              <w:spacing w:before="40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POSADZKI Z WIZJĄ Krzysztof Piszczek</w:t>
            </w:r>
          </w:p>
          <w:p w:rsidR="00F223B1" w:rsidRPr="00F223B1" w:rsidRDefault="00F223B1" w:rsidP="004957A2">
            <w:pPr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Trzciana 33A </w:t>
            </w:r>
          </w:p>
          <w:p w:rsidR="00F223B1" w:rsidRPr="00F223B1" w:rsidRDefault="00F223B1" w:rsidP="004957A2">
            <w:pPr>
              <w:spacing w:after="120"/>
              <w:jc w:val="both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36-071 Trzciana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223B1">
              <w:rPr>
                <w:sz w:val="22"/>
                <w:szCs w:val="22"/>
              </w:rPr>
              <w:t>35 670.00 zł</w:t>
            </w:r>
          </w:p>
        </w:tc>
      </w:tr>
      <w:tr w:rsidR="00F223B1" w:rsidRPr="00F223B1" w:rsidTr="00F223B1">
        <w:tc>
          <w:tcPr>
            <w:tcW w:w="993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223B1" w:rsidRPr="00F223B1" w:rsidRDefault="00F223B1" w:rsidP="004957A2">
            <w:pPr>
              <w:spacing w:before="40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Przedsiębiorstwo </w:t>
            </w:r>
            <w:proofErr w:type="spellStart"/>
            <w:r w:rsidRPr="00F223B1">
              <w:rPr>
                <w:sz w:val="20"/>
                <w:szCs w:val="20"/>
              </w:rPr>
              <w:t>Produkcyjno</w:t>
            </w:r>
            <w:proofErr w:type="spellEnd"/>
            <w:r w:rsidRPr="00F223B1">
              <w:rPr>
                <w:sz w:val="20"/>
                <w:szCs w:val="20"/>
              </w:rPr>
              <w:t xml:space="preserve"> Usługowo Handlowe BMK Bogusław Krzaczyński</w:t>
            </w:r>
          </w:p>
          <w:p w:rsidR="00F223B1" w:rsidRPr="00F223B1" w:rsidRDefault="00F223B1" w:rsidP="004957A2">
            <w:pPr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Cicha 14/2 </w:t>
            </w:r>
          </w:p>
          <w:p w:rsidR="00F223B1" w:rsidRPr="00F223B1" w:rsidRDefault="00F223B1" w:rsidP="004957A2">
            <w:pPr>
              <w:spacing w:after="120"/>
              <w:jc w:val="both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35-326 Rzeszów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223B1" w:rsidRPr="00F223B1" w:rsidRDefault="00F223B1" w:rsidP="004957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223B1">
              <w:rPr>
                <w:sz w:val="22"/>
                <w:szCs w:val="22"/>
              </w:rPr>
              <w:t>71 192.29 zł</w:t>
            </w:r>
          </w:p>
        </w:tc>
      </w:tr>
    </w:tbl>
    <w:p w:rsidR="008642B3" w:rsidRDefault="00B464D3" w:rsidP="00F223B1">
      <w:pPr>
        <w:spacing w:before="480"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:rsidR="002446A9" w:rsidRPr="002245BE" w:rsidRDefault="002446A9" w:rsidP="002446A9">
      <w:pPr>
        <w:spacing w:after="240"/>
        <w:jc w:val="right"/>
        <w:rPr>
          <w:sz w:val="22"/>
          <w:szCs w:val="22"/>
        </w:rPr>
      </w:pPr>
      <w:r w:rsidRPr="00DD2182">
        <w:rPr>
          <w:sz w:val="22"/>
          <w:szCs w:val="22"/>
        </w:rPr>
        <w:lastRenderedPageBreak/>
        <w:t>Rzeszów</w:t>
      </w:r>
      <w:r w:rsidRPr="002245BE">
        <w:rPr>
          <w:sz w:val="22"/>
          <w:szCs w:val="22"/>
        </w:rPr>
        <w:t xml:space="preserve"> dnia: </w:t>
      </w:r>
      <w:r w:rsidRPr="00DD2182">
        <w:rPr>
          <w:sz w:val="22"/>
          <w:szCs w:val="22"/>
        </w:rPr>
        <w:t>2021-08-</w:t>
      </w:r>
      <w:r>
        <w:rPr>
          <w:sz w:val="22"/>
          <w:szCs w:val="22"/>
        </w:rPr>
        <w:t>31</w:t>
      </w:r>
    </w:p>
    <w:p w:rsidR="002446A9" w:rsidRPr="00DD2182" w:rsidRDefault="002446A9" w:rsidP="002446A9">
      <w:pPr>
        <w:spacing w:after="40"/>
        <w:rPr>
          <w:b/>
          <w:bCs/>
          <w:sz w:val="22"/>
          <w:szCs w:val="22"/>
        </w:rPr>
      </w:pPr>
      <w:r w:rsidRPr="00DD2182">
        <w:rPr>
          <w:b/>
          <w:bCs/>
          <w:sz w:val="22"/>
          <w:szCs w:val="22"/>
        </w:rPr>
        <w:t>Politechnika Rzeszowska</w:t>
      </w:r>
    </w:p>
    <w:p w:rsidR="002446A9" w:rsidRPr="002245BE" w:rsidRDefault="002446A9" w:rsidP="002446A9">
      <w:pPr>
        <w:spacing w:after="40"/>
        <w:rPr>
          <w:b/>
          <w:bCs/>
          <w:sz w:val="22"/>
          <w:szCs w:val="22"/>
        </w:rPr>
      </w:pPr>
      <w:r w:rsidRPr="00DD2182">
        <w:rPr>
          <w:b/>
          <w:bCs/>
          <w:sz w:val="22"/>
          <w:szCs w:val="22"/>
        </w:rPr>
        <w:t>Dział Zamówień Publicznych</w:t>
      </w:r>
    </w:p>
    <w:p w:rsidR="002446A9" w:rsidRPr="002245BE" w:rsidRDefault="002446A9" w:rsidP="002446A9">
      <w:pPr>
        <w:rPr>
          <w:sz w:val="22"/>
          <w:szCs w:val="22"/>
        </w:rPr>
      </w:pPr>
      <w:r w:rsidRPr="00DD2182">
        <w:rPr>
          <w:sz w:val="22"/>
          <w:szCs w:val="22"/>
        </w:rPr>
        <w:t>Al. Powstańców Warszawy</w:t>
      </w:r>
      <w:r w:rsidRPr="002245BE">
        <w:rPr>
          <w:sz w:val="22"/>
          <w:szCs w:val="22"/>
        </w:rPr>
        <w:t xml:space="preserve"> </w:t>
      </w:r>
      <w:r w:rsidRPr="00DD2182">
        <w:rPr>
          <w:sz w:val="22"/>
          <w:szCs w:val="22"/>
        </w:rPr>
        <w:t>12</w:t>
      </w:r>
    </w:p>
    <w:p w:rsidR="002446A9" w:rsidRPr="002245BE" w:rsidRDefault="002446A9" w:rsidP="002446A9">
      <w:pPr>
        <w:rPr>
          <w:sz w:val="22"/>
          <w:szCs w:val="22"/>
        </w:rPr>
      </w:pPr>
      <w:r w:rsidRPr="00DD2182">
        <w:rPr>
          <w:sz w:val="22"/>
          <w:szCs w:val="22"/>
        </w:rPr>
        <w:t>35-959</w:t>
      </w:r>
      <w:r w:rsidRPr="002245BE">
        <w:rPr>
          <w:sz w:val="22"/>
          <w:szCs w:val="22"/>
        </w:rPr>
        <w:t xml:space="preserve"> </w:t>
      </w:r>
      <w:r w:rsidRPr="00DD2182">
        <w:rPr>
          <w:sz w:val="22"/>
          <w:szCs w:val="22"/>
        </w:rPr>
        <w:t>Rzeszów</w:t>
      </w:r>
    </w:p>
    <w:p w:rsidR="002446A9" w:rsidRPr="002245BE" w:rsidRDefault="002446A9" w:rsidP="002446A9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>
        <w:rPr>
          <w:bCs/>
          <w:sz w:val="18"/>
          <w:szCs w:val="18"/>
        </w:rPr>
        <w:t>………….</w:t>
      </w:r>
    </w:p>
    <w:p w:rsidR="002446A9" w:rsidRPr="002245BE" w:rsidRDefault="002446A9" w:rsidP="002446A9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2446A9" w:rsidRDefault="002446A9" w:rsidP="002446A9">
      <w:pPr>
        <w:pStyle w:val="Nagwek1"/>
        <w:spacing w:before="0"/>
        <w:rPr>
          <w:sz w:val="28"/>
        </w:rPr>
      </w:pPr>
      <w:r>
        <w:rPr>
          <w:sz w:val="28"/>
        </w:rPr>
        <w:t>SPROSTOWANIE OGŁOSZENIA</w:t>
      </w:r>
    </w:p>
    <w:p w:rsidR="002446A9" w:rsidRDefault="002446A9" w:rsidP="002446A9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  <w:r>
        <w:rPr>
          <w:b/>
          <w:sz w:val="28"/>
        </w:rPr>
        <w:t xml:space="preserve"> Z DNIA 16.08.2021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446A9" w:rsidRPr="00607F9B" w:rsidTr="00FD2788">
        <w:trPr>
          <w:trHeight w:val="638"/>
        </w:trPr>
        <w:tc>
          <w:tcPr>
            <w:tcW w:w="959" w:type="dxa"/>
            <w:shd w:val="clear" w:color="auto" w:fill="auto"/>
          </w:tcPr>
          <w:p w:rsidR="002446A9" w:rsidRPr="00607F9B" w:rsidRDefault="002446A9" w:rsidP="00FD27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46A9" w:rsidRPr="00607F9B" w:rsidRDefault="002446A9" w:rsidP="00FD27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218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2182">
              <w:rPr>
                <w:b/>
                <w:bCs/>
                <w:sz w:val="22"/>
                <w:szCs w:val="22"/>
              </w:rPr>
              <w:t>Remont wybranych pomieszczeń w bud. „C” i „G” wraz z remontem i wymianą wygłuszenia chłodnicy przy bud. L-32 Politechniki Rzeszowskiej; Likwidacja szkód wynikająca z nieszczelności dachu w budynku V; Wyodrębnienie nowego pomieszczenia na korytarzu w budynku F; Remont schodów zewnętrznych między budynkami „K” i „H” Politechniki Rzeszowskiej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2182">
              <w:rPr>
                <w:b/>
                <w:sz w:val="22"/>
                <w:szCs w:val="22"/>
              </w:rPr>
              <w:t>NA/O/176/2021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446A9" w:rsidRPr="00DD2182" w:rsidRDefault="002446A9" w:rsidP="002446A9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DD2182">
        <w:rPr>
          <w:b/>
          <w:sz w:val="22"/>
          <w:szCs w:val="22"/>
        </w:rPr>
        <w:t>Politechnika Rzeszowska</w:t>
      </w:r>
      <w:bookmarkStart w:id="1" w:name="_GoBack"/>
      <w:bookmarkEnd w:id="1"/>
    </w:p>
    <w:p w:rsidR="002446A9" w:rsidRDefault="002446A9" w:rsidP="002446A9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DD218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informuje, </w:t>
      </w:r>
      <w:r>
        <w:rPr>
          <w:sz w:val="22"/>
          <w:szCs w:val="22"/>
        </w:rPr>
        <w:t>iż w informację o unieważnionych zadaniach oraz w zestawienie złożonych ofert wkradł się błąd i zgodnie ze stanem faktycznym powinno być:</w:t>
      </w:r>
    </w:p>
    <w:p w:rsidR="002446A9" w:rsidRPr="009E5117" w:rsidRDefault="002446A9" w:rsidP="002446A9">
      <w:pPr>
        <w:spacing w:before="240" w:after="120"/>
        <w:jc w:val="both"/>
        <w:rPr>
          <w:color w:val="000000"/>
          <w:sz w:val="22"/>
          <w:szCs w:val="22"/>
          <w:u w:val="single"/>
        </w:rPr>
      </w:pPr>
      <w:r w:rsidRPr="009E5117">
        <w:rPr>
          <w:color w:val="000000"/>
          <w:sz w:val="22"/>
          <w:szCs w:val="22"/>
          <w:u w:val="single"/>
        </w:rPr>
        <w:t>Zadania unieważnione:</w:t>
      </w:r>
    </w:p>
    <w:p w:rsidR="002446A9" w:rsidRDefault="002446A9" w:rsidP="002446A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Zadanie częściowe nr 1</w:t>
      </w:r>
      <w:r>
        <w:rPr>
          <w:color w:val="000000"/>
          <w:sz w:val="22"/>
          <w:szCs w:val="22"/>
        </w:rPr>
        <w:t xml:space="preserve">, </w:t>
      </w:r>
      <w:r w:rsidRPr="002446A9">
        <w:rPr>
          <w:b/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– cena złożonej oferty znacznie przekracza środki jakimi dysponuje Zamawiający na realizację tego zadania;</w:t>
      </w:r>
    </w:p>
    <w:p w:rsidR="002446A9" w:rsidRDefault="002446A9" w:rsidP="002446A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częściowe nr 2 </w:t>
      </w:r>
      <w:r>
        <w:rPr>
          <w:color w:val="000000"/>
          <w:sz w:val="22"/>
          <w:szCs w:val="22"/>
        </w:rPr>
        <w:t xml:space="preserve"> – nie złożono żadnej oferty.</w:t>
      </w:r>
    </w:p>
    <w:p w:rsidR="002446A9" w:rsidRDefault="002446A9" w:rsidP="002446A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2410"/>
      </w:tblGrid>
      <w:tr w:rsidR="002446A9" w:rsidRPr="00F223B1" w:rsidTr="00FD2788">
        <w:tc>
          <w:tcPr>
            <w:tcW w:w="993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Nr 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223B1">
              <w:rPr>
                <w:sz w:val="22"/>
                <w:szCs w:val="22"/>
              </w:rPr>
              <w:t>Cena oferty</w:t>
            </w:r>
          </w:p>
        </w:tc>
      </w:tr>
      <w:tr w:rsidR="002446A9" w:rsidRPr="00F223B1" w:rsidTr="00FD2788">
        <w:tc>
          <w:tcPr>
            <w:tcW w:w="993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446A9" w:rsidRPr="00F223B1" w:rsidRDefault="002446A9" w:rsidP="00FD2788">
            <w:pPr>
              <w:spacing w:before="40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POSADZKI Z WIZJĄ Krzysztof Piszczek</w:t>
            </w:r>
          </w:p>
          <w:p w:rsidR="002446A9" w:rsidRPr="00F223B1" w:rsidRDefault="002446A9" w:rsidP="00FD2788">
            <w:pPr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Trzciana 33A </w:t>
            </w:r>
          </w:p>
          <w:p w:rsidR="002446A9" w:rsidRPr="00F223B1" w:rsidRDefault="002446A9" w:rsidP="00FD2788">
            <w:pPr>
              <w:spacing w:after="120"/>
              <w:jc w:val="both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36-071 Trzciana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223B1">
              <w:rPr>
                <w:sz w:val="22"/>
                <w:szCs w:val="22"/>
              </w:rPr>
              <w:t>35 670.00 zł</w:t>
            </w:r>
          </w:p>
        </w:tc>
      </w:tr>
      <w:tr w:rsidR="002446A9" w:rsidRPr="00F223B1" w:rsidTr="00FD2788">
        <w:tc>
          <w:tcPr>
            <w:tcW w:w="993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446A9" w:rsidRPr="00F223B1" w:rsidRDefault="002446A9" w:rsidP="00FD2788">
            <w:pPr>
              <w:spacing w:before="40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Przedsiębiorstwo </w:t>
            </w:r>
            <w:proofErr w:type="spellStart"/>
            <w:r w:rsidRPr="00F223B1">
              <w:rPr>
                <w:sz w:val="20"/>
                <w:szCs w:val="20"/>
              </w:rPr>
              <w:t>Produkcyjno</w:t>
            </w:r>
            <w:proofErr w:type="spellEnd"/>
            <w:r w:rsidRPr="00F223B1">
              <w:rPr>
                <w:sz w:val="20"/>
                <w:szCs w:val="20"/>
              </w:rPr>
              <w:t xml:space="preserve"> Usługowo Handlowe BMK Bogusław Krzaczyński</w:t>
            </w:r>
          </w:p>
          <w:p w:rsidR="002446A9" w:rsidRPr="00F223B1" w:rsidRDefault="002446A9" w:rsidP="00FD2788">
            <w:pPr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Cicha 14/2 </w:t>
            </w:r>
          </w:p>
          <w:p w:rsidR="002446A9" w:rsidRPr="00F223B1" w:rsidRDefault="002446A9" w:rsidP="00FD2788">
            <w:pPr>
              <w:spacing w:after="120"/>
              <w:jc w:val="both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35-326 Rzeszów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46A9" w:rsidRPr="00F223B1" w:rsidRDefault="002446A9" w:rsidP="00FD27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223B1">
              <w:rPr>
                <w:sz w:val="22"/>
                <w:szCs w:val="22"/>
              </w:rPr>
              <w:t>71 192.29 zł</w:t>
            </w:r>
          </w:p>
        </w:tc>
      </w:tr>
      <w:tr w:rsidR="002446A9" w:rsidRPr="00F223B1" w:rsidTr="00FD2788">
        <w:tc>
          <w:tcPr>
            <w:tcW w:w="993" w:type="dxa"/>
            <w:shd w:val="clear" w:color="auto" w:fill="auto"/>
            <w:vAlign w:val="center"/>
          </w:tcPr>
          <w:p w:rsidR="002446A9" w:rsidRPr="00F223B1" w:rsidRDefault="002446A9" w:rsidP="002446A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46A9" w:rsidRPr="00F223B1" w:rsidRDefault="002446A9" w:rsidP="002446A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446A9" w:rsidRPr="00F223B1" w:rsidRDefault="002446A9" w:rsidP="002446A9">
            <w:pPr>
              <w:spacing w:before="40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Przedsiębiorstwo </w:t>
            </w:r>
            <w:proofErr w:type="spellStart"/>
            <w:r w:rsidRPr="00F223B1">
              <w:rPr>
                <w:sz w:val="20"/>
                <w:szCs w:val="20"/>
              </w:rPr>
              <w:t>Produkcyjno</w:t>
            </w:r>
            <w:proofErr w:type="spellEnd"/>
            <w:r w:rsidRPr="00F223B1">
              <w:rPr>
                <w:sz w:val="20"/>
                <w:szCs w:val="20"/>
              </w:rPr>
              <w:t xml:space="preserve"> Usługowo Handlowe BMK Bogusław Krzaczyński</w:t>
            </w:r>
          </w:p>
          <w:p w:rsidR="002446A9" w:rsidRPr="00F223B1" w:rsidRDefault="002446A9" w:rsidP="002446A9">
            <w:pPr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Cicha 14/2 </w:t>
            </w:r>
          </w:p>
          <w:p w:rsidR="002446A9" w:rsidRPr="00F223B1" w:rsidRDefault="002446A9" w:rsidP="002446A9">
            <w:pPr>
              <w:spacing w:after="120"/>
              <w:jc w:val="both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35-326 Rzeszów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46A9" w:rsidRPr="00F223B1" w:rsidRDefault="002446A9" w:rsidP="002446A9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48 213.31</w:t>
            </w:r>
            <w:r w:rsidRPr="00F223B1">
              <w:rPr>
                <w:sz w:val="22"/>
                <w:szCs w:val="22"/>
              </w:rPr>
              <w:t xml:space="preserve"> zł</w:t>
            </w:r>
          </w:p>
        </w:tc>
      </w:tr>
      <w:tr w:rsidR="002446A9" w:rsidRPr="00F223B1" w:rsidTr="00FD2788">
        <w:tc>
          <w:tcPr>
            <w:tcW w:w="993" w:type="dxa"/>
            <w:shd w:val="clear" w:color="auto" w:fill="auto"/>
            <w:vAlign w:val="center"/>
          </w:tcPr>
          <w:p w:rsidR="002446A9" w:rsidRPr="00F223B1" w:rsidRDefault="002446A9" w:rsidP="002446A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46A9" w:rsidRPr="00F223B1" w:rsidRDefault="002446A9" w:rsidP="002446A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446A9" w:rsidRPr="00F223B1" w:rsidRDefault="002446A9" w:rsidP="002446A9">
            <w:pPr>
              <w:spacing w:before="40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Przedsiębiorstwo </w:t>
            </w:r>
            <w:proofErr w:type="spellStart"/>
            <w:r w:rsidRPr="00F223B1">
              <w:rPr>
                <w:sz w:val="20"/>
                <w:szCs w:val="20"/>
              </w:rPr>
              <w:t>Produkcyjno</w:t>
            </w:r>
            <w:proofErr w:type="spellEnd"/>
            <w:r w:rsidRPr="00F223B1">
              <w:rPr>
                <w:sz w:val="20"/>
                <w:szCs w:val="20"/>
              </w:rPr>
              <w:t xml:space="preserve"> Usługowo Handlowe BMK Bogusław Krzaczyński</w:t>
            </w:r>
          </w:p>
          <w:p w:rsidR="002446A9" w:rsidRPr="00F223B1" w:rsidRDefault="002446A9" w:rsidP="002446A9">
            <w:pPr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 xml:space="preserve">Cicha 14/2 </w:t>
            </w:r>
          </w:p>
          <w:p w:rsidR="002446A9" w:rsidRPr="00F223B1" w:rsidRDefault="002446A9" w:rsidP="002446A9">
            <w:pPr>
              <w:spacing w:after="120"/>
              <w:jc w:val="both"/>
              <w:rPr>
                <w:sz w:val="20"/>
                <w:szCs w:val="20"/>
              </w:rPr>
            </w:pPr>
            <w:r w:rsidRPr="00F223B1">
              <w:rPr>
                <w:sz w:val="20"/>
                <w:szCs w:val="20"/>
              </w:rPr>
              <w:t>35-326 Rzeszów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46A9" w:rsidRPr="00F223B1" w:rsidRDefault="002446A9" w:rsidP="002446A9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88 616.83</w:t>
            </w:r>
            <w:r w:rsidRPr="00F223B1">
              <w:rPr>
                <w:sz w:val="22"/>
                <w:szCs w:val="22"/>
              </w:rPr>
              <w:t xml:space="preserve"> zł</w:t>
            </w:r>
          </w:p>
        </w:tc>
      </w:tr>
    </w:tbl>
    <w:p w:rsidR="002446A9" w:rsidRDefault="002446A9" w:rsidP="002446A9">
      <w:pPr>
        <w:spacing w:before="480"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2446A9" w:rsidRPr="00F223B1" w:rsidRDefault="002446A9" w:rsidP="00F223B1">
      <w:pPr>
        <w:spacing w:before="480" w:after="480" w:line="360" w:lineRule="auto"/>
        <w:jc w:val="right"/>
        <w:rPr>
          <w:i/>
          <w:sz w:val="22"/>
          <w:szCs w:val="22"/>
        </w:rPr>
      </w:pPr>
    </w:p>
    <w:sectPr w:rsidR="002446A9" w:rsidRPr="00F223B1" w:rsidSect="009E5117">
      <w:footerReference w:type="default" r:id="rId6"/>
      <w:pgSz w:w="11906" w:h="16838"/>
      <w:pgMar w:top="851" w:right="1274" w:bottom="567" w:left="1134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A9B" w:rsidRDefault="00C30A9B">
      <w:r>
        <w:separator/>
      </w:r>
    </w:p>
  </w:endnote>
  <w:endnote w:type="continuationSeparator" w:id="0">
    <w:p w:rsidR="00C30A9B" w:rsidRDefault="00C3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A9B" w:rsidRDefault="00C30A9B">
      <w:r>
        <w:separator/>
      </w:r>
    </w:p>
  </w:footnote>
  <w:footnote w:type="continuationSeparator" w:id="0">
    <w:p w:rsidR="00C30A9B" w:rsidRDefault="00C30A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A9B"/>
    <w:rsid w:val="00022322"/>
    <w:rsid w:val="00042497"/>
    <w:rsid w:val="000C1E6F"/>
    <w:rsid w:val="000E4E56"/>
    <w:rsid w:val="001A1468"/>
    <w:rsid w:val="001B7815"/>
    <w:rsid w:val="00211A34"/>
    <w:rsid w:val="002446A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5117"/>
    <w:rsid w:val="009F0E5C"/>
    <w:rsid w:val="00A029B8"/>
    <w:rsid w:val="00A87639"/>
    <w:rsid w:val="00A91321"/>
    <w:rsid w:val="00AA02AC"/>
    <w:rsid w:val="00B32D12"/>
    <w:rsid w:val="00B464D3"/>
    <w:rsid w:val="00B8185B"/>
    <w:rsid w:val="00BC6F7F"/>
    <w:rsid w:val="00BD2174"/>
    <w:rsid w:val="00C30A9B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2182"/>
    <w:rsid w:val="00E30B2D"/>
    <w:rsid w:val="00E62859"/>
    <w:rsid w:val="00E85D70"/>
    <w:rsid w:val="00F223B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55B528-A841-4EBE-A355-61377FDF8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436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2021-08-31T06:58:00Z</cp:lastPrinted>
  <dcterms:created xsi:type="dcterms:W3CDTF">2021-08-31T06:58:00Z</dcterms:created>
  <dcterms:modified xsi:type="dcterms:W3CDTF">2021-08-31T06:58:00Z</dcterms:modified>
</cp:coreProperties>
</file>