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93197" w14:textId="3140E440" w:rsidR="008D2AB8" w:rsidRPr="003969F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b w:val="0"/>
          <w:sz w:val="22"/>
          <w:szCs w:val="22"/>
        </w:rPr>
        <w:tab/>
      </w:r>
      <w:r w:rsidRPr="003969F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969F5">
        <w:rPr>
          <w:rFonts w:ascii="Times New Roman" w:hAnsi="Times New Roman"/>
          <w:sz w:val="22"/>
          <w:szCs w:val="22"/>
        </w:rPr>
        <w:t>1</w:t>
      </w:r>
      <w:r w:rsidR="00903093">
        <w:rPr>
          <w:rFonts w:ascii="Times New Roman" w:hAnsi="Times New Roman"/>
          <w:sz w:val="22"/>
          <w:szCs w:val="22"/>
        </w:rPr>
        <w:t>A</w:t>
      </w:r>
    </w:p>
    <w:p w14:paraId="0EB03F02" w14:textId="77777777" w:rsidR="008D2AB8" w:rsidRPr="003969F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A6DD857" w14:textId="0162778E" w:rsidR="008D2AB8" w:rsidRPr="003969F5" w:rsidRDefault="00903093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NOWY</w:t>
      </w:r>
      <w:r w:rsidR="00F56AA3">
        <w:rPr>
          <w:b/>
          <w:sz w:val="22"/>
          <w:szCs w:val="22"/>
        </w:rPr>
        <w:t xml:space="preserve"> OBOWIĄZUJĄCY </w:t>
      </w:r>
      <w:r w:rsidR="008D2AB8" w:rsidRPr="003969F5">
        <w:rPr>
          <w:b/>
          <w:sz w:val="22"/>
          <w:szCs w:val="22"/>
        </w:rPr>
        <w:t>FORMULARZ OFERTY</w:t>
      </w:r>
    </w:p>
    <w:p w14:paraId="03114652" w14:textId="77777777" w:rsidR="008D2AB8" w:rsidRPr="003969F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8C35A8E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975DE38" w14:textId="77777777" w:rsidR="00A9445F" w:rsidRPr="00FA50AF" w:rsidRDefault="00A9445F" w:rsidP="00A9445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9DAD2A7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AD00F03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ADC9E5D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CB41912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432A5BA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60C9069" w14:textId="77777777" w:rsidR="00A9445F" w:rsidRPr="002A16E2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B0CDCB0" w14:textId="77777777" w:rsidR="008D2AB8" w:rsidRPr="003969F5" w:rsidRDefault="00A9445F" w:rsidP="00A9445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77B5642" w14:textId="77777777" w:rsidR="008D2AB8" w:rsidRPr="003969F5" w:rsidRDefault="008D2AB8" w:rsidP="008D2AB8">
      <w:pPr>
        <w:spacing w:line="360" w:lineRule="auto"/>
        <w:rPr>
          <w:sz w:val="22"/>
          <w:szCs w:val="22"/>
        </w:rPr>
      </w:pPr>
      <w:r w:rsidRPr="003969F5">
        <w:rPr>
          <w:sz w:val="22"/>
          <w:szCs w:val="22"/>
        </w:rPr>
        <w:t>Do: Nazwa i siedziba Zamawiającego:</w:t>
      </w:r>
    </w:p>
    <w:p w14:paraId="11A8E172" w14:textId="77777777" w:rsidR="00706215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Akademia Górniczo - Hutnicza</w:t>
      </w:r>
    </w:p>
    <w:p w14:paraId="16DD8020" w14:textId="77777777" w:rsidR="00706215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im. Stanisława Staszica w Krakowie</w:t>
      </w:r>
    </w:p>
    <w:p w14:paraId="4A88F775" w14:textId="77777777" w:rsidR="008D2AB8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Dział Zamówień Publicznych</w:t>
      </w:r>
      <w:r w:rsidR="008D2AB8" w:rsidRPr="003969F5">
        <w:rPr>
          <w:b/>
          <w:sz w:val="22"/>
          <w:szCs w:val="22"/>
        </w:rPr>
        <w:t xml:space="preserve">  </w:t>
      </w:r>
    </w:p>
    <w:p w14:paraId="038A2750" w14:textId="77777777" w:rsidR="008D2AB8" w:rsidRPr="003969F5" w:rsidRDefault="00706215" w:rsidP="008D2AB8">
      <w:pPr>
        <w:ind w:right="-110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Al. Mickiewicza</w:t>
      </w:r>
      <w:r w:rsidR="008D2AB8" w:rsidRPr="003969F5">
        <w:rPr>
          <w:b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30</w:t>
      </w:r>
      <w:r w:rsidR="008D2AB8" w:rsidRPr="003969F5">
        <w:rPr>
          <w:b/>
          <w:sz w:val="22"/>
          <w:szCs w:val="22"/>
        </w:rPr>
        <w:t xml:space="preserve"> </w:t>
      </w:r>
    </w:p>
    <w:p w14:paraId="6612D970" w14:textId="77777777" w:rsidR="008D2AB8" w:rsidRPr="003969F5" w:rsidRDefault="00706215" w:rsidP="008D2AB8">
      <w:pPr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30-059</w:t>
      </w:r>
      <w:r w:rsidR="008D2AB8" w:rsidRPr="003969F5">
        <w:rPr>
          <w:b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Kraków</w:t>
      </w:r>
      <w:r w:rsidR="008D2AB8" w:rsidRPr="003969F5">
        <w:rPr>
          <w:b/>
          <w:sz w:val="22"/>
          <w:szCs w:val="22"/>
        </w:rPr>
        <w:t xml:space="preserve">,  </w:t>
      </w:r>
    </w:p>
    <w:p w14:paraId="7C2C926C" w14:textId="77777777" w:rsidR="008D2AB8" w:rsidRPr="003969F5" w:rsidRDefault="008D2AB8" w:rsidP="008D2AB8">
      <w:pPr>
        <w:ind w:firstLine="3969"/>
        <w:rPr>
          <w:b/>
          <w:sz w:val="22"/>
          <w:szCs w:val="22"/>
        </w:rPr>
      </w:pPr>
    </w:p>
    <w:p w14:paraId="54FA3949" w14:textId="6D3349E6" w:rsidR="008D2AB8" w:rsidRPr="003969F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Przystępując do postępowania o udzielenie zamówienia publicznego, którego przedmiotem jest </w:t>
      </w:r>
      <w:r w:rsidR="00706215" w:rsidRPr="003969F5">
        <w:rPr>
          <w:b/>
          <w:sz w:val="22"/>
          <w:szCs w:val="22"/>
        </w:rPr>
        <w:t>dostawa, montaż i wykonanie testó</w:t>
      </w:r>
      <w:r w:rsidR="00F56AA3">
        <w:rPr>
          <w:b/>
          <w:sz w:val="22"/>
          <w:szCs w:val="22"/>
        </w:rPr>
        <w:t>w</w:t>
      </w:r>
      <w:r w:rsidR="00706215" w:rsidRPr="003969F5">
        <w:rPr>
          <w:b/>
          <w:sz w:val="22"/>
          <w:szCs w:val="22"/>
        </w:rPr>
        <w:t xml:space="preserve"> zestawu do oznaczeń radiowęgla oraz izotopów stabilnych dla WGGiOŚ - KC-zp.272-362/21</w:t>
      </w:r>
      <w:r w:rsidRPr="003969F5">
        <w:rPr>
          <w:b/>
          <w:sz w:val="22"/>
          <w:szCs w:val="22"/>
        </w:rPr>
        <w:t xml:space="preserve">, </w:t>
      </w:r>
      <w:r w:rsidRPr="003969F5">
        <w:rPr>
          <w:sz w:val="22"/>
          <w:szCs w:val="22"/>
        </w:rPr>
        <w:t>oferuję realizację przedmiotu zamówienia, zgodnie z zasadami określonymi w specyfikacji warunków zamówienia.</w:t>
      </w:r>
    </w:p>
    <w:p w14:paraId="1E748FB2" w14:textId="77777777" w:rsidR="008D2AB8" w:rsidRPr="003969F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8B961E6" w14:textId="77777777" w:rsidR="008D2AB8" w:rsidRPr="003969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Cena netto:   .........................................................................</w:t>
      </w:r>
      <w:r w:rsidR="00846CFE" w:rsidRPr="003969F5">
        <w:rPr>
          <w:b/>
          <w:sz w:val="22"/>
          <w:szCs w:val="22"/>
        </w:rPr>
        <w:t xml:space="preserve"> EUR</w:t>
      </w:r>
      <w:r w:rsidR="00815CAB">
        <w:rPr>
          <w:b/>
          <w:sz w:val="22"/>
          <w:szCs w:val="22"/>
        </w:rPr>
        <w:t xml:space="preserve"> </w:t>
      </w:r>
    </w:p>
    <w:p w14:paraId="7AEDA445" w14:textId="77777777" w:rsidR="008D2AB8" w:rsidRPr="003969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C3E4AE" w14:textId="77777777" w:rsidR="008D2AB8" w:rsidRPr="003969F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Cena brutto: .........................................................................</w:t>
      </w:r>
      <w:r w:rsidR="00846CFE" w:rsidRPr="003969F5">
        <w:rPr>
          <w:b/>
          <w:sz w:val="22"/>
          <w:szCs w:val="22"/>
        </w:rPr>
        <w:t xml:space="preserve"> EUR</w:t>
      </w:r>
    </w:p>
    <w:p w14:paraId="3B289332" w14:textId="77777777" w:rsidR="008D2AB8" w:rsidRPr="003969F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A3B08B" w14:textId="77777777" w:rsidR="008D2AB8" w:rsidRPr="003969F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Słownie brutto</w:t>
      </w:r>
      <w:r w:rsidR="00846CFE" w:rsidRPr="003969F5">
        <w:rPr>
          <w:sz w:val="22"/>
          <w:szCs w:val="22"/>
        </w:rPr>
        <w:t xml:space="preserve">: </w:t>
      </w:r>
      <w:r w:rsidRPr="003969F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B89400" w14:textId="77777777" w:rsidR="008D2AB8" w:rsidRPr="003969F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126CC3" w14:textId="77777777" w:rsidR="008D2AB8" w:rsidRPr="003969F5" w:rsidRDefault="008D2AB8" w:rsidP="008D2AB8">
      <w:pPr>
        <w:pStyle w:val="Tekstpodstawowy"/>
        <w:rPr>
          <w:sz w:val="22"/>
          <w:szCs w:val="22"/>
        </w:rPr>
      </w:pPr>
      <w:r w:rsidRPr="003969F5">
        <w:rPr>
          <w:sz w:val="22"/>
          <w:szCs w:val="22"/>
        </w:rPr>
        <w:t>Powyższa cena zawiera podatek VAT w wysokości .......... % tj.…………………….</w:t>
      </w:r>
      <w:r w:rsidR="00846CFE" w:rsidRPr="003969F5">
        <w:rPr>
          <w:sz w:val="22"/>
          <w:szCs w:val="22"/>
        </w:rPr>
        <w:t xml:space="preserve"> EUR</w:t>
      </w:r>
    </w:p>
    <w:p w14:paraId="59E3477C" w14:textId="77777777" w:rsidR="007A1545" w:rsidRPr="003969F5" w:rsidRDefault="007A1545" w:rsidP="007A15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>W tym:</w:t>
      </w:r>
    </w:p>
    <w:p w14:paraId="7F3A474B" w14:textId="495B9B06" w:rsidR="007A1545" w:rsidRPr="003969F5" w:rsidRDefault="007A1545" w:rsidP="007A15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I: </w:t>
      </w:r>
      <w:r w:rsidR="00815CAB">
        <w:rPr>
          <w:b/>
          <w:sz w:val="22"/>
          <w:szCs w:val="22"/>
        </w:rPr>
        <w:t xml:space="preserve">do </w:t>
      </w:r>
      <w:r w:rsidR="00F56AA3" w:rsidRPr="00F56AA3">
        <w:rPr>
          <w:b/>
          <w:color w:val="FF0000"/>
          <w:sz w:val="22"/>
          <w:szCs w:val="22"/>
        </w:rPr>
        <w:t>4</w:t>
      </w:r>
      <w:r w:rsidRPr="00F56AA3">
        <w:rPr>
          <w:b/>
          <w:color w:val="FF0000"/>
          <w:sz w:val="22"/>
          <w:szCs w:val="22"/>
        </w:rPr>
        <w:t xml:space="preserve">0% </w:t>
      </w:r>
      <w:r w:rsidRPr="003969F5">
        <w:rPr>
          <w:b/>
          <w:sz w:val="22"/>
          <w:szCs w:val="22"/>
        </w:rPr>
        <w:t>całkowitej wartości zamówienia</w:t>
      </w:r>
      <w:r w:rsidR="001B091B">
        <w:rPr>
          <w:b/>
          <w:sz w:val="22"/>
          <w:szCs w:val="22"/>
        </w:rPr>
        <w:t xml:space="preserve"> </w:t>
      </w:r>
      <w:r w:rsidR="001B091B" w:rsidRPr="00910D18">
        <w:rPr>
          <w:b/>
          <w:color w:val="FF0000"/>
          <w:sz w:val="22"/>
          <w:szCs w:val="22"/>
        </w:rPr>
        <w:t>(p</w:t>
      </w:r>
      <w:r w:rsidR="00DB3A26">
        <w:rPr>
          <w:b/>
          <w:color w:val="FF0000"/>
          <w:sz w:val="22"/>
          <w:szCs w:val="22"/>
        </w:rPr>
        <w:t>kt</w:t>
      </w:r>
      <w:r w:rsidR="001B091B" w:rsidRPr="00910D18">
        <w:rPr>
          <w:b/>
          <w:color w:val="FF0000"/>
          <w:sz w:val="22"/>
          <w:szCs w:val="22"/>
        </w:rPr>
        <w:t>. 3, 4, 5 i 6)</w:t>
      </w:r>
      <w:r w:rsidRPr="00910D18">
        <w:rPr>
          <w:b/>
          <w:color w:val="FF0000"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tj</w:t>
      </w:r>
      <w:r w:rsidR="00544637">
        <w:rPr>
          <w:b/>
          <w:sz w:val="22"/>
          <w:szCs w:val="22"/>
        </w:rPr>
        <w:t>.</w:t>
      </w:r>
      <w:r w:rsidRPr="003969F5">
        <w:rPr>
          <w:b/>
          <w:sz w:val="22"/>
          <w:szCs w:val="22"/>
        </w:rPr>
        <w:t xml:space="preserve">: ……………………… </w:t>
      </w:r>
      <w:r w:rsidR="00815CAB">
        <w:rPr>
          <w:b/>
          <w:sz w:val="22"/>
          <w:szCs w:val="22"/>
        </w:rPr>
        <w:t>EUR</w:t>
      </w:r>
      <w:r w:rsidRPr="003969F5">
        <w:rPr>
          <w:b/>
          <w:sz w:val="22"/>
          <w:szCs w:val="22"/>
        </w:rPr>
        <w:t xml:space="preserve"> brutto</w:t>
      </w:r>
    </w:p>
    <w:p w14:paraId="79CE13FC" w14:textId="2CE9F5FB" w:rsidR="007A1545" w:rsidRPr="003969F5" w:rsidRDefault="007A1545" w:rsidP="007A154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II: </w:t>
      </w:r>
      <w:r w:rsidR="00815CAB">
        <w:rPr>
          <w:b/>
          <w:sz w:val="22"/>
          <w:szCs w:val="22"/>
        </w:rPr>
        <w:t xml:space="preserve">do </w:t>
      </w:r>
      <w:r w:rsidR="00F56AA3" w:rsidRPr="00F56AA3">
        <w:rPr>
          <w:b/>
          <w:color w:val="FF0000"/>
          <w:sz w:val="22"/>
          <w:szCs w:val="22"/>
        </w:rPr>
        <w:t>5</w:t>
      </w:r>
      <w:r w:rsidRPr="00F56AA3">
        <w:rPr>
          <w:b/>
          <w:color w:val="FF0000"/>
          <w:sz w:val="22"/>
          <w:szCs w:val="22"/>
        </w:rPr>
        <w:t xml:space="preserve">0% </w:t>
      </w:r>
      <w:r w:rsidR="00815CAB">
        <w:rPr>
          <w:b/>
          <w:sz w:val="22"/>
          <w:szCs w:val="22"/>
        </w:rPr>
        <w:t xml:space="preserve">całkowitej </w:t>
      </w:r>
      <w:r w:rsidRPr="003969F5">
        <w:rPr>
          <w:b/>
          <w:sz w:val="22"/>
          <w:szCs w:val="22"/>
        </w:rPr>
        <w:t>wartości zamówienia</w:t>
      </w:r>
      <w:r w:rsidR="001B091B">
        <w:rPr>
          <w:b/>
          <w:sz w:val="22"/>
          <w:szCs w:val="22"/>
        </w:rPr>
        <w:t xml:space="preserve"> </w:t>
      </w:r>
      <w:r w:rsidR="001B091B" w:rsidRPr="00910D18">
        <w:rPr>
          <w:b/>
          <w:color w:val="FF0000"/>
          <w:sz w:val="22"/>
          <w:szCs w:val="22"/>
        </w:rPr>
        <w:t>(p</w:t>
      </w:r>
      <w:r w:rsidR="00DB3A26">
        <w:rPr>
          <w:b/>
          <w:color w:val="FF0000"/>
          <w:sz w:val="22"/>
          <w:szCs w:val="22"/>
        </w:rPr>
        <w:t>kt</w:t>
      </w:r>
      <w:r w:rsidR="001B091B" w:rsidRPr="00910D18">
        <w:rPr>
          <w:b/>
          <w:color w:val="FF0000"/>
          <w:sz w:val="22"/>
          <w:szCs w:val="22"/>
        </w:rPr>
        <w:t xml:space="preserve">. </w:t>
      </w:r>
      <w:r w:rsidR="001D16F0" w:rsidRPr="00910D18">
        <w:rPr>
          <w:b/>
          <w:color w:val="FF0000"/>
          <w:sz w:val="22"/>
          <w:szCs w:val="22"/>
        </w:rPr>
        <w:t>1 i 2)</w:t>
      </w:r>
      <w:r w:rsidRPr="00910D18">
        <w:rPr>
          <w:b/>
          <w:color w:val="FF0000"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 xml:space="preserve">tj. ……………………. </w:t>
      </w:r>
      <w:r w:rsidR="00815CAB">
        <w:rPr>
          <w:b/>
          <w:sz w:val="22"/>
          <w:szCs w:val="22"/>
        </w:rPr>
        <w:t xml:space="preserve">EUR </w:t>
      </w:r>
      <w:r w:rsidRPr="003969F5">
        <w:rPr>
          <w:b/>
          <w:sz w:val="22"/>
          <w:szCs w:val="22"/>
        </w:rPr>
        <w:t>brutto</w:t>
      </w:r>
    </w:p>
    <w:p w14:paraId="71E1A19B" w14:textId="30EFBC4E" w:rsidR="007A1545" w:rsidRPr="00815CAB" w:rsidRDefault="007A1545" w:rsidP="00815CA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Etap III: </w:t>
      </w:r>
      <w:r w:rsidR="00F45BB0">
        <w:rPr>
          <w:b/>
          <w:sz w:val="22"/>
          <w:szCs w:val="22"/>
        </w:rPr>
        <w:t xml:space="preserve">do </w:t>
      </w:r>
      <w:r w:rsidRPr="003969F5">
        <w:rPr>
          <w:b/>
          <w:sz w:val="22"/>
          <w:szCs w:val="22"/>
        </w:rPr>
        <w:t xml:space="preserve">10% </w:t>
      </w:r>
      <w:r w:rsidR="00815CAB">
        <w:rPr>
          <w:b/>
          <w:sz w:val="22"/>
          <w:szCs w:val="22"/>
        </w:rPr>
        <w:t xml:space="preserve">pozostałej </w:t>
      </w:r>
      <w:r w:rsidRPr="003969F5">
        <w:rPr>
          <w:b/>
          <w:sz w:val="22"/>
          <w:szCs w:val="22"/>
        </w:rPr>
        <w:t>wartoś</w:t>
      </w:r>
      <w:r w:rsidR="00815CAB">
        <w:rPr>
          <w:b/>
          <w:sz w:val="22"/>
          <w:szCs w:val="22"/>
        </w:rPr>
        <w:t>ci</w:t>
      </w:r>
      <w:r w:rsidRPr="003969F5">
        <w:rPr>
          <w:b/>
          <w:sz w:val="22"/>
          <w:szCs w:val="22"/>
        </w:rPr>
        <w:t xml:space="preserve"> zamówienia</w:t>
      </w:r>
      <w:r w:rsidR="00397457">
        <w:rPr>
          <w:b/>
          <w:sz w:val="22"/>
          <w:szCs w:val="22"/>
        </w:rPr>
        <w:t xml:space="preserve"> </w:t>
      </w:r>
      <w:r w:rsidRPr="003969F5">
        <w:rPr>
          <w:b/>
          <w:sz w:val="22"/>
          <w:szCs w:val="22"/>
        </w:rPr>
        <w:t>tj</w:t>
      </w:r>
      <w:r w:rsidR="00544637">
        <w:rPr>
          <w:b/>
          <w:sz w:val="22"/>
          <w:szCs w:val="22"/>
        </w:rPr>
        <w:t xml:space="preserve">. </w:t>
      </w:r>
      <w:r w:rsidRPr="003969F5">
        <w:rPr>
          <w:b/>
          <w:sz w:val="22"/>
          <w:szCs w:val="22"/>
        </w:rPr>
        <w:t>………………….</w:t>
      </w:r>
      <w:r w:rsidR="00815CAB">
        <w:rPr>
          <w:b/>
          <w:sz w:val="22"/>
          <w:szCs w:val="22"/>
        </w:rPr>
        <w:t xml:space="preserve">EUR </w:t>
      </w:r>
      <w:r w:rsidRPr="003969F5">
        <w:rPr>
          <w:b/>
          <w:sz w:val="22"/>
          <w:szCs w:val="22"/>
        </w:rPr>
        <w:t xml:space="preserve"> brutto</w:t>
      </w:r>
    </w:p>
    <w:p w14:paraId="325B4ACE" w14:textId="77777777" w:rsidR="005632DE" w:rsidRDefault="005632DE" w:rsidP="008D2AB8">
      <w:pPr>
        <w:pStyle w:val="Tekstpodstawowy"/>
        <w:rPr>
          <w:sz w:val="22"/>
          <w:szCs w:val="22"/>
        </w:rPr>
      </w:pPr>
    </w:p>
    <w:p w14:paraId="1A2F4CF9" w14:textId="77777777" w:rsidR="005632DE" w:rsidRDefault="005632DE" w:rsidP="008D2AB8">
      <w:pPr>
        <w:pStyle w:val="Tekstpodstawowy"/>
        <w:rPr>
          <w:sz w:val="22"/>
          <w:szCs w:val="22"/>
        </w:rPr>
      </w:pPr>
    </w:p>
    <w:p w14:paraId="1AA43C1D" w14:textId="77777777" w:rsidR="005632DE" w:rsidRDefault="005632DE" w:rsidP="008D2AB8">
      <w:pPr>
        <w:pStyle w:val="Tekstpodstawowy"/>
        <w:rPr>
          <w:sz w:val="22"/>
          <w:szCs w:val="22"/>
        </w:rPr>
      </w:pPr>
    </w:p>
    <w:p w14:paraId="6ACC5427" w14:textId="77777777" w:rsidR="005632DE" w:rsidRDefault="005632DE" w:rsidP="008D2AB8">
      <w:pPr>
        <w:pStyle w:val="Tekstpodstawowy"/>
        <w:rPr>
          <w:sz w:val="22"/>
          <w:szCs w:val="22"/>
        </w:rPr>
      </w:pPr>
    </w:p>
    <w:p w14:paraId="0DAC4279" w14:textId="248B913E" w:rsidR="005632DE" w:rsidRDefault="00AD6F90" w:rsidP="008D2AB8">
      <w:pPr>
        <w:pStyle w:val="Tekstpodstawowy"/>
        <w:rPr>
          <w:sz w:val="22"/>
          <w:szCs w:val="22"/>
        </w:rPr>
      </w:pPr>
      <w:r w:rsidRPr="003969F5">
        <w:rPr>
          <w:sz w:val="22"/>
          <w:szCs w:val="22"/>
        </w:rPr>
        <w:t>P</w:t>
      </w:r>
      <w:r w:rsidR="00FE545C" w:rsidRPr="003969F5">
        <w:rPr>
          <w:sz w:val="22"/>
          <w:szCs w:val="22"/>
        </w:rPr>
        <w:t>roducent/model zaoferowanego</w:t>
      </w:r>
      <w:r w:rsidR="00815CAB">
        <w:rPr>
          <w:sz w:val="22"/>
          <w:szCs w:val="22"/>
        </w:rPr>
        <w:t>:</w:t>
      </w:r>
    </w:p>
    <w:p w14:paraId="72C7C6E8" w14:textId="1EF22394" w:rsidR="00FA3434" w:rsidRDefault="00FA3434" w:rsidP="00FA3434">
      <w:pPr>
        <w:pStyle w:val="Akapitzlist"/>
        <w:numPr>
          <w:ilvl w:val="0"/>
          <w:numId w:val="7"/>
        </w:numPr>
      </w:pPr>
      <w:r>
        <w:t>Akceleratorowego Spektrometru Masowego (AMS)</w:t>
      </w:r>
      <w:r w:rsidR="00F45BB0">
        <w:t>:</w:t>
      </w:r>
      <w:r>
        <w:t xml:space="preserve"> …………………………………………………</w:t>
      </w:r>
      <w:r w:rsidR="005632DE">
        <w:t>.</w:t>
      </w:r>
    </w:p>
    <w:p w14:paraId="7526A272" w14:textId="4A4B95EB" w:rsidR="00FA3434" w:rsidRDefault="00FA3434" w:rsidP="00FA3434">
      <w:pPr>
        <w:pStyle w:val="Akapitzlist"/>
        <w:numPr>
          <w:ilvl w:val="0"/>
          <w:numId w:val="7"/>
        </w:numPr>
      </w:pPr>
      <w:r>
        <w:t>Automatycznego urządzenia do podawania próbek</w:t>
      </w:r>
      <w:r w:rsidR="00F45BB0">
        <w:t>:</w:t>
      </w:r>
      <w:r>
        <w:t xml:space="preserve"> …………………………………………………</w:t>
      </w:r>
      <w:r w:rsidR="005632DE">
        <w:t>.</w:t>
      </w:r>
    </w:p>
    <w:p w14:paraId="7411D663" w14:textId="50C33834" w:rsidR="00FA3434" w:rsidRDefault="00FA3434" w:rsidP="005632DE">
      <w:pPr>
        <w:pStyle w:val="Akapitzlist"/>
        <w:numPr>
          <w:ilvl w:val="0"/>
          <w:numId w:val="7"/>
        </w:numPr>
      </w:pPr>
      <w:r>
        <w:t>Analizatora elementarnego (EA</w:t>
      </w:r>
      <w:r w:rsidR="00E16C1D">
        <w:t>-1</w:t>
      </w:r>
      <w:r>
        <w:t>)</w:t>
      </w:r>
      <w:r w:rsidR="00F45BB0">
        <w:t>:</w:t>
      </w:r>
      <w:r>
        <w:t xml:space="preserve"> ……………………………………………………………………………</w:t>
      </w:r>
      <w:r w:rsidR="005632DE">
        <w:t>.</w:t>
      </w:r>
    </w:p>
    <w:p w14:paraId="6B5A9B0F" w14:textId="0AEED56E" w:rsidR="00FA3434" w:rsidRDefault="00FA3434" w:rsidP="00FA3434">
      <w:pPr>
        <w:pStyle w:val="Akapitzlist"/>
        <w:numPr>
          <w:ilvl w:val="0"/>
          <w:numId w:val="7"/>
        </w:numPr>
      </w:pPr>
      <w:r>
        <w:t>Analizatora elementarnego (EA</w:t>
      </w:r>
      <w:r w:rsidR="00E16C1D">
        <w:t>-2</w:t>
      </w:r>
      <w:r>
        <w:t>)</w:t>
      </w:r>
      <w:r w:rsidR="00F45BB0">
        <w:t>:</w:t>
      </w:r>
      <w:r>
        <w:t xml:space="preserve">  ………………………………………………………………………</w:t>
      </w:r>
      <w:r w:rsidR="005632DE">
        <w:t>…..</w:t>
      </w:r>
    </w:p>
    <w:p w14:paraId="0DFB7B79" w14:textId="5F169129" w:rsidR="00FA3434" w:rsidRDefault="00FA3434" w:rsidP="00FA3434">
      <w:pPr>
        <w:pStyle w:val="Akapitzlist"/>
        <w:numPr>
          <w:ilvl w:val="0"/>
          <w:numId w:val="7"/>
        </w:numPr>
      </w:pPr>
      <w:r>
        <w:t>Spektrometru masowego (IRMS)</w:t>
      </w:r>
      <w:r w:rsidR="00F45BB0">
        <w:t>:</w:t>
      </w:r>
      <w:r>
        <w:t xml:space="preserve"> ………………………………………………………………………</w:t>
      </w:r>
      <w:r w:rsidR="005632DE">
        <w:t>……..</w:t>
      </w:r>
    </w:p>
    <w:p w14:paraId="03BC8F87" w14:textId="72B1F87D" w:rsidR="00FA3434" w:rsidRDefault="00FA3434" w:rsidP="00FA3434">
      <w:pPr>
        <w:pStyle w:val="Akapitzlist"/>
        <w:numPr>
          <w:ilvl w:val="0"/>
          <w:numId w:val="7"/>
        </w:numPr>
      </w:pPr>
      <w:r>
        <w:t>Detektora helowego</w:t>
      </w:r>
      <w:r w:rsidR="00F45BB0">
        <w:t>:</w:t>
      </w:r>
      <w:r>
        <w:t xml:space="preserve"> …………………………………………………………………………………………</w:t>
      </w:r>
      <w:r w:rsidR="005632DE">
        <w:t>……..</w:t>
      </w:r>
    </w:p>
    <w:p w14:paraId="73DAD4DA" w14:textId="77777777" w:rsidR="00815CAB" w:rsidRPr="003969F5" w:rsidRDefault="00815CAB" w:rsidP="008D2AB8">
      <w:pPr>
        <w:pStyle w:val="Tekstpodstawowy"/>
        <w:rPr>
          <w:sz w:val="22"/>
          <w:szCs w:val="22"/>
        </w:rPr>
      </w:pPr>
    </w:p>
    <w:p w14:paraId="2D24B2D9" w14:textId="0A122FA1" w:rsidR="00815CA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969F5">
        <w:rPr>
          <w:b/>
          <w:sz w:val="22"/>
          <w:szCs w:val="22"/>
        </w:rPr>
        <w:t xml:space="preserve">Termin realizacji umowy: </w:t>
      </w:r>
      <w:r w:rsidR="00C54259" w:rsidRPr="00450AF5">
        <w:rPr>
          <w:b/>
          <w:bCs/>
          <w:color w:val="FF0000"/>
          <w:sz w:val="22"/>
          <w:szCs w:val="22"/>
        </w:rPr>
        <w:t>do 15.04.202</w:t>
      </w:r>
      <w:r w:rsidR="00450AF5" w:rsidRPr="00450AF5">
        <w:rPr>
          <w:b/>
          <w:bCs/>
          <w:color w:val="FF0000"/>
          <w:sz w:val="22"/>
          <w:szCs w:val="22"/>
        </w:rPr>
        <w:t>3 r.</w:t>
      </w:r>
    </w:p>
    <w:p w14:paraId="73EDE7DA" w14:textId="77777777" w:rsidR="008D2AB8" w:rsidRPr="003969F5" w:rsidRDefault="008D2AB8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3969F5">
        <w:rPr>
          <w:b/>
          <w:sz w:val="22"/>
          <w:szCs w:val="22"/>
        </w:rPr>
        <w:t>Okres udzielonej gwarancji wynosi:</w:t>
      </w:r>
      <w:r w:rsidRPr="003969F5">
        <w:rPr>
          <w:sz w:val="22"/>
          <w:szCs w:val="22"/>
        </w:rPr>
        <w:t xml:space="preserve"> </w:t>
      </w:r>
      <w:r w:rsidR="00AD6F90" w:rsidRPr="003969F5">
        <w:rPr>
          <w:b/>
          <w:bCs/>
          <w:sz w:val="22"/>
          <w:szCs w:val="22"/>
        </w:rPr>
        <w:t>12 miesięcy</w:t>
      </w:r>
    </w:p>
    <w:p w14:paraId="08E478CE" w14:textId="77777777" w:rsidR="00AD6F90" w:rsidRPr="003969F5" w:rsidRDefault="00AD6F90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57562">
        <w:rPr>
          <w:b/>
          <w:bCs/>
          <w:sz w:val="22"/>
          <w:szCs w:val="22"/>
        </w:rPr>
        <w:t>Kryteria oceny ofert:</w:t>
      </w:r>
    </w:p>
    <w:p w14:paraId="3FFB2BD0" w14:textId="77777777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1) Analizatory elementarne sprzężone on-line jednocześnie ze źródłem jonów akceleratorowego spektrometru mas oraz spektrometrem masowym stosunków izotopów stabilnych</w:t>
      </w:r>
      <w:bookmarkStart w:id="0" w:name="_Hlk77149691"/>
      <w:r w:rsidR="00857562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bookmarkEnd w:id="0"/>
    <w:p w14:paraId="21CC8E26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3F761B80" w14:textId="77777777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2) Napięcie przyspieszające &lt;100 kV</w:t>
      </w:r>
      <w:r w:rsidR="00857562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3109D338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60F8DD63" w14:textId="77777777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3) wydajność pomiarowa &gt;=  48 próbek/24h</w:t>
      </w:r>
      <w:r w:rsidR="00857562">
        <w:rPr>
          <w:rFonts w:eastAsia="Source Han Sans CN Regular"/>
          <w:kern w:val="2"/>
          <w:sz w:val="22"/>
          <w:szCs w:val="22"/>
          <w:lang w:eastAsia="en-GB" w:bidi="en-GB"/>
        </w:rPr>
        <w:t xml:space="preserve">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46521B32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56EA2D25" w14:textId="77777777" w:rsidR="006C0BDD" w:rsidRPr="00857562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 xml:space="preserve">4) minimalny prąd jonów ujemnych &gt;=5 µA dla 50 µgC </w:t>
      </w:r>
      <w:r w:rsidRPr="003969F5">
        <w:rPr>
          <w:rFonts w:eastAsia="Source Han Sans CN Regular"/>
          <w:b/>
          <w:bCs/>
          <w:kern w:val="2"/>
          <w:sz w:val="22"/>
          <w:szCs w:val="22"/>
          <w:lang w:eastAsia="en-GB" w:bidi="en-GB"/>
        </w:rPr>
        <w:t xml:space="preserve">TAK/NIE </w:t>
      </w:r>
      <w:r w:rsidR="00544637" w:rsidRPr="00544637">
        <w:rPr>
          <w:rFonts w:eastAsia="Source Han Sans CN Regular"/>
          <w:b/>
          <w:bCs/>
          <w:color w:val="FF0000"/>
          <w:kern w:val="2"/>
          <w:sz w:val="22"/>
          <w:szCs w:val="22"/>
          <w:lang w:eastAsia="en-GB" w:bidi="en-GB"/>
        </w:rPr>
        <w:t>*</w:t>
      </w:r>
    </w:p>
    <w:p w14:paraId="70D2D86E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63C5D4B1" w14:textId="77777777" w:rsidR="006C0BDD" w:rsidRPr="003969F5" w:rsidRDefault="006C0BDD" w:rsidP="006C0BDD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  <w:r w:rsidRPr="003969F5">
        <w:rPr>
          <w:rFonts w:eastAsia="Source Han Sans CN Regular"/>
          <w:color w:val="FF0000"/>
          <w:kern w:val="2"/>
          <w:sz w:val="22"/>
          <w:szCs w:val="22"/>
          <w:lang w:eastAsia="en-GB" w:bidi="en-GB"/>
        </w:rPr>
        <w:t>*</w:t>
      </w:r>
      <w:r w:rsidRPr="003969F5">
        <w:rPr>
          <w:rFonts w:eastAsia="Source Han Sans CN Regular"/>
          <w:kern w:val="2"/>
          <w:sz w:val="22"/>
          <w:szCs w:val="22"/>
          <w:lang w:eastAsia="en-GB" w:bidi="en-GB"/>
        </w:rPr>
        <w:t>należy zaznaczyć właściwą opcję</w:t>
      </w:r>
    </w:p>
    <w:p w14:paraId="377D7753" w14:textId="77777777" w:rsidR="00AD6F90" w:rsidRPr="003969F5" w:rsidRDefault="00AD6F90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35769A4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969F5">
        <w:rPr>
          <w:sz w:val="22"/>
          <w:szCs w:val="22"/>
        </w:rPr>
        <w:t xml:space="preserve">Oświadczamy, że zgodnie z ustawą z dnia </w:t>
      </w:r>
      <w:r w:rsidR="00A0022B" w:rsidRPr="003969F5">
        <w:rPr>
          <w:sz w:val="22"/>
          <w:szCs w:val="22"/>
        </w:rPr>
        <w:t>6 marca 2018 r</w:t>
      </w:r>
      <w:r w:rsidRPr="003969F5">
        <w:rPr>
          <w:sz w:val="22"/>
          <w:szCs w:val="22"/>
        </w:rPr>
        <w:t>.</w:t>
      </w:r>
      <w:r w:rsidR="00A0022B" w:rsidRPr="003969F5">
        <w:rPr>
          <w:sz w:val="22"/>
          <w:szCs w:val="22"/>
        </w:rPr>
        <w:t xml:space="preserve"> Prawo przedsiębiorców, </w:t>
      </w:r>
      <w:r w:rsidRPr="003969F5">
        <w:rPr>
          <w:sz w:val="22"/>
          <w:szCs w:val="22"/>
        </w:rPr>
        <w:t>należymy do małych lub średnich przedsiębiorców:</w:t>
      </w:r>
      <w:r w:rsidRPr="003969F5">
        <w:rPr>
          <w:b/>
          <w:sz w:val="22"/>
          <w:szCs w:val="22"/>
        </w:rPr>
        <w:t xml:space="preserve"> TAK/NIE</w:t>
      </w:r>
    </w:p>
    <w:p w14:paraId="2B7CA527" w14:textId="77777777" w:rsidR="005375CA" w:rsidRPr="003969F5" w:rsidRDefault="005375CA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67D88436" w14:textId="1FAE1A84" w:rsidR="00C96D50" w:rsidRPr="003969F5" w:rsidRDefault="008D2AB8" w:rsidP="00C96D5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969F5">
        <w:rPr>
          <w:b/>
          <w:sz w:val="22"/>
          <w:szCs w:val="22"/>
        </w:rPr>
        <w:t xml:space="preserve">Termin płatności: </w:t>
      </w:r>
      <w:r w:rsidR="00C96D50" w:rsidRPr="003969F5">
        <w:rPr>
          <w:sz w:val="22"/>
          <w:szCs w:val="22"/>
        </w:rPr>
        <w:t>w ciągu</w:t>
      </w:r>
      <w:r w:rsidR="00C96D50" w:rsidRPr="00A41F70">
        <w:rPr>
          <w:color w:val="FF0000"/>
          <w:sz w:val="22"/>
          <w:szCs w:val="22"/>
        </w:rPr>
        <w:t xml:space="preserve"> </w:t>
      </w:r>
      <w:r w:rsidR="00A41F70" w:rsidRPr="00745CB5">
        <w:rPr>
          <w:b/>
          <w:bCs/>
          <w:color w:val="FF0000"/>
          <w:sz w:val="22"/>
          <w:szCs w:val="22"/>
        </w:rPr>
        <w:t>14</w:t>
      </w:r>
      <w:r w:rsidR="00C96D50" w:rsidRPr="00745CB5">
        <w:rPr>
          <w:b/>
          <w:bCs/>
          <w:color w:val="FF0000"/>
          <w:sz w:val="22"/>
          <w:szCs w:val="22"/>
        </w:rPr>
        <w:t xml:space="preserve"> </w:t>
      </w:r>
      <w:r w:rsidR="00C96D50" w:rsidRPr="003969F5">
        <w:rPr>
          <w:sz w:val="22"/>
          <w:szCs w:val="22"/>
        </w:rPr>
        <w:t>dni od daty otrzymania faktur na podstawie cząstkowych protokołów odbioru</w:t>
      </w:r>
      <w:r w:rsidR="00815CAB">
        <w:rPr>
          <w:sz w:val="22"/>
          <w:szCs w:val="22"/>
        </w:rPr>
        <w:t xml:space="preserve"> </w:t>
      </w:r>
      <w:r w:rsidR="00C96D50" w:rsidRPr="003969F5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</w:p>
    <w:p w14:paraId="7854EA8C" w14:textId="77777777" w:rsidR="008D2AB8" w:rsidRPr="003969F5" w:rsidRDefault="008D2AB8" w:rsidP="008D2AB8">
      <w:pPr>
        <w:jc w:val="both"/>
        <w:rPr>
          <w:sz w:val="22"/>
          <w:szCs w:val="22"/>
        </w:rPr>
      </w:pPr>
    </w:p>
    <w:p w14:paraId="6CB70261" w14:textId="77777777" w:rsidR="00846CFE" w:rsidRPr="003969F5" w:rsidRDefault="00846CFE" w:rsidP="00FE545C">
      <w:pPr>
        <w:rPr>
          <w:sz w:val="22"/>
          <w:szCs w:val="22"/>
        </w:rPr>
      </w:pPr>
    </w:p>
    <w:p w14:paraId="43E33774" w14:textId="77777777" w:rsidR="00846CFE" w:rsidRPr="003969F5" w:rsidRDefault="00846CFE" w:rsidP="00FE545C">
      <w:pPr>
        <w:rPr>
          <w:sz w:val="22"/>
          <w:szCs w:val="22"/>
        </w:rPr>
      </w:pPr>
    </w:p>
    <w:p w14:paraId="7ED32C7C" w14:textId="77777777" w:rsidR="00846CFE" w:rsidRPr="003969F5" w:rsidRDefault="00846CFE" w:rsidP="00846CFE">
      <w:pPr>
        <w:jc w:val="both"/>
        <w:rPr>
          <w:sz w:val="22"/>
          <w:szCs w:val="22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3969F5">
        <w:rPr>
          <w:b/>
          <w:bCs/>
          <w:sz w:val="22"/>
          <w:szCs w:val="22"/>
        </w:rPr>
        <w:t>w EUR</w:t>
      </w:r>
      <w:r w:rsidRPr="003969F5">
        <w:rPr>
          <w:b/>
          <w:color w:val="FF0000"/>
          <w:sz w:val="22"/>
          <w:szCs w:val="22"/>
        </w:rPr>
        <w:t xml:space="preserve"> </w:t>
      </w:r>
      <w:r w:rsidRPr="003969F5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065E9EF7" w14:textId="77777777" w:rsidR="00846CFE" w:rsidRPr="003969F5" w:rsidRDefault="00846CFE" w:rsidP="00846CFE">
      <w:pPr>
        <w:ind w:firstLine="708"/>
        <w:rPr>
          <w:sz w:val="22"/>
          <w:szCs w:val="22"/>
        </w:rPr>
      </w:pPr>
    </w:p>
    <w:p w14:paraId="77051E67" w14:textId="77777777" w:rsidR="005375CA" w:rsidRDefault="008D2AB8" w:rsidP="00FE545C">
      <w:pPr>
        <w:rPr>
          <w:sz w:val="22"/>
          <w:szCs w:val="22"/>
        </w:rPr>
      </w:pPr>
      <w:r w:rsidRPr="003969F5">
        <w:rPr>
          <w:sz w:val="22"/>
          <w:szCs w:val="22"/>
        </w:rPr>
        <w:br w:type="page"/>
      </w:r>
    </w:p>
    <w:p w14:paraId="425BB7C0" w14:textId="77777777" w:rsidR="005B4A9A" w:rsidRDefault="005B4A9A" w:rsidP="00FE545C">
      <w:pPr>
        <w:rPr>
          <w:b/>
          <w:sz w:val="22"/>
          <w:szCs w:val="22"/>
          <w:u w:val="single"/>
        </w:rPr>
      </w:pPr>
    </w:p>
    <w:p w14:paraId="1A6C49DC" w14:textId="40561B22" w:rsidR="00FE545C" w:rsidRPr="003969F5" w:rsidRDefault="00FE545C" w:rsidP="00FE545C">
      <w:pPr>
        <w:rPr>
          <w:b/>
          <w:sz w:val="22"/>
          <w:szCs w:val="22"/>
          <w:u w:val="single"/>
        </w:rPr>
      </w:pPr>
      <w:r w:rsidRPr="003969F5">
        <w:rPr>
          <w:b/>
          <w:sz w:val="22"/>
          <w:szCs w:val="22"/>
          <w:u w:val="single"/>
        </w:rPr>
        <w:t>Jednocześnie oświadczamy, że:</w:t>
      </w:r>
    </w:p>
    <w:p w14:paraId="475A3AE3" w14:textId="77777777" w:rsidR="007D3BD9" w:rsidRPr="003969F5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969F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B91F89E" w14:textId="77777777" w:rsidR="007D3BD9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969F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969F5">
        <w:rPr>
          <w:color w:val="000000"/>
          <w:sz w:val="22"/>
          <w:szCs w:val="22"/>
        </w:rPr>
        <w:t xml:space="preserve"> i nie wnosimy do nich żadnych zastrzeżeń.</w:t>
      </w:r>
    </w:p>
    <w:p w14:paraId="59FBC3A7" w14:textId="77777777" w:rsidR="00191067" w:rsidRPr="003969F5" w:rsidRDefault="00191067" w:rsidP="007D3B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gwarancja realizowana będzie przez producenta</w:t>
      </w:r>
      <w:r w:rsidR="00DB5C4A">
        <w:rPr>
          <w:color w:val="000000"/>
          <w:sz w:val="22"/>
          <w:szCs w:val="22"/>
        </w:rPr>
        <w:t xml:space="preserve"> tj.:</w:t>
      </w:r>
      <w:r>
        <w:rPr>
          <w:color w:val="000000"/>
          <w:sz w:val="22"/>
          <w:szCs w:val="22"/>
        </w:rPr>
        <w:t xml:space="preserve"> …………….. lub autoryzowanego partnera serwisowego producenta tj.</w:t>
      </w:r>
      <w:r w:rsidR="00DB5C4A">
        <w:rPr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……………………..</w:t>
      </w:r>
    </w:p>
    <w:p w14:paraId="2A8DBA0E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278381" w14:textId="77777777" w:rsidR="007D3BD9" w:rsidRPr="003969F5" w:rsidRDefault="007D3BD9" w:rsidP="007D3BD9">
      <w:pPr>
        <w:ind w:left="360"/>
        <w:jc w:val="both"/>
        <w:rPr>
          <w:i/>
          <w:sz w:val="22"/>
          <w:szCs w:val="22"/>
        </w:rPr>
      </w:pPr>
      <w:r w:rsidRPr="003969F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ECAC39" w14:textId="77777777" w:rsidR="007D3BD9" w:rsidRPr="003969F5" w:rsidRDefault="007D3BD9" w:rsidP="007D3BD9">
      <w:pPr>
        <w:ind w:left="360"/>
        <w:jc w:val="both"/>
        <w:rPr>
          <w:i/>
          <w:sz w:val="22"/>
          <w:szCs w:val="22"/>
        </w:rPr>
      </w:pPr>
      <w:r w:rsidRPr="003969F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980809" w14:textId="77777777" w:rsidR="007D3BD9" w:rsidRPr="003969F5" w:rsidRDefault="007D3BD9" w:rsidP="007D3B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3BD9" w:rsidRPr="003969F5" w14:paraId="17CB110D" w14:textId="77777777" w:rsidTr="00DC23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90887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8F2EB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 xml:space="preserve">Opis części zamówienia, którą wykonawca </w:t>
            </w:r>
          </w:p>
          <w:p w14:paraId="1C9BECFA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EF0DD" w14:textId="77777777" w:rsidR="007D3BD9" w:rsidRPr="003969F5" w:rsidRDefault="007D3BD9" w:rsidP="00DC23A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969F5">
              <w:rPr>
                <w:sz w:val="22"/>
                <w:szCs w:val="22"/>
              </w:rPr>
              <w:t>Nazwa podwykonawcy</w:t>
            </w:r>
            <w:r w:rsidRPr="003969F5">
              <w:rPr>
                <w:sz w:val="22"/>
                <w:szCs w:val="22"/>
              </w:rPr>
              <w:br/>
              <w:t>(o ile jest znana)</w:t>
            </w:r>
          </w:p>
        </w:tc>
      </w:tr>
      <w:tr w:rsidR="007D3BD9" w:rsidRPr="003969F5" w14:paraId="64D1D32C" w14:textId="77777777" w:rsidTr="00DC23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9CD21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F47AC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D85C7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D3BD9" w:rsidRPr="003969F5" w14:paraId="520586D1" w14:textId="77777777" w:rsidTr="00DC23A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F1B72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CC3CC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04BB7" w14:textId="77777777" w:rsidR="007D3BD9" w:rsidRPr="003969F5" w:rsidRDefault="007D3BD9" w:rsidP="00DC23A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11E9E0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Umocowanymi do reprezentowania naszej firmy są następujące osoby:</w:t>
      </w:r>
    </w:p>
    <w:p w14:paraId="7F460A11" w14:textId="77777777" w:rsidR="007D3BD9" w:rsidRPr="003969F5" w:rsidRDefault="007D3BD9" w:rsidP="007D3BD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969F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  <w:r w:rsidRPr="003969F5">
        <w:rPr>
          <w:rFonts w:ascii="Times New Roman" w:hAnsi="Times New Roman" w:cs="Times New Roman"/>
          <w:sz w:val="22"/>
          <w:szCs w:val="22"/>
        </w:rPr>
        <w:tab/>
      </w:r>
    </w:p>
    <w:p w14:paraId="3CFD2A42" w14:textId="77777777" w:rsidR="007D3BD9" w:rsidRPr="003969F5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69F5">
        <w:rPr>
          <w:sz w:val="22"/>
          <w:szCs w:val="22"/>
        </w:rPr>
        <w:tab/>
      </w:r>
      <w:r w:rsidRPr="003969F5">
        <w:rPr>
          <w:sz w:val="22"/>
          <w:szCs w:val="22"/>
        </w:rPr>
        <w:tab/>
        <w:t xml:space="preserve"> </w:t>
      </w:r>
    </w:p>
    <w:p w14:paraId="574AF806" w14:textId="77777777" w:rsidR="007D3BD9" w:rsidRPr="003969F5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969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969F5">
        <w:rPr>
          <w:sz w:val="22"/>
          <w:szCs w:val="22"/>
        </w:rPr>
        <w:tab/>
      </w:r>
      <w:r w:rsidRPr="003969F5">
        <w:rPr>
          <w:sz w:val="22"/>
          <w:szCs w:val="22"/>
        </w:rPr>
        <w:tab/>
        <w:t xml:space="preserve"> .</w:t>
      </w:r>
    </w:p>
    <w:p w14:paraId="7219D40B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Umocowanie dla powyżej wskazanych osób wynika z następującego (ych) dokumentu(ów)</w:t>
      </w:r>
    </w:p>
    <w:p w14:paraId="63E8B057" w14:textId="77777777" w:rsidR="007D3BD9" w:rsidRPr="003969F5" w:rsidRDefault="007D3BD9" w:rsidP="007D3BD9">
      <w:p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0C1EDAB" w14:textId="77777777" w:rsidR="007D3BD9" w:rsidRPr="003969F5" w:rsidRDefault="007D3BD9" w:rsidP="007D3BD9">
      <w:pPr>
        <w:numPr>
          <w:ilvl w:val="0"/>
          <w:numId w:val="1"/>
        </w:numPr>
        <w:jc w:val="both"/>
        <w:rPr>
          <w:sz w:val="22"/>
          <w:szCs w:val="22"/>
        </w:rPr>
      </w:pPr>
      <w:r w:rsidRPr="003969F5">
        <w:rPr>
          <w:sz w:val="22"/>
          <w:szCs w:val="22"/>
        </w:rPr>
        <w:t>załącznikami do niniejszej oferty są:</w:t>
      </w:r>
    </w:p>
    <w:p w14:paraId="5AC7A0D2" w14:textId="77777777" w:rsidR="007D3BD9" w:rsidRPr="003969F5" w:rsidRDefault="007D3BD9" w:rsidP="007D3B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………………………………………………………………………………………….</w:t>
      </w:r>
    </w:p>
    <w:p w14:paraId="3771811D" w14:textId="77777777" w:rsidR="007D3BD9" w:rsidRDefault="007D3BD9" w:rsidP="007D3B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969F5">
        <w:rPr>
          <w:sz w:val="22"/>
          <w:szCs w:val="22"/>
        </w:rPr>
        <w:t>……………………………………………..……………………………………………</w:t>
      </w:r>
    </w:p>
    <w:p w14:paraId="187313CC" w14:textId="77777777" w:rsidR="005375CA" w:rsidRPr="003969F5" w:rsidRDefault="005375CA" w:rsidP="00857562">
      <w:pPr>
        <w:spacing w:line="360" w:lineRule="auto"/>
        <w:ind w:left="1080"/>
        <w:jc w:val="both"/>
        <w:rPr>
          <w:sz w:val="22"/>
          <w:szCs w:val="22"/>
        </w:rPr>
      </w:pPr>
    </w:p>
    <w:p w14:paraId="11CB3FEB" w14:textId="77777777" w:rsidR="007D3BD9" w:rsidRPr="003969F5" w:rsidRDefault="007D3BD9" w:rsidP="007D3BD9">
      <w:pPr>
        <w:jc w:val="both"/>
        <w:rPr>
          <w:b/>
          <w:color w:val="FF0000"/>
          <w:sz w:val="22"/>
          <w:szCs w:val="22"/>
        </w:rPr>
      </w:pPr>
      <w:r w:rsidRPr="003969F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D5FE6CC" w14:textId="77777777" w:rsidR="007D3BD9" w:rsidRPr="003969F5" w:rsidRDefault="007D3BD9" w:rsidP="007D3BD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3260471" w14:textId="77777777" w:rsidR="007D3BD9" w:rsidRPr="003969F5" w:rsidRDefault="007D3BD9" w:rsidP="00FE545C">
      <w:pPr>
        <w:rPr>
          <w:b/>
          <w:sz w:val="22"/>
          <w:szCs w:val="22"/>
          <w:u w:val="single"/>
        </w:rPr>
      </w:pPr>
    </w:p>
    <w:p w14:paraId="04851ED9" w14:textId="77777777" w:rsidR="00FE545C" w:rsidRPr="003969F5" w:rsidRDefault="007D3BD9" w:rsidP="00FE545C">
      <w:pPr>
        <w:jc w:val="right"/>
        <w:rPr>
          <w:sz w:val="22"/>
          <w:szCs w:val="22"/>
        </w:rPr>
      </w:pPr>
      <w:r w:rsidRPr="003969F5">
        <w:rPr>
          <w:color w:val="000000"/>
          <w:sz w:val="22"/>
          <w:szCs w:val="22"/>
          <w:lang w:eastAsia="ar-SA"/>
        </w:rPr>
        <w:t>=</w:t>
      </w:r>
    </w:p>
    <w:sectPr w:rsidR="00FE545C" w:rsidRPr="003969F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677A8" w14:textId="77777777" w:rsidR="005B67B3" w:rsidRDefault="005B67B3">
      <w:r>
        <w:separator/>
      </w:r>
    </w:p>
  </w:endnote>
  <w:endnote w:type="continuationSeparator" w:id="0">
    <w:p w14:paraId="108AF8D7" w14:textId="77777777" w:rsidR="005B67B3" w:rsidRDefault="005B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F3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CB403" w14:textId="77777777" w:rsidR="005B67B3" w:rsidRDefault="005B67B3">
      <w:r>
        <w:separator/>
      </w:r>
    </w:p>
  </w:footnote>
  <w:footnote w:type="continuationSeparator" w:id="0">
    <w:p w14:paraId="64455A6E" w14:textId="77777777" w:rsidR="005B67B3" w:rsidRDefault="005B6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61A5" w14:textId="3E727525" w:rsidR="00F53146" w:rsidRDefault="008047CB">
    <w:pPr>
      <w:pStyle w:val="Nagwek"/>
      <w:rPr>
        <w:sz w:val="22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290379B" wp14:editId="21686EE1">
          <wp:simplePos x="0" y="0"/>
          <wp:positionH relativeFrom="column">
            <wp:posOffset>165735</wp:posOffset>
          </wp:positionH>
          <wp:positionV relativeFrom="paragraph">
            <wp:posOffset>121285</wp:posOffset>
          </wp:positionV>
          <wp:extent cx="5761355" cy="530225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3146">
      <w:rPr>
        <w:sz w:val="22"/>
      </w:rPr>
      <w:t>Formularz oferty</w:t>
    </w:r>
  </w:p>
  <w:p w14:paraId="05E9B450" w14:textId="77777777" w:rsidR="006F497E" w:rsidRDefault="006F497E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5A21"/>
    <w:multiLevelType w:val="multilevel"/>
    <w:tmpl w:val="C3E82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844D24"/>
    <w:multiLevelType w:val="multilevel"/>
    <w:tmpl w:val="3FA8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1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1067"/>
    <w:rsid w:val="001B091B"/>
    <w:rsid w:val="001D16F0"/>
    <w:rsid w:val="001D4612"/>
    <w:rsid w:val="00207E98"/>
    <w:rsid w:val="002723B0"/>
    <w:rsid w:val="00315A4A"/>
    <w:rsid w:val="003969F5"/>
    <w:rsid w:val="00397457"/>
    <w:rsid w:val="00450AF5"/>
    <w:rsid w:val="004B7300"/>
    <w:rsid w:val="004C6753"/>
    <w:rsid w:val="005375CA"/>
    <w:rsid w:val="00544637"/>
    <w:rsid w:val="005632DE"/>
    <w:rsid w:val="00595C87"/>
    <w:rsid w:val="005B4A9A"/>
    <w:rsid w:val="005B67B3"/>
    <w:rsid w:val="005D2C65"/>
    <w:rsid w:val="005E6D94"/>
    <w:rsid w:val="0063384F"/>
    <w:rsid w:val="00643C6F"/>
    <w:rsid w:val="00646202"/>
    <w:rsid w:val="0065290F"/>
    <w:rsid w:val="006815F6"/>
    <w:rsid w:val="006C0BDD"/>
    <w:rsid w:val="006F497E"/>
    <w:rsid w:val="00706215"/>
    <w:rsid w:val="00745CB5"/>
    <w:rsid w:val="007748F0"/>
    <w:rsid w:val="007A1545"/>
    <w:rsid w:val="007A4321"/>
    <w:rsid w:val="007D3BD9"/>
    <w:rsid w:val="008047CB"/>
    <w:rsid w:val="00815CAB"/>
    <w:rsid w:val="00833933"/>
    <w:rsid w:val="00846CFE"/>
    <w:rsid w:val="00853083"/>
    <w:rsid w:val="00857562"/>
    <w:rsid w:val="008B2F0C"/>
    <w:rsid w:val="008B4928"/>
    <w:rsid w:val="008D2AB8"/>
    <w:rsid w:val="008F1C66"/>
    <w:rsid w:val="00903093"/>
    <w:rsid w:val="00910D18"/>
    <w:rsid w:val="00935517"/>
    <w:rsid w:val="00970FE4"/>
    <w:rsid w:val="00A0022B"/>
    <w:rsid w:val="00A346FE"/>
    <w:rsid w:val="00A41F70"/>
    <w:rsid w:val="00A47B4D"/>
    <w:rsid w:val="00A83018"/>
    <w:rsid w:val="00A9445F"/>
    <w:rsid w:val="00AD6F90"/>
    <w:rsid w:val="00B774DC"/>
    <w:rsid w:val="00C06172"/>
    <w:rsid w:val="00C54259"/>
    <w:rsid w:val="00C61F86"/>
    <w:rsid w:val="00C969A6"/>
    <w:rsid w:val="00C96D50"/>
    <w:rsid w:val="00CA7D36"/>
    <w:rsid w:val="00D24208"/>
    <w:rsid w:val="00D60C38"/>
    <w:rsid w:val="00D66893"/>
    <w:rsid w:val="00D90ACB"/>
    <w:rsid w:val="00DB3A26"/>
    <w:rsid w:val="00DB5C4A"/>
    <w:rsid w:val="00DC1500"/>
    <w:rsid w:val="00E16C1D"/>
    <w:rsid w:val="00E44371"/>
    <w:rsid w:val="00E949B0"/>
    <w:rsid w:val="00F00591"/>
    <w:rsid w:val="00F45BB0"/>
    <w:rsid w:val="00F51688"/>
    <w:rsid w:val="00F53146"/>
    <w:rsid w:val="00F56AA3"/>
    <w:rsid w:val="00F91018"/>
    <w:rsid w:val="00FA0F30"/>
    <w:rsid w:val="00FA3434"/>
    <w:rsid w:val="00FA51A4"/>
    <w:rsid w:val="00FC3EB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EB0E47"/>
  <w15:chartTrackingRefBased/>
  <w15:docId w15:val="{C04601B5-4546-4B58-9399-27FBE3AB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A3434"/>
    <w:pPr>
      <w:suppressAutoHyphens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0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681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23</cp:revision>
  <cp:lastPrinted>2021-07-19T08:51:00Z</cp:lastPrinted>
  <dcterms:created xsi:type="dcterms:W3CDTF">2021-08-10T09:50:00Z</dcterms:created>
  <dcterms:modified xsi:type="dcterms:W3CDTF">2021-08-11T06:36:00Z</dcterms:modified>
</cp:coreProperties>
</file>