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26674" w14:textId="77777777" w:rsidR="00D665F5" w:rsidRDefault="00CA0953" w:rsidP="00D665F5">
      <w:pPr>
        <w:spacing w:after="240"/>
        <w:jc w:val="right"/>
        <w:rPr>
          <w:sz w:val="22"/>
          <w:szCs w:val="22"/>
        </w:rPr>
      </w:pPr>
      <w:r w:rsidRPr="00CA095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A0953">
        <w:rPr>
          <w:sz w:val="22"/>
          <w:szCs w:val="22"/>
        </w:rPr>
        <w:t>2021-08-09</w:t>
      </w:r>
    </w:p>
    <w:p w14:paraId="3E111A2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126065E" w14:textId="77777777" w:rsidR="00CA0953" w:rsidRPr="00CA0953" w:rsidRDefault="00CA0953" w:rsidP="00577BC6">
      <w:pPr>
        <w:spacing w:after="40"/>
        <w:rPr>
          <w:b/>
          <w:bCs/>
          <w:sz w:val="22"/>
          <w:szCs w:val="22"/>
        </w:rPr>
      </w:pPr>
      <w:r w:rsidRPr="00CA0953">
        <w:rPr>
          <w:b/>
          <w:bCs/>
          <w:sz w:val="22"/>
          <w:szCs w:val="22"/>
        </w:rPr>
        <w:t>Akademia Górniczo - Hutnicza</w:t>
      </w:r>
    </w:p>
    <w:p w14:paraId="1ACF0BB5" w14:textId="77777777" w:rsidR="00CA0953" w:rsidRPr="00CA0953" w:rsidRDefault="00CA0953" w:rsidP="00577BC6">
      <w:pPr>
        <w:spacing w:after="40"/>
        <w:rPr>
          <w:b/>
          <w:bCs/>
          <w:sz w:val="22"/>
          <w:szCs w:val="22"/>
        </w:rPr>
      </w:pPr>
      <w:r w:rsidRPr="00CA0953">
        <w:rPr>
          <w:b/>
          <w:bCs/>
          <w:sz w:val="22"/>
          <w:szCs w:val="22"/>
        </w:rPr>
        <w:t>im. Stanisława Staszica w Krakowie</w:t>
      </w:r>
    </w:p>
    <w:p w14:paraId="1400E424" w14:textId="77777777" w:rsidR="00D665F5" w:rsidRPr="00D91931" w:rsidRDefault="00CA0953" w:rsidP="00577BC6">
      <w:pPr>
        <w:spacing w:after="40"/>
        <w:rPr>
          <w:b/>
          <w:bCs/>
          <w:sz w:val="22"/>
          <w:szCs w:val="22"/>
        </w:rPr>
      </w:pPr>
      <w:r w:rsidRPr="00CA0953">
        <w:rPr>
          <w:b/>
          <w:bCs/>
          <w:sz w:val="22"/>
          <w:szCs w:val="22"/>
        </w:rPr>
        <w:t>Dział Zamówień Publicznych</w:t>
      </w:r>
    </w:p>
    <w:p w14:paraId="013CF433" w14:textId="77777777" w:rsidR="00D665F5" w:rsidRPr="00BD5546" w:rsidRDefault="00CA0953" w:rsidP="00D665F5">
      <w:pPr>
        <w:rPr>
          <w:sz w:val="22"/>
          <w:szCs w:val="22"/>
        </w:rPr>
      </w:pPr>
      <w:r w:rsidRPr="00CA095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A0953">
        <w:rPr>
          <w:sz w:val="22"/>
          <w:szCs w:val="22"/>
        </w:rPr>
        <w:t>30</w:t>
      </w:r>
    </w:p>
    <w:p w14:paraId="1A710812" w14:textId="77777777" w:rsidR="00D665F5" w:rsidRPr="00BD5546" w:rsidRDefault="00CA0953" w:rsidP="00D665F5">
      <w:pPr>
        <w:rPr>
          <w:sz w:val="22"/>
          <w:szCs w:val="22"/>
        </w:rPr>
      </w:pPr>
      <w:r w:rsidRPr="00CA095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A0953">
        <w:rPr>
          <w:sz w:val="22"/>
          <w:szCs w:val="22"/>
        </w:rPr>
        <w:t>Kraków</w:t>
      </w:r>
    </w:p>
    <w:p w14:paraId="74CD9C73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F7D31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4695DF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0953" w:rsidRPr="00CA0953">
        <w:rPr>
          <w:b/>
          <w:sz w:val="22"/>
          <w:szCs w:val="22"/>
        </w:rPr>
        <w:t>KC-zp.272-376/21</w:t>
      </w:r>
      <w:r w:rsidR="00A80738">
        <w:rPr>
          <w:sz w:val="24"/>
        </w:rPr>
        <w:tab/>
        <w:t xml:space="preserve"> </w:t>
      </w:r>
    </w:p>
    <w:p w14:paraId="694598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F672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A3F7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61217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44E34A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47347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A0953" w:rsidRPr="00CA095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1B3FFC4" w14:textId="77777777" w:rsidR="00A80738" w:rsidRPr="00577BC6" w:rsidRDefault="00CA095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A0953">
        <w:rPr>
          <w:b/>
          <w:sz w:val="22"/>
          <w:szCs w:val="22"/>
        </w:rPr>
        <w:t>Wyburzenie budynku D-12 oraz części budynku D-9 celem przygotowania terenu pod budowę Studenckiego Centrum Konstrukcyjnego na terenie AGH w Krakowie - KC-zp.272-376/21</w:t>
      </w:r>
    </w:p>
    <w:p w14:paraId="7167A98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A0953" w:rsidRPr="00CA095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0DFFAD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A0953" w:rsidRPr="00CA0953">
        <w:rPr>
          <w:sz w:val="22"/>
          <w:szCs w:val="22"/>
        </w:rPr>
        <w:t>09/08/2021</w:t>
      </w:r>
      <w:r w:rsidR="00FF4AB1" w:rsidRPr="00577BC6">
        <w:rPr>
          <w:sz w:val="22"/>
          <w:szCs w:val="22"/>
        </w:rPr>
        <w:t xml:space="preserve"> o godz. </w:t>
      </w:r>
      <w:r w:rsidR="00CA0953" w:rsidRPr="00CA095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52916B3" w14:textId="77777777" w:rsidTr="003F57CD">
        <w:tc>
          <w:tcPr>
            <w:tcW w:w="993" w:type="dxa"/>
            <w:shd w:val="clear" w:color="auto" w:fill="auto"/>
            <w:vAlign w:val="center"/>
          </w:tcPr>
          <w:p w14:paraId="1BA6BD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6B84F5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C7C0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A0953" w:rsidRPr="00493F8C" w14:paraId="1017966C" w14:textId="77777777" w:rsidTr="00E4513F">
        <w:tc>
          <w:tcPr>
            <w:tcW w:w="993" w:type="dxa"/>
            <w:shd w:val="clear" w:color="auto" w:fill="auto"/>
            <w:vAlign w:val="center"/>
          </w:tcPr>
          <w:p w14:paraId="2458AADE" w14:textId="77777777" w:rsidR="00CA0953" w:rsidRPr="00490DC0" w:rsidRDefault="00CA0953" w:rsidP="00E4513F">
            <w:pPr>
              <w:spacing w:before="120" w:after="120"/>
              <w:jc w:val="center"/>
            </w:pPr>
            <w:r w:rsidRPr="00CA0953">
              <w:t>1</w:t>
            </w:r>
          </w:p>
        </w:tc>
        <w:tc>
          <w:tcPr>
            <w:tcW w:w="5244" w:type="dxa"/>
            <w:shd w:val="clear" w:color="auto" w:fill="auto"/>
          </w:tcPr>
          <w:p w14:paraId="789FD851" w14:textId="77777777" w:rsidR="00CA0953" w:rsidRPr="00490DC0" w:rsidRDefault="00CA0953" w:rsidP="00E4513F">
            <w:pPr>
              <w:spacing w:before="40"/>
            </w:pPr>
            <w:r w:rsidRPr="00CA0953">
              <w:t>ULMAN Dariusz Małek</w:t>
            </w:r>
          </w:p>
          <w:p w14:paraId="273A9B2E" w14:textId="77777777" w:rsidR="00CA0953" w:rsidRPr="00490DC0" w:rsidRDefault="00CA0953" w:rsidP="00E4513F">
            <w:r w:rsidRPr="00CA0953">
              <w:t>Podgórna</w:t>
            </w:r>
            <w:r w:rsidRPr="00490DC0">
              <w:t xml:space="preserve"> </w:t>
            </w:r>
            <w:r w:rsidRPr="00CA0953">
              <w:t>14</w:t>
            </w:r>
            <w:r w:rsidRPr="00490DC0">
              <w:t xml:space="preserve"> </w:t>
            </w:r>
          </w:p>
          <w:p w14:paraId="0E600204" w14:textId="77777777" w:rsidR="00CA0953" w:rsidRPr="00490DC0" w:rsidRDefault="00CA0953" w:rsidP="00E4513F">
            <w:pPr>
              <w:spacing w:after="40"/>
              <w:jc w:val="both"/>
            </w:pPr>
            <w:r w:rsidRPr="00CA0953">
              <w:t>43-190</w:t>
            </w:r>
            <w:r w:rsidRPr="00490DC0">
              <w:t xml:space="preserve"> </w:t>
            </w:r>
            <w:r w:rsidRPr="00CA0953">
              <w:t>Mikołów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39FFD0" w14:textId="77777777" w:rsidR="00CA0953" w:rsidRPr="00490DC0" w:rsidRDefault="00CA0953" w:rsidP="00E4513F">
            <w:pPr>
              <w:spacing w:before="120" w:after="120"/>
              <w:jc w:val="both"/>
            </w:pPr>
            <w:r w:rsidRPr="00CA0953">
              <w:t>182 655.00 zł</w:t>
            </w:r>
          </w:p>
        </w:tc>
      </w:tr>
      <w:tr w:rsidR="00CA0953" w:rsidRPr="00493F8C" w14:paraId="28515584" w14:textId="77777777" w:rsidTr="00E4513F">
        <w:tc>
          <w:tcPr>
            <w:tcW w:w="993" w:type="dxa"/>
            <w:shd w:val="clear" w:color="auto" w:fill="auto"/>
            <w:vAlign w:val="center"/>
          </w:tcPr>
          <w:p w14:paraId="73F26820" w14:textId="77777777" w:rsidR="00CA0953" w:rsidRPr="00490DC0" w:rsidRDefault="00CA0953" w:rsidP="00E4513F">
            <w:pPr>
              <w:spacing w:before="120" w:after="120"/>
              <w:jc w:val="center"/>
            </w:pPr>
            <w:r w:rsidRPr="00CA0953">
              <w:t>2</w:t>
            </w:r>
          </w:p>
        </w:tc>
        <w:tc>
          <w:tcPr>
            <w:tcW w:w="5244" w:type="dxa"/>
            <w:shd w:val="clear" w:color="auto" w:fill="auto"/>
          </w:tcPr>
          <w:p w14:paraId="35918AFD" w14:textId="77777777" w:rsidR="00CA0953" w:rsidRPr="00490DC0" w:rsidRDefault="00CA0953" w:rsidP="00E4513F">
            <w:pPr>
              <w:spacing w:before="40"/>
            </w:pPr>
            <w:r w:rsidRPr="00CA0953">
              <w:t xml:space="preserve">BAKAMAX </w:t>
            </w:r>
            <w:proofErr w:type="spellStart"/>
            <w:r w:rsidRPr="00CA0953">
              <w:t>Sp.z</w:t>
            </w:r>
            <w:proofErr w:type="spellEnd"/>
            <w:r w:rsidRPr="00CA0953">
              <w:t xml:space="preserve"> o.o.</w:t>
            </w:r>
          </w:p>
          <w:p w14:paraId="2B8DCD06" w14:textId="77777777" w:rsidR="00CA0953" w:rsidRPr="00490DC0" w:rsidRDefault="00CA0953" w:rsidP="00E4513F">
            <w:r w:rsidRPr="00CA0953">
              <w:t>Długa</w:t>
            </w:r>
            <w:r w:rsidRPr="00490DC0">
              <w:t xml:space="preserve"> </w:t>
            </w:r>
            <w:r w:rsidRPr="00CA0953">
              <w:t>67</w:t>
            </w:r>
            <w:r w:rsidRPr="00490DC0">
              <w:t xml:space="preserve"> </w:t>
            </w:r>
          </w:p>
          <w:p w14:paraId="79FF3319" w14:textId="77777777" w:rsidR="00CA0953" w:rsidRPr="00490DC0" w:rsidRDefault="00CA0953" w:rsidP="00E4513F">
            <w:pPr>
              <w:spacing w:after="40"/>
              <w:jc w:val="both"/>
            </w:pPr>
            <w:r w:rsidRPr="00CA0953">
              <w:t>42-152</w:t>
            </w:r>
            <w:r w:rsidRPr="00490DC0">
              <w:t xml:space="preserve"> </w:t>
            </w:r>
            <w:r w:rsidRPr="00CA0953">
              <w:t>Opatów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5830B4" w14:textId="77777777" w:rsidR="00CA0953" w:rsidRPr="00490DC0" w:rsidRDefault="00CA0953" w:rsidP="00E4513F">
            <w:pPr>
              <w:spacing w:before="120" w:after="120"/>
              <w:jc w:val="both"/>
            </w:pPr>
            <w:r w:rsidRPr="00CA0953">
              <w:t>165 312.00 zł</w:t>
            </w:r>
          </w:p>
        </w:tc>
      </w:tr>
      <w:tr w:rsidR="00CA0953" w:rsidRPr="00493F8C" w14:paraId="63D38E90" w14:textId="77777777" w:rsidTr="00E4513F">
        <w:tc>
          <w:tcPr>
            <w:tcW w:w="993" w:type="dxa"/>
            <w:shd w:val="clear" w:color="auto" w:fill="auto"/>
            <w:vAlign w:val="center"/>
          </w:tcPr>
          <w:p w14:paraId="534A608D" w14:textId="77777777" w:rsidR="00CA0953" w:rsidRPr="00490DC0" w:rsidRDefault="00CA0953" w:rsidP="00E4513F">
            <w:pPr>
              <w:spacing w:before="120" w:after="120"/>
              <w:jc w:val="center"/>
            </w:pPr>
            <w:r w:rsidRPr="00CA0953">
              <w:t>3</w:t>
            </w:r>
          </w:p>
        </w:tc>
        <w:tc>
          <w:tcPr>
            <w:tcW w:w="5244" w:type="dxa"/>
            <w:shd w:val="clear" w:color="auto" w:fill="auto"/>
          </w:tcPr>
          <w:p w14:paraId="6766D285" w14:textId="77777777" w:rsidR="00CA0953" w:rsidRPr="00490DC0" w:rsidRDefault="00CA0953" w:rsidP="00E4513F">
            <w:pPr>
              <w:spacing w:before="40"/>
            </w:pPr>
            <w:r w:rsidRPr="00CA0953">
              <w:t>Rob - Pol Robert Przybyło</w:t>
            </w:r>
          </w:p>
          <w:p w14:paraId="6EA7153A" w14:textId="77777777" w:rsidR="00CA0953" w:rsidRPr="00490DC0" w:rsidRDefault="00CA0953" w:rsidP="00E4513F">
            <w:r w:rsidRPr="00CA0953">
              <w:t>Energetyków</w:t>
            </w:r>
            <w:r w:rsidRPr="00490DC0">
              <w:t xml:space="preserve"> </w:t>
            </w:r>
            <w:r w:rsidRPr="00CA0953">
              <w:t>7</w:t>
            </w:r>
            <w:r w:rsidRPr="00490DC0">
              <w:t xml:space="preserve"> </w:t>
            </w:r>
          </w:p>
          <w:p w14:paraId="1AE634E7" w14:textId="77777777" w:rsidR="00CA0953" w:rsidRPr="00490DC0" w:rsidRDefault="00CA0953" w:rsidP="00E4513F">
            <w:pPr>
              <w:spacing w:after="40"/>
              <w:jc w:val="both"/>
            </w:pPr>
            <w:r w:rsidRPr="00CA0953">
              <w:t>32-050</w:t>
            </w:r>
            <w:r w:rsidRPr="00490DC0">
              <w:t xml:space="preserve"> </w:t>
            </w:r>
            <w:r w:rsidRPr="00CA095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84BE0" w14:textId="77777777" w:rsidR="00CA0953" w:rsidRPr="00490DC0" w:rsidRDefault="00CA0953" w:rsidP="00E4513F">
            <w:pPr>
              <w:spacing w:before="120" w:after="120"/>
              <w:jc w:val="both"/>
            </w:pPr>
            <w:r w:rsidRPr="00CA0953">
              <w:t>496 269.33 zł</w:t>
            </w:r>
          </w:p>
        </w:tc>
      </w:tr>
      <w:tr w:rsidR="00CA0953" w:rsidRPr="00493F8C" w14:paraId="3F755E9F" w14:textId="77777777" w:rsidTr="00E4513F">
        <w:tc>
          <w:tcPr>
            <w:tcW w:w="993" w:type="dxa"/>
            <w:shd w:val="clear" w:color="auto" w:fill="auto"/>
            <w:vAlign w:val="center"/>
          </w:tcPr>
          <w:p w14:paraId="46112160" w14:textId="77777777" w:rsidR="00CA0953" w:rsidRPr="00490DC0" w:rsidRDefault="00CA0953" w:rsidP="00E4513F">
            <w:pPr>
              <w:spacing w:before="120" w:after="120"/>
              <w:jc w:val="center"/>
            </w:pPr>
            <w:r w:rsidRPr="00CA0953">
              <w:t>4</w:t>
            </w:r>
          </w:p>
        </w:tc>
        <w:tc>
          <w:tcPr>
            <w:tcW w:w="5244" w:type="dxa"/>
            <w:shd w:val="clear" w:color="auto" w:fill="auto"/>
          </w:tcPr>
          <w:p w14:paraId="1A3A2B68" w14:textId="77777777" w:rsidR="00CA0953" w:rsidRPr="00490DC0" w:rsidRDefault="00CA0953" w:rsidP="00E4513F">
            <w:pPr>
              <w:spacing w:before="40"/>
            </w:pPr>
            <w:r w:rsidRPr="00CA0953">
              <w:t>ENERGOKON-PLUS SP. ZO.O.</w:t>
            </w:r>
          </w:p>
          <w:p w14:paraId="449FEBDB" w14:textId="77777777" w:rsidR="00CA0953" w:rsidRPr="00490DC0" w:rsidRDefault="00CA0953" w:rsidP="00E4513F">
            <w:r w:rsidRPr="00CA0953">
              <w:t>MIEROSŁAWSKIEGO</w:t>
            </w:r>
            <w:r w:rsidRPr="00490DC0">
              <w:t xml:space="preserve"> </w:t>
            </w:r>
            <w:r w:rsidRPr="00CA0953">
              <w:t>3</w:t>
            </w:r>
            <w:r w:rsidRPr="00490DC0">
              <w:t xml:space="preserve"> </w:t>
            </w:r>
          </w:p>
          <w:p w14:paraId="4627F771" w14:textId="77777777" w:rsidR="00CA0953" w:rsidRPr="00490DC0" w:rsidRDefault="00CA0953" w:rsidP="00E4513F">
            <w:pPr>
              <w:spacing w:after="40"/>
              <w:jc w:val="both"/>
            </w:pPr>
            <w:r w:rsidRPr="00CA0953">
              <w:t>41-200</w:t>
            </w:r>
            <w:r w:rsidRPr="00490DC0">
              <w:t xml:space="preserve"> </w:t>
            </w:r>
            <w:r w:rsidRPr="00CA0953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4C7D73" w14:textId="77777777" w:rsidR="00CA0953" w:rsidRPr="00490DC0" w:rsidRDefault="00CA0953" w:rsidP="00E4513F">
            <w:pPr>
              <w:spacing w:before="120" w:after="120"/>
              <w:jc w:val="both"/>
            </w:pPr>
            <w:r w:rsidRPr="00CA0953">
              <w:t>297 910.92 zł</w:t>
            </w:r>
          </w:p>
        </w:tc>
      </w:tr>
      <w:tr w:rsidR="00CA0953" w:rsidRPr="00493F8C" w14:paraId="39A643B9" w14:textId="77777777" w:rsidTr="00E4513F">
        <w:tc>
          <w:tcPr>
            <w:tcW w:w="993" w:type="dxa"/>
            <w:shd w:val="clear" w:color="auto" w:fill="auto"/>
            <w:vAlign w:val="center"/>
          </w:tcPr>
          <w:p w14:paraId="14BBDC4C" w14:textId="77777777" w:rsidR="00CA0953" w:rsidRPr="00490DC0" w:rsidRDefault="00CA0953" w:rsidP="00E4513F">
            <w:pPr>
              <w:spacing w:before="120" w:after="120"/>
              <w:jc w:val="center"/>
            </w:pPr>
            <w:r w:rsidRPr="00CA0953">
              <w:t>5</w:t>
            </w:r>
          </w:p>
        </w:tc>
        <w:tc>
          <w:tcPr>
            <w:tcW w:w="5244" w:type="dxa"/>
            <w:shd w:val="clear" w:color="auto" w:fill="auto"/>
          </w:tcPr>
          <w:p w14:paraId="05FEFD9F" w14:textId="77777777" w:rsidR="00CA0953" w:rsidRPr="00490DC0" w:rsidRDefault="00CA0953" w:rsidP="00E4513F">
            <w:pPr>
              <w:spacing w:before="40"/>
            </w:pPr>
            <w:r w:rsidRPr="00CA0953">
              <w:t>Zakład Budowlano-Ślusarski TOMBUDOS Kazimierz Tomczyk</w:t>
            </w:r>
          </w:p>
          <w:p w14:paraId="22545E1B" w14:textId="77777777" w:rsidR="00CA0953" w:rsidRPr="00490DC0" w:rsidRDefault="00CA0953" w:rsidP="00E4513F">
            <w:r w:rsidRPr="00CA0953">
              <w:t>Zręczyce</w:t>
            </w:r>
            <w:r w:rsidRPr="00490DC0">
              <w:t xml:space="preserve"> </w:t>
            </w:r>
            <w:r w:rsidRPr="00CA0953">
              <w:t>60</w:t>
            </w:r>
            <w:r w:rsidRPr="00490DC0">
              <w:t xml:space="preserve"> </w:t>
            </w:r>
          </w:p>
          <w:p w14:paraId="19AB0522" w14:textId="77777777" w:rsidR="00CA0953" w:rsidRPr="00490DC0" w:rsidRDefault="00CA0953" w:rsidP="00E4513F">
            <w:pPr>
              <w:spacing w:after="40"/>
              <w:jc w:val="both"/>
            </w:pPr>
            <w:r w:rsidRPr="00CA0953">
              <w:t>32-420</w:t>
            </w:r>
            <w:r w:rsidRPr="00490DC0">
              <w:t xml:space="preserve"> </w:t>
            </w:r>
            <w:r w:rsidRPr="00CA0953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F09C3A" w14:textId="77777777" w:rsidR="00CA0953" w:rsidRPr="00490DC0" w:rsidRDefault="00CA0953" w:rsidP="00E4513F">
            <w:pPr>
              <w:spacing w:before="120" w:after="120"/>
              <w:jc w:val="both"/>
            </w:pPr>
            <w:r w:rsidRPr="00CA0953">
              <w:t>145 278.30 zł</w:t>
            </w:r>
          </w:p>
        </w:tc>
      </w:tr>
    </w:tbl>
    <w:p w14:paraId="3A80E43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82EBE18" w14:textId="05F2B51D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FCF09" w14:textId="77777777" w:rsidR="00B526C3" w:rsidRDefault="00B526C3">
      <w:r>
        <w:separator/>
      </w:r>
    </w:p>
  </w:endnote>
  <w:endnote w:type="continuationSeparator" w:id="0">
    <w:p w14:paraId="40F73A32" w14:textId="77777777" w:rsidR="00B526C3" w:rsidRDefault="00B5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E71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6C8B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E264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DB6330">
        <v:line id="_x0000_s2049" style="position:absolute;left:0;text-align:left;z-index:251657728" from="-3.85pt,8.7pt" to="455.15pt,8.7pt"/>
      </w:pict>
    </w:r>
  </w:p>
  <w:p w14:paraId="18BF38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90E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55CDE2" w14:textId="77777777" w:rsidR="009F189D" w:rsidRDefault="009F189D">
    <w:pPr>
      <w:pStyle w:val="Stopka"/>
      <w:tabs>
        <w:tab w:val="clear" w:pos="4536"/>
      </w:tabs>
      <w:jc w:val="center"/>
    </w:pPr>
  </w:p>
  <w:p w14:paraId="4DC81D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073D3" w14:textId="77777777" w:rsidR="00B526C3" w:rsidRDefault="00B526C3">
      <w:r>
        <w:separator/>
      </w:r>
    </w:p>
  </w:footnote>
  <w:footnote w:type="continuationSeparator" w:id="0">
    <w:p w14:paraId="4E8C4FDE" w14:textId="77777777" w:rsidR="00B526C3" w:rsidRDefault="00B526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55AE2" w14:textId="77777777" w:rsidR="00CA0953" w:rsidRDefault="00CA09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B821E" w14:textId="77777777" w:rsidR="00CA0953" w:rsidRDefault="00CA09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4D146" w14:textId="77777777" w:rsidR="00CA0953" w:rsidRDefault="00CA09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26C3"/>
    <w:rsid w:val="00007727"/>
    <w:rsid w:val="00017720"/>
    <w:rsid w:val="00035488"/>
    <w:rsid w:val="000D7F25"/>
    <w:rsid w:val="000E00E5"/>
    <w:rsid w:val="001146A4"/>
    <w:rsid w:val="00173B20"/>
    <w:rsid w:val="001B41EB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526C3"/>
    <w:rsid w:val="00C236D3"/>
    <w:rsid w:val="00C659E2"/>
    <w:rsid w:val="00CA0953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C7C6A1"/>
  <w15:chartTrackingRefBased/>
  <w15:docId w15:val="{AFE76C1F-8B4F-4928-A742-7FD09A9B8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2021-08-09T10:21:00Z</cp:lastPrinted>
  <dcterms:created xsi:type="dcterms:W3CDTF">2021-08-09T10:22:00Z</dcterms:created>
  <dcterms:modified xsi:type="dcterms:W3CDTF">2021-08-09T10:22:00Z</dcterms:modified>
</cp:coreProperties>
</file>