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640DA" w14:textId="77777777" w:rsidR="00491574" w:rsidRPr="00491574" w:rsidRDefault="00491574" w:rsidP="00C87D21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91574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242E567" w14:textId="77777777" w:rsidR="00491574" w:rsidRPr="00491574" w:rsidRDefault="00491574" w:rsidP="00C87D21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491574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B678426" w14:textId="77777777" w:rsidR="00491574" w:rsidRPr="00491574" w:rsidRDefault="00491574" w:rsidP="00C87D21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91574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D457693" w14:textId="77777777" w:rsidR="00491574" w:rsidRPr="00491574" w:rsidRDefault="00491574" w:rsidP="00C87D21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91574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CE2DE44" w14:textId="77777777" w:rsidR="00491574" w:rsidRPr="00491574" w:rsidRDefault="00491574" w:rsidP="00C87D21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91574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491574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67589BB" w14:textId="77777777" w:rsidR="00491574" w:rsidRPr="00491574" w:rsidRDefault="00491574" w:rsidP="00C87D21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6319929" w14:textId="77777777" w:rsidR="00491574" w:rsidRPr="00491574" w:rsidRDefault="00491574" w:rsidP="00C87D21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157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7CD85A5" w14:textId="77777777" w:rsidR="00491574" w:rsidRPr="00491574" w:rsidRDefault="00491574" w:rsidP="00C87D21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915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28CFD49" w14:textId="77777777" w:rsidR="00491574" w:rsidRPr="00491574" w:rsidRDefault="00491574" w:rsidP="00C87D21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91574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91574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491574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5DD9409" w14:textId="77777777" w:rsidR="00491574" w:rsidRPr="00491574" w:rsidRDefault="00491574" w:rsidP="00C87D21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491574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50851827" w14:textId="77777777" w:rsidR="00491574" w:rsidRPr="00491574" w:rsidRDefault="00491574" w:rsidP="00C87D21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915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CFC7CE4" w14:textId="77777777" w:rsidR="00491574" w:rsidRPr="00491574" w:rsidRDefault="00491574" w:rsidP="00C87D21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91574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1D4FFFD0" w14:textId="77777777" w:rsidR="00491574" w:rsidRPr="00491574" w:rsidRDefault="00491574" w:rsidP="00C87D21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91574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1157EE5" w14:textId="77777777" w:rsidR="00491574" w:rsidRPr="00491574" w:rsidRDefault="00491574" w:rsidP="00C87D21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491574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0B1D0BC" w14:textId="77777777" w:rsidR="00491574" w:rsidRPr="00491574" w:rsidRDefault="00491574" w:rsidP="00C87D21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491574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491574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491574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50A1A951" w14:textId="77777777" w:rsidR="00491574" w:rsidRPr="00491574" w:rsidRDefault="00491574" w:rsidP="00C87D21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91574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64E96D47" w14:textId="77777777" w:rsidR="00491574" w:rsidRPr="00491574" w:rsidRDefault="00491574" w:rsidP="00C87D2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A12295D" w14:textId="5D2C5BFD" w:rsidR="00491574" w:rsidRPr="00491574" w:rsidRDefault="00491574" w:rsidP="00C87D2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1574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491574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862AC" w:rsidRPr="006862A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zakup wraz z dostawą do siedziby Kupującego odczynników chemicznych dla </w:t>
      </w:r>
      <w:proofErr w:type="spellStart"/>
      <w:r w:rsidR="006862AC" w:rsidRPr="006862AC">
        <w:rPr>
          <w:rFonts w:ascii="Arial" w:eastAsia="Times New Roman" w:hAnsi="Arial" w:cs="Arial"/>
          <w:b/>
          <w:sz w:val="20"/>
          <w:szCs w:val="20"/>
          <w:lang w:eastAsia="pl-PL"/>
        </w:rPr>
        <w:t>WGGiOŚ</w:t>
      </w:r>
      <w:proofErr w:type="spellEnd"/>
      <w:r w:rsidR="006862AC" w:rsidRPr="006862A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KC-zp.272-377/21</w:t>
      </w:r>
      <w:r w:rsidRPr="00491574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4915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49157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491574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5C9B631" w14:textId="77777777" w:rsidR="00491574" w:rsidRPr="00491574" w:rsidRDefault="00491574" w:rsidP="00C87D21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1574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65F54BC" w14:textId="77777777" w:rsidR="00491574" w:rsidRPr="00491574" w:rsidRDefault="00491574" w:rsidP="00C87D21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428F76" w14:textId="77777777" w:rsidR="00491574" w:rsidRPr="00491574" w:rsidRDefault="00491574" w:rsidP="00C87D21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9157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91574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491574">
        <w:rPr>
          <w:rFonts w:ascii="Arial" w:hAnsi="Arial" w:cs="Arial"/>
          <w:sz w:val="20"/>
          <w:szCs w:val="20"/>
        </w:rPr>
        <w:t>108</w:t>
      </w:r>
      <w:r w:rsidRPr="00491574">
        <w:rPr>
          <w:rFonts w:ascii="Arial" w:hAnsi="Arial" w:cs="Arial"/>
          <w:sz w:val="20"/>
          <w:szCs w:val="20"/>
          <w:lang w:val="x-none"/>
        </w:rPr>
        <w:t xml:space="preserve"> </w:t>
      </w:r>
      <w:r w:rsidRPr="00491574">
        <w:rPr>
          <w:rFonts w:ascii="Arial" w:hAnsi="Arial" w:cs="Arial"/>
          <w:sz w:val="20"/>
          <w:szCs w:val="20"/>
        </w:rPr>
        <w:t xml:space="preserve">ust. 1 </w:t>
      </w:r>
      <w:r w:rsidRPr="00491574">
        <w:rPr>
          <w:rFonts w:ascii="Arial" w:hAnsi="Arial" w:cs="Arial"/>
          <w:sz w:val="20"/>
          <w:szCs w:val="20"/>
        </w:rPr>
        <w:br/>
      </w:r>
      <w:r w:rsidRPr="00491574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491574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91574">
        <w:rPr>
          <w:rFonts w:ascii="Arial" w:hAnsi="Arial" w:cs="Arial"/>
          <w:sz w:val="20"/>
          <w:szCs w:val="20"/>
          <w:lang w:val="x-none"/>
        </w:rPr>
        <w:t>.</w:t>
      </w:r>
    </w:p>
    <w:p w14:paraId="4E864934" w14:textId="77777777" w:rsidR="00491574" w:rsidRPr="00491574" w:rsidRDefault="00491574" w:rsidP="00C87D21">
      <w:pPr>
        <w:numPr>
          <w:ilvl w:val="0"/>
          <w:numId w:val="11"/>
        </w:numPr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157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9157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91574">
        <w:rPr>
          <w:rFonts w:ascii="Arial" w:hAnsi="Arial" w:cs="Arial"/>
          <w:sz w:val="20"/>
          <w:szCs w:val="20"/>
        </w:rPr>
        <w:t xml:space="preserve"> art. 109 ust. 1, pkt 4, pkt 5, pkt 6, pkt 7, pkt 8, pkt 9 i pkt 10 ustawy </w:t>
      </w:r>
      <w:proofErr w:type="spellStart"/>
      <w:r w:rsidRPr="00491574">
        <w:rPr>
          <w:rFonts w:ascii="Arial" w:hAnsi="Arial" w:cs="Arial"/>
          <w:sz w:val="20"/>
          <w:szCs w:val="20"/>
        </w:rPr>
        <w:t>Pzp</w:t>
      </w:r>
      <w:proofErr w:type="spellEnd"/>
    </w:p>
    <w:p w14:paraId="10B33799" w14:textId="77777777" w:rsidR="00491574" w:rsidRPr="00491574" w:rsidRDefault="00491574" w:rsidP="00C87D21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6689BAF" w14:textId="77777777" w:rsidR="00491574" w:rsidRPr="00491574" w:rsidRDefault="00491574" w:rsidP="00C87D21">
      <w:p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49157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91574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49157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9157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491574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491574">
        <w:rPr>
          <w:rFonts w:ascii="Arial" w:hAnsi="Arial" w:cs="Arial"/>
          <w:i/>
          <w:sz w:val="20"/>
          <w:szCs w:val="20"/>
        </w:rPr>
        <w:t>109</w:t>
      </w:r>
      <w:r w:rsidRPr="00491574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491574">
        <w:rPr>
          <w:rFonts w:ascii="Arial" w:hAnsi="Arial" w:cs="Arial"/>
          <w:i/>
          <w:sz w:val="20"/>
          <w:szCs w:val="20"/>
        </w:rPr>
        <w:t>1 pkt 1, 4, 5 i 7</w:t>
      </w:r>
      <w:r w:rsidRPr="00491574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491574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491574">
        <w:rPr>
          <w:rFonts w:ascii="Arial" w:hAnsi="Arial" w:cs="Arial"/>
          <w:i/>
          <w:sz w:val="20"/>
          <w:szCs w:val="20"/>
          <w:lang w:val="x-none"/>
        </w:rPr>
        <w:t>).</w:t>
      </w:r>
      <w:r w:rsidRPr="00491574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491574">
        <w:rPr>
          <w:rFonts w:ascii="Arial" w:hAnsi="Arial" w:cs="Arial"/>
          <w:sz w:val="20"/>
          <w:szCs w:val="20"/>
        </w:rPr>
        <w:t>110</w:t>
      </w:r>
      <w:r w:rsidRPr="00491574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491574">
        <w:rPr>
          <w:rFonts w:ascii="Arial" w:hAnsi="Arial" w:cs="Arial"/>
          <w:sz w:val="20"/>
          <w:szCs w:val="20"/>
        </w:rPr>
        <w:t>2</w:t>
      </w:r>
      <w:r w:rsidRPr="00491574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491574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91574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49157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491574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491574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491574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6295DC5" w14:textId="77777777" w:rsidR="00491574" w:rsidRPr="00491574" w:rsidRDefault="00491574" w:rsidP="00C87D2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15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FF1632" w14:textId="77777777" w:rsidR="00491574" w:rsidRPr="00491574" w:rsidRDefault="00491574" w:rsidP="00C87D2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4036EE1" w14:textId="77777777" w:rsidR="00491574" w:rsidRPr="00491574" w:rsidRDefault="00491574" w:rsidP="00C87D2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C18B2E" w14:textId="77777777" w:rsidR="00491574" w:rsidRPr="00491574" w:rsidRDefault="00491574" w:rsidP="00C87D21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1574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605043B" w14:textId="77777777" w:rsidR="00491574" w:rsidRPr="00491574" w:rsidRDefault="00491574" w:rsidP="00C87D21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9801ED5" w14:textId="77777777" w:rsidR="00491574" w:rsidRPr="00491574" w:rsidRDefault="00491574" w:rsidP="00C87D2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157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491574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2BA23A" w14:textId="77777777" w:rsidR="00491574" w:rsidRPr="00491574" w:rsidRDefault="00491574" w:rsidP="00C87D21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1BFB648A" w14:textId="3CB3DA63" w:rsidR="00491574" w:rsidRPr="00491574" w:rsidRDefault="00491574" w:rsidP="00C87D21">
      <w:pPr>
        <w:tabs>
          <w:tab w:val="left" w:pos="540"/>
          <w:tab w:val="left" w:pos="780"/>
        </w:tabs>
        <w:suppressAutoHyphens/>
        <w:spacing w:after="200" w:line="240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491574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491574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91574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491574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91574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491574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91574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podpisana kwalifikowanym podpisem elektronicznym, podpisem zaufanym lub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elektronicznym </w:t>
      </w:r>
      <w:r w:rsidRPr="00491574">
        <w:rPr>
          <w:rFonts w:ascii="Arial" w:hAnsi="Arial" w:cs="Arial"/>
          <w:b/>
          <w:sz w:val="20"/>
          <w:szCs w:val="20"/>
          <w:highlight w:val="yellow"/>
          <w:lang w:eastAsia="zh-CN"/>
        </w:rPr>
        <w:t>podpisem osobistym</w:t>
      </w:r>
      <w:r w:rsidRPr="00491574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  <w:bookmarkStart w:id="0" w:name="_GoBack"/>
      <w:bookmarkEnd w:id="0"/>
    </w:p>
    <w:sectPr w:rsidR="00491574" w:rsidRPr="0049157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AF14E8" w14:textId="77777777" w:rsidR="00776E98" w:rsidRDefault="00776E98" w:rsidP="0038231F">
      <w:pPr>
        <w:spacing w:after="0" w:line="240" w:lineRule="auto"/>
      </w:pPr>
      <w:r>
        <w:separator/>
      </w:r>
    </w:p>
  </w:endnote>
  <w:endnote w:type="continuationSeparator" w:id="0">
    <w:p w14:paraId="7241AAAF" w14:textId="77777777" w:rsidR="00776E98" w:rsidRDefault="00776E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54FBD1" w14:textId="77777777" w:rsidR="00F14412" w:rsidRDefault="00F144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6FCC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BBCF5B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644404" w14:textId="77777777" w:rsidR="00F14412" w:rsidRDefault="00F14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33E8EE" w14:textId="77777777" w:rsidR="00776E98" w:rsidRDefault="00776E98" w:rsidP="0038231F">
      <w:pPr>
        <w:spacing w:after="0" w:line="240" w:lineRule="auto"/>
      </w:pPr>
      <w:r>
        <w:separator/>
      </w:r>
    </w:p>
  </w:footnote>
  <w:footnote w:type="continuationSeparator" w:id="0">
    <w:p w14:paraId="3BE6D3D7" w14:textId="77777777" w:rsidR="00776E98" w:rsidRDefault="00776E9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B72188" w14:textId="77777777" w:rsidR="00F14412" w:rsidRDefault="00F144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023B34" w14:textId="77777777" w:rsidR="00F14412" w:rsidRDefault="00F144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4E38F2" w14:textId="77777777" w:rsidR="00F14412" w:rsidRDefault="00F144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DE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1F31"/>
    <w:rsid w:val="001902D2"/>
    <w:rsid w:val="001C6945"/>
    <w:rsid w:val="001F027E"/>
    <w:rsid w:val="00203A40"/>
    <w:rsid w:val="00207DEE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574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62A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6E98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6830"/>
    <w:rsid w:val="00BB0C3C"/>
    <w:rsid w:val="00C014B5"/>
    <w:rsid w:val="00C113BF"/>
    <w:rsid w:val="00C4103F"/>
    <w:rsid w:val="00C57DEB"/>
    <w:rsid w:val="00C737A7"/>
    <w:rsid w:val="00C81012"/>
    <w:rsid w:val="00C87D21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4412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B2AE2E"/>
  <w15:chartTrackingRefBased/>
  <w15:docId w15:val="{9C545142-46C2-4F2B-9EDD-9F583ECDA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72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CC6AA-A401-4C6D-ADC2-4B0C517FE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3</cp:revision>
  <cp:lastPrinted>2016-07-26T10:32:00Z</cp:lastPrinted>
  <dcterms:created xsi:type="dcterms:W3CDTF">2021-07-22T09:55:00Z</dcterms:created>
  <dcterms:modified xsi:type="dcterms:W3CDTF">2021-07-22T09:56:00Z</dcterms:modified>
</cp:coreProperties>
</file>